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A50" w:rsidRPr="00BA0A20" w:rsidRDefault="004C33B4" w:rsidP="000A726A">
      <w:pPr>
        <w:pStyle w:val="af"/>
        <w:spacing w:before="0" w:after="0"/>
        <w:ind w:firstLine="709"/>
        <w:rPr>
          <w:rFonts w:ascii="Times New Roman" w:hAnsi="Times New Roman"/>
          <w:sz w:val="26"/>
          <w:szCs w:val="26"/>
          <w:lang w:val="ru-RU"/>
        </w:rPr>
      </w:pPr>
      <w:r w:rsidRPr="00BA0A20">
        <w:rPr>
          <w:rFonts w:ascii="Times New Roman" w:hAnsi="Times New Roman"/>
          <w:sz w:val="26"/>
          <w:szCs w:val="26"/>
          <w:lang w:val="ru-RU"/>
        </w:rPr>
        <w:t>Государственный контракт</w:t>
      </w:r>
      <w:r w:rsidR="00882A50" w:rsidRPr="00BA0A20">
        <w:rPr>
          <w:rFonts w:ascii="Times New Roman" w:hAnsi="Times New Roman"/>
          <w:sz w:val="26"/>
          <w:szCs w:val="26"/>
        </w:rPr>
        <w:t xml:space="preserve"> №</w:t>
      </w:r>
      <w:r w:rsidR="000F2EE2" w:rsidRPr="00BA0A20">
        <w:rPr>
          <w:rFonts w:ascii="Times New Roman" w:hAnsi="Times New Roman"/>
          <w:sz w:val="26"/>
          <w:szCs w:val="26"/>
          <w:lang w:val="ru-RU"/>
        </w:rPr>
        <w:t xml:space="preserve"> ____</w:t>
      </w:r>
    </w:p>
    <w:p w:rsidR="00882A50" w:rsidRPr="00BA0A20" w:rsidRDefault="00383F4E" w:rsidP="00951030">
      <w:pPr>
        <w:pStyle w:val="af"/>
        <w:spacing w:before="0" w:after="0"/>
        <w:ind w:firstLine="709"/>
        <w:rPr>
          <w:rFonts w:ascii="Times New Roman" w:hAnsi="Times New Roman"/>
          <w:sz w:val="26"/>
          <w:szCs w:val="26"/>
          <w:lang w:val="ru-RU"/>
        </w:rPr>
      </w:pPr>
      <w:r w:rsidRPr="00BA0A20">
        <w:rPr>
          <w:rFonts w:ascii="Times New Roman" w:hAnsi="Times New Roman"/>
          <w:sz w:val="26"/>
          <w:szCs w:val="26"/>
          <w:lang w:val="ru-RU"/>
        </w:rPr>
        <w:t>возмездного оказания услуг по проведению периодического предрейсового медицинского осмотра водителей транспортных средств</w:t>
      </w:r>
    </w:p>
    <w:p w:rsidR="00383F4E" w:rsidRPr="00BA0A20" w:rsidRDefault="00383F4E" w:rsidP="00951030">
      <w:pPr>
        <w:ind w:firstLine="709"/>
        <w:rPr>
          <w:lang/>
        </w:rPr>
      </w:pPr>
    </w:p>
    <w:p w:rsidR="00882A50" w:rsidRPr="00BA0A20" w:rsidRDefault="00882A50" w:rsidP="000F2EE2">
      <w:r w:rsidRPr="00BA0A20">
        <w:t>г.</w:t>
      </w:r>
      <w:r w:rsidR="00383F4E" w:rsidRPr="00BA0A20">
        <w:t xml:space="preserve"> </w:t>
      </w:r>
      <w:r w:rsidR="00951030" w:rsidRPr="00BA0A20">
        <w:t>Йошкар-Ола</w:t>
      </w:r>
      <w:r w:rsidR="00951030" w:rsidRPr="00BA0A20">
        <w:tab/>
      </w:r>
      <w:r w:rsidR="00951030" w:rsidRPr="00BA0A20">
        <w:tab/>
      </w:r>
      <w:r w:rsidR="00951030" w:rsidRPr="00BA0A20">
        <w:tab/>
      </w:r>
      <w:r w:rsidR="00951030" w:rsidRPr="00BA0A20">
        <w:tab/>
      </w:r>
      <w:r w:rsidR="00951030" w:rsidRPr="00BA0A20">
        <w:tab/>
      </w:r>
      <w:r w:rsidR="00951030" w:rsidRPr="00BA0A20">
        <w:tab/>
      </w:r>
      <w:r w:rsidR="004C33B4" w:rsidRPr="00BA0A20">
        <w:t xml:space="preserve">     </w:t>
      </w:r>
      <w:r w:rsidR="000A726A" w:rsidRPr="00BA0A20">
        <w:t xml:space="preserve"> </w:t>
      </w:r>
      <w:r w:rsidR="000F2EE2" w:rsidRPr="00BA0A20">
        <w:t xml:space="preserve">      </w:t>
      </w:r>
      <w:r w:rsidR="000A726A" w:rsidRPr="00BA0A20">
        <w:t xml:space="preserve"> </w:t>
      </w:r>
      <w:r w:rsidR="00383F4E" w:rsidRPr="00BA0A20">
        <w:t xml:space="preserve"> </w:t>
      </w:r>
      <w:r w:rsidRPr="00BA0A20">
        <w:t>«___»</w:t>
      </w:r>
      <w:r w:rsidR="0018646C" w:rsidRPr="00BA0A20">
        <w:t xml:space="preserve"> </w:t>
      </w:r>
      <w:r w:rsidRPr="00BA0A20">
        <w:t>______</w:t>
      </w:r>
      <w:r w:rsidR="000F2EE2" w:rsidRPr="00BA0A20">
        <w:t>____</w:t>
      </w:r>
      <w:r w:rsidR="00544C9E" w:rsidRPr="00BA0A20">
        <w:t>___ 202</w:t>
      </w:r>
      <w:r w:rsidR="000F2EE2" w:rsidRPr="00BA0A20">
        <w:t>_</w:t>
      </w:r>
      <w:r w:rsidR="00383F4E" w:rsidRPr="00BA0A20">
        <w:t xml:space="preserve"> </w:t>
      </w:r>
      <w:r w:rsidRPr="00BA0A20">
        <w:t>г.</w:t>
      </w:r>
    </w:p>
    <w:p w:rsidR="00F32A8D" w:rsidRPr="00BA0A20" w:rsidRDefault="00F32A8D" w:rsidP="004C33B4">
      <w:pPr>
        <w:ind w:firstLine="709"/>
      </w:pPr>
    </w:p>
    <w:p w:rsidR="00882A50" w:rsidRPr="00BA0A20" w:rsidRDefault="00383F4E" w:rsidP="004C33B4">
      <w:pPr>
        <w:ind w:firstLine="709"/>
        <w:jc w:val="both"/>
      </w:pPr>
      <w:proofErr w:type="gramStart"/>
      <w:r w:rsidRPr="00BA0A20">
        <w:rPr>
          <w:b/>
        </w:rPr>
        <w:t xml:space="preserve">Федеральное казенное учреждение «Уголовно-исполнительная инспекция Управления Федеральной службы исполнения наказаний по Республике Марий Эл» </w:t>
      </w:r>
      <w:r w:rsidRPr="00BA0A20">
        <w:t>(далее – ФКУ УИИ УФСИН России по Республике Марий Эл)</w:t>
      </w:r>
      <w:r w:rsidR="000F2EE2" w:rsidRPr="00BA0A20">
        <w:t>,</w:t>
      </w:r>
      <w:r w:rsidRPr="00BA0A20">
        <w:t xml:space="preserve"> </w:t>
      </w:r>
      <w:r w:rsidR="000F2EE2" w:rsidRPr="00BA0A20">
        <w:t>именуемое в дальнейшем «Государственный заказчик», выступая от имени Российской Федерации</w:t>
      </w:r>
      <w:r w:rsidR="00592B93" w:rsidRPr="00BA0A20">
        <w:t>,</w:t>
      </w:r>
      <w:r w:rsidR="000F2EE2" w:rsidRPr="00BA0A20">
        <w:t xml:space="preserve"> в целях обеспечения государственных нужд, в лице начал</w:t>
      </w:r>
      <w:r w:rsidR="0068045D" w:rsidRPr="00BA0A20">
        <w:t xml:space="preserve">ьника </w:t>
      </w:r>
      <w:r w:rsidR="00F665A0">
        <w:t>Коротковой Ирины Васильевны</w:t>
      </w:r>
      <w:r w:rsidR="000F2EE2" w:rsidRPr="00BA0A20">
        <w:t>, действующего на основании Устава</w:t>
      </w:r>
      <w:r w:rsidR="00C93667" w:rsidRPr="00BA0A20">
        <w:t xml:space="preserve">, </w:t>
      </w:r>
      <w:r w:rsidR="000F2EE2" w:rsidRPr="00BA0A20">
        <w:t>с одной стороны,</w:t>
      </w:r>
      <w:r w:rsidR="003335E2">
        <w:t xml:space="preserve"> и</w:t>
      </w:r>
      <w:r w:rsidR="000F2EE2" w:rsidRPr="00BA0A20">
        <w:t xml:space="preserve"> </w:t>
      </w:r>
      <w:r w:rsidR="003335E2" w:rsidRPr="00664C40">
        <w:rPr>
          <w:b/>
        </w:rPr>
        <w:t>государственное бюджетное учреждение Республики Марий Эл «Моркинская центральная</w:t>
      </w:r>
      <w:proofErr w:type="gramEnd"/>
      <w:r w:rsidR="003335E2" w:rsidRPr="00664C40">
        <w:rPr>
          <w:b/>
        </w:rPr>
        <w:t xml:space="preserve"> </w:t>
      </w:r>
      <w:proofErr w:type="gramStart"/>
      <w:r w:rsidR="003335E2" w:rsidRPr="00664C40">
        <w:rPr>
          <w:b/>
        </w:rPr>
        <w:t>районная больница»</w:t>
      </w:r>
      <w:r w:rsidR="003335E2" w:rsidRPr="00664C40">
        <w:t xml:space="preserve"> (далее – ГБУ РМЭ «Моркинская ЦРБ»)</w:t>
      </w:r>
      <w:r w:rsidR="003335E2" w:rsidRPr="00BA0A20">
        <w:t xml:space="preserve"> в лице </w:t>
      </w:r>
      <w:r w:rsidR="003335E2">
        <w:t>главного врача</w:t>
      </w:r>
      <w:r w:rsidR="003335E2" w:rsidRPr="00664C40">
        <w:t xml:space="preserve"> </w:t>
      </w:r>
      <w:r w:rsidR="003335E2">
        <w:t>Антюшиной Наталии Евгеньевны</w:t>
      </w:r>
      <w:r w:rsidR="003335E2" w:rsidRPr="00BA0A20">
        <w:t>, действующе</w:t>
      </w:r>
      <w:r w:rsidR="003335E2">
        <w:t>й</w:t>
      </w:r>
      <w:r w:rsidR="003335E2" w:rsidRPr="00BA0A20">
        <w:t xml:space="preserve"> на основании </w:t>
      </w:r>
      <w:r w:rsidR="003335E2" w:rsidRPr="00664C40">
        <w:t xml:space="preserve">Устава, </w:t>
      </w:r>
      <w:r w:rsidR="003335E2">
        <w:t>лицензии № Л041-01131-12/00573777</w:t>
      </w:r>
      <w:r w:rsidR="003335E2" w:rsidRPr="00807C5A">
        <w:br/>
        <w:t>от 25.12.2020</w:t>
      </w:r>
      <w:r w:rsidR="003335E2" w:rsidRPr="00BA0A20">
        <w:t xml:space="preserve">, </w:t>
      </w:r>
      <w:r w:rsidR="00882A50" w:rsidRPr="00BA0A20">
        <w:t>именуемое</w:t>
      </w:r>
      <w:r w:rsidR="00F75DF0" w:rsidRPr="00BA0A20">
        <w:t xml:space="preserve"> </w:t>
      </w:r>
      <w:r w:rsidR="00882A50" w:rsidRPr="00BA0A20">
        <w:t xml:space="preserve">в дальнейшем </w:t>
      </w:r>
      <w:r w:rsidR="0018646C" w:rsidRPr="00BA0A20">
        <w:t>«</w:t>
      </w:r>
      <w:r w:rsidR="00882A50" w:rsidRPr="00BA0A20">
        <w:t>Исполнитель</w:t>
      </w:r>
      <w:r w:rsidR="0018646C" w:rsidRPr="00BA0A20">
        <w:t>»</w:t>
      </w:r>
      <w:r w:rsidR="00882A50" w:rsidRPr="00BA0A20">
        <w:t xml:space="preserve">, с </w:t>
      </w:r>
      <w:r w:rsidRPr="00BA0A20">
        <w:t xml:space="preserve">другой стороны, </w:t>
      </w:r>
      <w:r w:rsidR="000F2EE2" w:rsidRPr="00BA0A20">
        <w:t xml:space="preserve">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w:t>
      </w:r>
      <w:r w:rsidR="000F530E">
        <w:t xml:space="preserve">                 </w:t>
      </w:r>
      <w:r w:rsidR="000F2EE2" w:rsidRPr="00BA0A20">
        <w:t>для обеспечения государственн</w:t>
      </w:r>
      <w:r w:rsidR="002C6093">
        <w:t>ых</w:t>
      </w:r>
      <w:r w:rsidR="000F530E">
        <w:t xml:space="preserve"> </w:t>
      </w:r>
      <w:r w:rsidR="002C6093">
        <w:t>и муниципальных нужд</w:t>
      </w:r>
      <w:proofErr w:type="gramEnd"/>
      <w:r w:rsidR="002C6093">
        <w:t>» (далее</w:t>
      </w:r>
      <w:r w:rsidR="00B241B9" w:rsidRPr="00B241B9">
        <w:t xml:space="preserve"> </w:t>
      </w:r>
      <w:r w:rsidR="000F2EE2" w:rsidRPr="00BA0A20">
        <w:t xml:space="preserve">– Федеральный закон </w:t>
      </w:r>
      <w:r w:rsidR="000F530E">
        <w:t xml:space="preserve">               </w:t>
      </w:r>
      <w:r w:rsidR="000F2EE2" w:rsidRPr="00BA0A20">
        <w:t>от 05.04.2013</w:t>
      </w:r>
      <w:r w:rsidR="00C93667" w:rsidRPr="00BA0A20">
        <w:t xml:space="preserve"> </w:t>
      </w:r>
      <w:r w:rsidR="000F2EE2" w:rsidRPr="00BA0A20">
        <w:t xml:space="preserve">№ 44-ФЗ), заключили настоящий Государственный контракт (Идентификационный код закупки </w:t>
      </w:r>
      <w:r w:rsidR="00525F5F" w:rsidRPr="00525F5F">
        <w:t>2611215160380121501001000</w:t>
      </w:r>
      <w:r w:rsidR="00C26474">
        <w:t>3</w:t>
      </w:r>
      <w:r w:rsidR="00525F5F" w:rsidRPr="00525F5F">
        <w:t>0000000</w:t>
      </w:r>
      <w:r w:rsidR="00C26474">
        <w:t>244</w:t>
      </w:r>
      <w:r w:rsidR="008F6B2D">
        <w:t>) (далее</w:t>
      </w:r>
      <w:r w:rsidR="002C6093">
        <w:t xml:space="preserve"> </w:t>
      </w:r>
      <w:r w:rsidR="000F530E">
        <w:t xml:space="preserve">                  </w:t>
      </w:r>
      <w:r w:rsidR="000F2EE2" w:rsidRPr="00BA0A20">
        <w:t>–</w:t>
      </w:r>
      <w:r w:rsidR="002112FB" w:rsidRPr="00BA0A20">
        <w:t xml:space="preserve"> К</w:t>
      </w:r>
      <w:r w:rsidR="000F2EE2" w:rsidRPr="00BA0A20">
        <w:t>онтракт) о нижеследующем:</w:t>
      </w:r>
    </w:p>
    <w:p w:rsidR="000F2EE2" w:rsidRPr="00BA0A20" w:rsidRDefault="000F2EE2" w:rsidP="00D76374">
      <w:pPr>
        <w:numPr>
          <w:ilvl w:val="0"/>
          <w:numId w:val="1"/>
        </w:numPr>
        <w:ind w:left="0" w:firstLine="0"/>
        <w:jc w:val="center"/>
        <w:rPr>
          <w:b/>
        </w:rPr>
      </w:pPr>
      <w:r w:rsidRPr="00BA0A20">
        <w:rPr>
          <w:b/>
        </w:rPr>
        <w:t>Предмет Государственного контракта</w:t>
      </w:r>
    </w:p>
    <w:p w:rsidR="008B51A3" w:rsidRPr="00BA0A20" w:rsidRDefault="008B51A3" w:rsidP="00202DA8">
      <w:pPr>
        <w:ind w:firstLine="709"/>
        <w:jc w:val="both"/>
      </w:pPr>
      <w:r w:rsidRPr="00BA0A20">
        <w:t xml:space="preserve">1.1. По настоящему Контракту Исполнитель оказывает услуги по организации               </w:t>
      </w:r>
      <w:r w:rsidRPr="00BE394A">
        <w:t xml:space="preserve">и проведению предрейсовых медицинских осмотров </w:t>
      </w:r>
      <w:r w:rsidR="00202DA8" w:rsidRPr="00BE394A">
        <w:t>сотрудников ФКУ УИИ УФСИН России по Республике Марий Эл, осуществляющих выезды на служебных автомобилях,</w:t>
      </w:r>
      <w:r w:rsidRPr="00BA0A20">
        <w:t xml:space="preserve"> (далее – услуги) в соответствии с Техническим заданием (приложение № 2 к настоящему Контракту), настоящим Контрактом, а Государственный заказчик поручает и оплачивает услуги Исполнителя в порядке, размере и на условиях, предусмотренных настоящим Контрактом.</w:t>
      </w:r>
    </w:p>
    <w:p w:rsidR="000F2EE2" w:rsidRPr="00BA0A20" w:rsidRDefault="000F2EE2" w:rsidP="00D76374">
      <w:pPr>
        <w:numPr>
          <w:ilvl w:val="0"/>
          <w:numId w:val="1"/>
        </w:numPr>
        <w:ind w:left="0" w:firstLine="0"/>
        <w:jc w:val="center"/>
        <w:rPr>
          <w:b/>
        </w:rPr>
      </w:pPr>
      <w:r w:rsidRPr="00BA0A20">
        <w:rPr>
          <w:b/>
        </w:rPr>
        <w:t>Условия и порядок оказания услуг</w:t>
      </w:r>
    </w:p>
    <w:p w:rsidR="00D24CCA" w:rsidRPr="00BA0A20" w:rsidRDefault="00D24CCA" w:rsidP="00D24CCA">
      <w:pPr>
        <w:ind w:firstLine="709"/>
        <w:jc w:val="both"/>
      </w:pPr>
      <w:r w:rsidRPr="00BA0A20">
        <w:t xml:space="preserve">2.1. </w:t>
      </w:r>
      <w:proofErr w:type="gramStart"/>
      <w:r w:rsidRPr="00BA0A20">
        <w:t>Предрейсовые медицинские осмотры (далее – медицинские осмотры) водителей транспортных средств проводятся в соответствии с действующим законодательством Российской Федерации, в том числе в соответст</w:t>
      </w:r>
      <w:r w:rsidR="00F41F2C" w:rsidRPr="00BA0A20">
        <w:t>вии со ст. 20, 23 Федерального з</w:t>
      </w:r>
      <w:r w:rsidRPr="00BA0A20">
        <w:t xml:space="preserve">акона </w:t>
      </w:r>
      <w:r w:rsidR="00F41F2C" w:rsidRPr="00BA0A20">
        <w:t xml:space="preserve">               </w:t>
      </w:r>
      <w:r w:rsidRPr="00BA0A20">
        <w:t xml:space="preserve">от 10.12.1995 № 196-ФЗ «О безопасности дорожного движения», </w:t>
      </w:r>
      <w:r w:rsidR="00565A8A" w:rsidRPr="00712D33">
        <w:t>Приказом Минздрава России от 29.04.2025 № 262н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w:t>
      </w:r>
      <w:proofErr w:type="gramEnd"/>
      <w:r w:rsidR="00565A8A" w:rsidRPr="00712D33">
        <w:t xml:space="preserve"> </w:t>
      </w:r>
      <w:proofErr w:type="gramStart"/>
      <w:r w:rsidR="00565A8A" w:rsidRPr="00712D33">
        <w:t>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00565A8A" w:rsidRPr="00A002CE">
        <w:t>,</w:t>
      </w:r>
      <w:r w:rsidR="00565A8A">
        <w:t xml:space="preserve"> </w:t>
      </w:r>
      <w:r w:rsidRPr="00752BBD">
        <w:t xml:space="preserve">от </w:t>
      </w:r>
      <w:r w:rsidR="00F665A0" w:rsidRPr="00752BBD">
        <w:t>30.05.2023 № 266н</w:t>
      </w:r>
      <w:proofErr w:type="gramEnd"/>
      <w:r w:rsidR="00F665A0" w:rsidRPr="00A002CE">
        <w:t xml:space="preserve"> «</w:t>
      </w:r>
      <w:r w:rsidR="00F665A0">
        <w:t xml:space="preserve">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w:t>
      </w:r>
      <w:r w:rsidR="00565A8A">
        <w:br/>
      </w:r>
      <w:r w:rsidR="00F665A0">
        <w:t>в них исследований»</w:t>
      </w:r>
      <w:r w:rsidRPr="00BA0A20">
        <w:t>, Письмом Минздрава РФ от 21.08.2003 №</w:t>
      </w:r>
      <w:r w:rsidR="00DD0DD0" w:rsidRPr="00BA0A20">
        <w:t xml:space="preserve"> </w:t>
      </w:r>
      <w:r w:rsidRPr="00BA0A20">
        <w:t xml:space="preserve">2510/9468-03-32 </w:t>
      </w:r>
      <w:r w:rsidR="00565A8A">
        <w:br/>
      </w:r>
      <w:r w:rsidRPr="00BA0A20">
        <w:t>«О предрейсовых медицинских осмотрах водителей транспортных средств»,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w:t>
      </w:r>
      <w:r w:rsidR="00787D3D">
        <w:t xml:space="preserve"> </w:t>
      </w:r>
      <w:r w:rsidRPr="00BA0A20">
        <w:t>утв. Минздравом РФ и Минтрансом РФ 29.01.2002.</w:t>
      </w:r>
    </w:p>
    <w:p w:rsidR="00A076FA" w:rsidRDefault="007435A0" w:rsidP="00A076FA">
      <w:pPr>
        <w:ind w:firstLine="709"/>
        <w:jc w:val="both"/>
      </w:pPr>
      <w:r>
        <w:lastRenderedPageBreak/>
        <w:t>2.2</w:t>
      </w:r>
      <w:r w:rsidR="00D24CCA" w:rsidRPr="00BA0A20">
        <w:t>. 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w:t>
      </w:r>
      <w:r w:rsidR="00857488">
        <w:t>аний, препятствующих выполнению трудовых обязанностей, в том числе алкогольного, наркотического или иного токсического опьянения и оста</w:t>
      </w:r>
      <w:r w:rsidR="00A076FA">
        <w:t>точных явлений такого опьянения.</w:t>
      </w:r>
    </w:p>
    <w:p w:rsidR="00D24CCA" w:rsidRPr="00BA0A20" w:rsidRDefault="007435A0" w:rsidP="00A076FA">
      <w:pPr>
        <w:ind w:firstLine="709"/>
        <w:jc w:val="both"/>
      </w:pPr>
      <w:r>
        <w:t>2.3</w:t>
      </w:r>
      <w:r w:rsidR="00D24CCA" w:rsidRPr="00BA0A20">
        <w:t xml:space="preserve">. </w:t>
      </w:r>
      <w:r w:rsidR="00994454">
        <w:t xml:space="preserve">Предрейсовые медицинские осмотры в течение рабочего дня (смены) 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в том числе медицинским </w:t>
      </w:r>
      <w:proofErr w:type="gramStart"/>
      <w:r w:rsidR="00994454">
        <w:t>работником</w:t>
      </w:r>
      <w:proofErr w:type="gramEnd"/>
      <w:r w:rsidR="00994454">
        <w:t xml:space="preserve"> состоящим в штате работодателя (далее соответственно - медицинский работник, медицинская организация), при наличии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w:t>
      </w:r>
    </w:p>
    <w:p w:rsidR="00C55138" w:rsidRDefault="007435A0" w:rsidP="00C55138">
      <w:pPr>
        <w:ind w:firstLine="709"/>
        <w:jc w:val="both"/>
      </w:pPr>
      <w:r>
        <w:t>2.4</w:t>
      </w:r>
      <w:r w:rsidR="00D24CCA" w:rsidRPr="00BA0A20">
        <w:t>. Предрейсовые медицинские осмотры проводятся в следующем объеме:</w:t>
      </w:r>
    </w:p>
    <w:p w:rsidR="00C55138" w:rsidRDefault="00C55138" w:rsidP="00C55138">
      <w:pPr>
        <w:ind w:firstLine="709"/>
        <w:jc w:val="both"/>
      </w:pPr>
      <w: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C55138" w:rsidRDefault="00C55138" w:rsidP="00C55138">
      <w:pPr>
        <w:ind w:firstLine="709"/>
        <w:jc w:val="both"/>
      </w:pPr>
      <w:r>
        <w:t>2) общая термометрия;</w:t>
      </w:r>
    </w:p>
    <w:p w:rsidR="00C55138" w:rsidRDefault="00C55138" w:rsidP="00C55138">
      <w:pPr>
        <w:ind w:firstLine="709"/>
        <w:jc w:val="both"/>
      </w:pPr>
      <w:r>
        <w:t>3) измерение артериального давления на периферических артериях и исследование пульса;</w:t>
      </w:r>
    </w:p>
    <w:p w:rsidR="00C55138" w:rsidRDefault="00C55138" w:rsidP="00C55138">
      <w:pPr>
        <w:ind w:firstLine="709"/>
        <w:jc w:val="both"/>
      </w:pPr>
      <w:r>
        <w:t>4) количественное определение алкоголя в выдыхаемом воздухе;</w:t>
      </w:r>
    </w:p>
    <w:p w:rsidR="00C55138" w:rsidRDefault="00C55138" w:rsidP="00C55138">
      <w:pPr>
        <w:ind w:firstLine="709"/>
        <w:jc w:val="both"/>
      </w:pPr>
      <w:r>
        <w:t>5) определение наличия психоактивных веществ в моче.</w:t>
      </w:r>
    </w:p>
    <w:p w:rsidR="00C55138" w:rsidRDefault="00C55138" w:rsidP="00C55138">
      <w:pPr>
        <w:ind w:firstLine="709"/>
        <w:jc w:val="both"/>
      </w:pPr>
      <w:r>
        <w:t>В случае регистрац</w:t>
      </w:r>
      <w:proofErr w:type="gramStart"/>
      <w:r>
        <w:t>ии у о</w:t>
      </w:r>
      <w:proofErr w:type="gramEnd"/>
      <w:r>
        <w:t>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rsidR="00C55138" w:rsidRDefault="00C55138" w:rsidP="00C55138">
      <w:pPr>
        <w:ind w:firstLine="709"/>
        <w:jc w:val="both"/>
      </w:pPr>
      <w: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w:t>
      </w:r>
      <w:r w:rsidR="00DB42E4">
        <w:t xml:space="preserve">                  </w:t>
      </w:r>
      <w:r>
        <w:t xml:space="preserve"> и исследование пульса.</w:t>
      </w:r>
    </w:p>
    <w:p w:rsidR="005D58A4" w:rsidRDefault="005D58A4" w:rsidP="00C55138">
      <w:pPr>
        <w:ind w:firstLine="709"/>
        <w:jc w:val="both"/>
      </w:pPr>
      <w:r>
        <w:t>2.5. Исследование, указанное в подпункте 5 пункта 2.4,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rsidR="00D24CCA" w:rsidRPr="00BA0A20" w:rsidRDefault="00F74908" w:rsidP="00D24CCA">
      <w:pPr>
        <w:ind w:firstLine="709"/>
        <w:jc w:val="both"/>
      </w:pPr>
      <w:r w:rsidRPr="00F74908">
        <w:t>2.6</w:t>
      </w:r>
      <w:r w:rsidR="00D24CCA" w:rsidRPr="00F74908">
        <w:t>.</w:t>
      </w:r>
      <w:r w:rsidR="00D24CCA" w:rsidRPr="00BA0A20">
        <w:t xml:space="preserve"> </w:t>
      </w:r>
      <w:r>
        <w:t xml:space="preserve">Отбор мочи для определения наличия в ней психоактивных веществ осуществляется в соответствии с </w:t>
      </w:r>
      <w:hyperlink r:id="rId8" w:anchor="/document/12145258/entry/0" w:history="1">
        <w:r w:rsidRPr="00F74908">
          <w:rPr>
            <w:rStyle w:val="afe"/>
            <w:color w:val="auto"/>
            <w:u w:val="none"/>
          </w:rPr>
          <w:t>приказом</w:t>
        </w:r>
      </w:hyperlink>
      <w:r>
        <w:t xml:space="preserve"> Министерства здравоохранения и социального развития Российской Федерации от 27.01.2006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rsidR="00D24CCA" w:rsidRPr="00BA0A20" w:rsidRDefault="00F74908" w:rsidP="00D24CCA">
      <w:pPr>
        <w:autoSpaceDE w:val="0"/>
        <w:autoSpaceDN w:val="0"/>
        <w:adjustRightInd w:val="0"/>
        <w:ind w:firstLine="709"/>
        <w:jc w:val="both"/>
      </w:pPr>
      <w:r>
        <w:t>2.7</w:t>
      </w:r>
      <w:r w:rsidR="00D24CCA" w:rsidRPr="00BA0A20">
        <w:t>. По результатам прохождения предрейсового медицинского осмотра медицинским работником выносится заключение о:</w:t>
      </w:r>
    </w:p>
    <w:p w:rsidR="00D24CCA" w:rsidRPr="00BA0A20" w:rsidRDefault="00D24CCA" w:rsidP="00D24CCA">
      <w:pPr>
        <w:autoSpaceDE w:val="0"/>
        <w:autoSpaceDN w:val="0"/>
        <w:adjustRightInd w:val="0"/>
        <w:ind w:firstLine="709"/>
        <w:jc w:val="both"/>
      </w:pPr>
      <w:bookmarkStart w:id="0" w:name="sub_15"/>
      <w:proofErr w:type="gramStart"/>
      <w:r w:rsidRPr="00BA0A20">
        <w:t>1)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r w:rsidR="00C53852">
        <w:t xml:space="preserve"> </w:t>
      </w:r>
      <w:r w:rsidR="00835D5C">
        <w:t>и (или) остаточных явлений</w:t>
      </w:r>
      <w:r w:rsidRPr="00BA0A20">
        <w:t>);</w:t>
      </w:r>
      <w:proofErr w:type="gramEnd"/>
    </w:p>
    <w:p w:rsidR="00D24CCA" w:rsidRPr="00BA0A20" w:rsidRDefault="00D24CCA" w:rsidP="00D24CCA">
      <w:pPr>
        <w:autoSpaceDE w:val="0"/>
        <w:autoSpaceDN w:val="0"/>
        <w:adjustRightInd w:val="0"/>
        <w:ind w:firstLine="709"/>
        <w:jc w:val="both"/>
      </w:pPr>
      <w:bookmarkStart w:id="1" w:name="sub_16"/>
      <w:bookmarkEnd w:id="0"/>
      <w:proofErr w:type="gramStart"/>
      <w:r w:rsidRPr="00BA0A20">
        <w:t>2)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roofErr w:type="gramEnd"/>
    </w:p>
    <w:bookmarkEnd w:id="1"/>
    <w:p w:rsidR="00D24CCA" w:rsidRPr="00BA0A20" w:rsidRDefault="00486AE3" w:rsidP="00D24CCA">
      <w:pPr>
        <w:autoSpaceDE w:val="0"/>
        <w:autoSpaceDN w:val="0"/>
        <w:adjustRightInd w:val="0"/>
        <w:ind w:firstLine="709"/>
        <w:jc w:val="both"/>
      </w:pPr>
      <w:r>
        <w:t>2.</w:t>
      </w:r>
      <w:r w:rsidR="00D42C9A">
        <w:t>8</w:t>
      </w:r>
      <w:r w:rsidR="00D24CCA" w:rsidRPr="00BA0A20">
        <w:t>. Результат проведенного медицинского осмотра вносится в Журнал регистрации предрейсовых медицинских осмотров.</w:t>
      </w:r>
    </w:p>
    <w:p w:rsidR="007C2000" w:rsidRDefault="00486AE3" w:rsidP="007C2000">
      <w:pPr>
        <w:ind w:firstLine="709"/>
        <w:jc w:val="both"/>
      </w:pPr>
      <w:r>
        <w:lastRenderedPageBreak/>
        <w:t>2.</w:t>
      </w:r>
      <w:r w:rsidR="00D42C9A">
        <w:t>9</w:t>
      </w:r>
      <w:r w:rsidR="007C2000">
        <w:t>. По результатам прохождения медицинского осмотра в течение рабочего дня (смены) при вынесении медицинского заключения, указанного в п. 2.7, в соответствующий журнал вносится запись:</w:t>
      </w:r>
    </w:p>
    <w:p w:rsidR="007C2000" w:rsidRDefault="007C2000" w:rsidP="007C2000">
      <w:pPr>
        <w:ind w:firstLine="709"/>
        <w:jc w:val="both"/>
      </w:pPr>
      <w:proofErr w:type="gramStart"/>
      <w:r>
        <w:t>«прошел медицинский осмотр в течение рабочего дня (смены)» или «прошел медицинский осмотр в течение рабочего дня (смены), выявлены признаки» с указанием выявленных признаков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которая заверяется подписью медицинского работника, проводившего медицинский осмотр, с указанием фамилии</w:t>
      </w:r>
      <w:proofErr w:type="gramEnd"/>
      <w:r>
        <w:t>,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rsidR="00B86F7E" w:rsidRDefault="00486AE3" w:rsidP="00B86F7E">
      <w:pPr>
        <w:autoSpaceDE w:val="0"/>
        <w:autoSpaceDN w:val="0"/>
        <w:adjustRightInd w:val="0"/>
        <w:ind w:firstLine="709"/>
        <w:jc w:val="both"/>
      </w:pPr>
      <w:r>
        <w:t>2.</w:t>
      </w:r>
      <w:r w:rsidR="00D42C9A">
        <w:t>10</w:t>
      </w:r>
      <w:r w:rsidR="00D24CCA" w:rsidRPr="00BA0A20">
        <w:t xml:space="preserve">. </w:t>
      </w:r>
      <w:r w:rsidR="003E4E36">
        <w:t>Результаты проведенных медицинских осмотров медицинский работник сообщает осматриваемому и Государственному заказчику (уполномоченному представителю).</w:t>
      </w:r>
    </w:p>
    <w:p w:rsidR="00CA7BAA" w:rsidRDefault="00D42C9A" w:rsidP="00CA7BAA">
      <w:pPr>
        <w:autoSpaceDE w:val="0"/>
        <w:autoSpaceDN w:val="0"/>
        <w:adjustRightInd w:val="0"/>
        <w:ind w:firstLine="709"/>
        <w:jc w:val="both"/>
      </w:pPr>
      <w:r>
        <w:t>2.11</w:t>
      </w:r>
      <w:r w:rsidR="00B86F7E">
        <w:t xml:space="preserve">. </w:t>
      </w:r>
      <w:proofErr w:type="gramStart"/>
      <w:r w:rsidR="00B86F7E">
        <w:t>По результатам прохождения медицинского осмотра при вынесении медицинских заключений, предусмотренных пп. 2 п. 2.7</w:t>
      </w:r>
      <w:r w:rsidR="00CA7BAA">
        <w:t xml:space="preserve"> Контракта</w:t>
      </w:r>
      <w:r w:rsidR="00B86F7E">
        <w:t>,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в виде отметки «прошел предрейсовый медицинский осмотр, к исполнению трудовых обязанностей допущен».</w:t>
      </w:r>
      <w:proofErr w:type="gramEnd"/>
    </w:p>
    <w:p w:rsidR="00B86F7E" w:rsidRDefault="00D42C9A" w:rsidP="00CA7BAA">
      <w:pPr>
        <w:autoSpaceDE w:val="0"/>
        <w:autoSpaceDN w:val="0"/>
        <w:adjustRightInd w:val="0"/>
        <w:ind w:firstLine="709"/>
        <w:jc w:val="both"/>
      </w:pPr>
      <w:r>
        <w:t>2.12</w:t>
      </w:r>
      <w:r w:rsidR="00CA7BAA">
        <w:t xml:space="preserve">. В случае выявления медицинским работником по результатам медицинских осмотров признаков и (или) остаточных явлений, указанных в пп. 1 п. 2.7 Контракта, </w:t>
      </w:r>
      <w:proofErr w:type="gramStart"/>
      <w:r w:rsidR="00CA7BAA">
        <w:t>осматриваемому</w:t>
      </w:r>
      <w:proofErr w:type="gramEnd"/>
      <w:r w:rsidR="00CA7BAA">
        <w:t xml:space="preserve"> медицинским работником выдается справка о выявлении признаков                        и (или) остаточных явлений.</w:t>
      </w:r>
    </w:p>
    <w:p w:rsidR="000F2EE2" w:rsidRPr="00BA0A20" w:rsidRDefault="000F2EE2" w:rsidP="00F31210">
      <w:pPr>
        <w:jc w:val="center"/>
        <w:rPr>
          <w:b/>
        </w:rPr>
      </w:pPr>
      <w:r w:rsidRPr="00BA0A20">
        <w:rPr>
          <w:b/>
        </w:rPr>
        <w:t>3.</w:t>
      </w:r>
      <w:r w:rsidR="00081E24" w:rsidRPr="00BA0A20">
        <w:rPr>
          <w:b/>
        </w:rPr>
        <w:t xml:space="preserve"> Стоимость </w:t>
      </w:r>
      <w:r w:rsidR="00976316" w:rsidRPr="00BA0A20">
        <w:rPr>
          <w:b/>
        </w:rPr>
        <w:t>услуг</w:t>
      </w:r>
      <w:r w:rsidR="00081E24" w:rsidRPr="00BA0A20">
        <w:rPr>
          <w:b/>
        </w:rPr>
        <w:t xml:space="preserve"> и порядок расче</w:t>
      </w:r>
      <w:r w:rsidRPr="00BA0A20">
        <w:rPr>
          <w:b/>
        </w:rPr>
        <w:t>тов</w:t>
      </w:r>
    </w:p>
    <w:p w:rsidR="005018A4" w:rsidRDefault="000F2EE2" w:rsidP="000F2EE2">
      <w:pPr>
        <w:ind w:firstLine="709"/>
        <w:jc w:val="both"/>
      </w:pPr>
      <w:r w:rsidRPr="00BA0A20">
        <w:t xml:space="preserve">3.1. Общая стоимость Контракта составляет </w:t>
      </w:r>
      <w:r w:rsidR="005666EB">
        <w:rPr>
          <w:b/>
        </w:rPr>
        <w:t>5</w:t>
      </w:r>
      <w:r w:rsidR="007A1C9C">
        <w:rPr>
          <w:b/>
        </w:rPr>
        <w:t>950</w:t>
      </w:r>
      <w:r w:rsidR="00764045">
        <w:t xml:space="preserve"> </w:t>
      </w:r>
      <w:r w:rsidR="007A5749" w:rsidRPr="00BA0A20">
        <w:rPr>
          <w:b/>
        </w:rPr>
        <w:t>(</w:t>
      </w:r>
      <w:r w:rsidR="005666EB">
        <w:rPr>
          <w:b/>
        </w:rPr>
        <w:t>пять</w:t>
      </w:r>
      <w:r w:rsidR="00764045">
        <w:rPr>
          <w:b/>
        </w:rPr>
        <w:t xml:space="preserve"> тысяч</w:t>
      </w:r>
      <w:r w:rsidR="005666EB">
        <w:rPr>
          <w:b/>
        </w:rPr>
        <w:t xml:space="preserve"> </w:t>
      </w:r>
      <w:r w:rsidR="007A1C9C">
        <w:rPr>
          <w:b/>
        </w:rPr>
        <w:t>девятьсот пятьдесят</w:t>
      </w:r>
      <w:r w:rsidR="007A5749" w:rsidRPr="00BA0A20">
        <w:rPr>
          <w:b/>
        </w:rPr>
        <w:t>)</w:t>
      </w:r>
      <w:r w:rsidR="00555174">
        <w:rPr>
          <w:b/>
        </w:rPr>
        <w:t xml:space="preserve"> рублей </w:t>
      </w:r>
      <w:r w:rsidR="00764045">
        <w:rPr>
          <w:b/>
        </w:rPr>
        <w:t>00</w:t>
      </w:r>
      <w:r w:rsidR="00555174">
        <w:rPr>
          <w:b/>
        </w:rPr>
        <w:t xml:space="preserve"> копеек</w:t>
      </w:r>
      <w:r w:rsidR="00BB75B5" w:rsidRPr="00BA0A20">
        <w:rPr>
          <w:b/>
        </w:rPr>
        <w:t xml:space="preserve">, </w:t>
      </w:r>
      <w:r w:rsidR="00CA5A7F" w:rsidRPr="00764045">
        <w:rPr>
          <w:strike/>
        </w:rPr>
        <w:t>в т.ч.</w:t>
      </w:r>
      <w:r w:rsidR="00CA5A7F" w:rsidRPr="00764045">
        <w:rPr>
          <w:b/>
          <w:strike/>
        </w:rPr>
        <w:t xml:space="preserve"> </w:t>
      </w:r>
      <w:r w:rsidR="00BB75B5" w:rsidRPr="00764045">
        <w:rPr>
          <w:strike/>
        </w:rPr>
        <w:t>НДС</w:t>
      </w:r>
      <w:r w:rsidR="00CA5A7F">
        <w:t xml:space="preserve">/НДС не облагается </w:t>
      </w:r>
      <w:proofErr w:type="gramStart"/>
      <w:r w:rsidR="005018A4">
        <w:t>согласно статьи</w:t>
      </w:r>
      <w:proofErr w:type="gramEnd"/>
      <w:r w:rsidR="005018A4">
        <w:t xml:space="preserve"> 149 Налогового кодекса Российской Федерации.</w:t>
      </w:r>
    </w:p>
    <w:p w:rsidR="000F2EE2" w:rsidRPr="00BA0A20" w:rsidRDefault="000F2EE2" w:rsidP="000F2EE2">
      <w:pPr>
        <w:ind w:firstLine="709"/>
        <w:jc w:val="both"/>
      </w:pPr>
      <w:r w:rsidRPr="00BA0A20">
        <w:t xml:space="preserve">Цена Контракта включает в себя </w:t>
      </w:r>
      <w:r w:rsidR="00A66E6E">
        <w:t xml:space="preserve">стоимость оказываемых услуг, расходных материалов, </w:t>
      </w:r>
      <w:r w:rsidRPr="00BA0A20">
        <w:t xml:space="preserve">расходы </w:t>
      </w:r>
      <w:r w:rsidR="00555174">
        <w:t>на страхование, уплату таможенных пошлин, налогов, сборов                     и других обязательных платежей, связанных</w:t>
      </w:r>
      <w:r w:rsidRPr="00BA0A20">
        <w:t xml:space="preserve"> с исполнением настоящего Контракта.</w:t>
      </w:r>
    </w:p>
    <w:p w:rsidR="00F41F2C" w:rsidRPr="00BA0A20" w:rsidRDefault="000F2EE2" w:rsidP="00472DEA">
      <w:pPr>
        <w:ind w:firstLine="709"/>
        <w:jc w:val="both"/>
      </w:pPr>
      <w:r w:rsidRPr="00AD6FE3">
        <w:t xml:space="preserve">Стоимость услуг по проведению одного предрейсового </w:t>
      </w:r>
      <w:r w:rsidR="00166B99" w:rsidRPr="00AD6FE3">
        <w:t xml:space="preserve">медицинского осмотра </w:t>
      </w:r>
      <w:r w:rsidR="00332182" w:rsidRPr="00AD6FE3">
        <w:t>одного водителя</w:t>
      </w:r>
      <w:r w:rsidR="00166B99" w:rsidRPr="00AD6FE3">
        <w:t xml:space="preserve"> Государственного заказчика</w:t>
      </w:r>
      <w:r w:rsidRPr="00AD6FE3">
        <w:t xml:space="preserve"> составляет </w:t>
      </w:r>
      <w:r w:rsidR="005666EB">
        <w:rPr>
          <w:b/>
        </w:rPr>
        <w:t>8</w:t>
      </w:r>
      <w:r w:rsidR="007A1C9C">
        <w:rPr>
          <w:b/>
        </w:rPr>
        <w:t>5</w:t>
      </w:r>
      <w:r w:rsidRPr="005666EB">
        <w:rPr>
          <w:b/>
        </w:rPr>
        <w:t xml:space="preserve"> (</w:t>
      </w:r>
      <w:r w:rsidR="005666EB">
        <w:rPr>
          <w:b/>
        </w:rPr>
        <w:t>восемьдесят</w:t>
      </w:r>
      <w:r w:rsidR="007A1C9C">
        <w:rPr>
          <w:b/>
        </w:rPr>
        <w:t xml:space="preserve"> пять</w:t>
      </w:r>
      <w:r w:rsidRPr="005666EB">
        <w:rPr>
          <w:b/>
        </w:rPr>
        <w:t>)</w:t>
      </w:r>
      <w:r w:rsidR="00584453" w:rsidRPr="005666EB">
        <w:rPr>
          <w:b/>
        </w:rPr>
        <w:t xml:space="preserve"> руб</w:t>
      </w:r>
      <w:r w:rsidR="002C6093" w:rsidRPr="005666EB">
        <w:rPr>
          <w:b/>
        </w:rPr>
        <w:t>лей</w:t>
      </w:r>
      <w:r w:rsidR="00584453" w:rsidRPr="005666EB">
        <w:rPr>
          <w:b/>
        </w:rPr>
        <w:t xml:space="preserve"> </w:t>
      </w:r>
      <w:r w:rsidR="00764045" w:rsidRPr="005666EB">
        <w:rPr>
          <w:b/>
        </w:rPr>
        <w:t>00</w:t>
      </w:r>
      <w:r w:rsidR="00472DEA" w:rsidRPr="005666EB">
        <w:rPr>
          <w:b/>
        </w:rPr>
        <w:t xml:space="preserve"> </w:t>
      </w:r>
      <w:r w:rsidR="00584453" w:rsidRPr="005666EB">
        <w:rPr>
          <w:b/>
        </w:rPr>
        <w:t>коп</w:t>
      </w:r>
      <w:r w:rsidR="002C6093" w:rsidRPr="005666EB">
        <w:rPr>
          <w:b/>
        </w:rPr>
        <w:t>еек</w:t>
      </w:r>
      <w:r w:rsidR="002C6093">
        <w:t>.</w:t>
      </w:r>
    </w:p>
    <w:p w:rsidR="00332182" w:rsidRDefault="00A83E99" w:rsidP="00F41F2C">
      <w:pPr>
        <w:ind w:firstLine="709"/>
        <w:jc w:val="both"/>
      </w:pPr>
      <w:r>
        <w:t>Стоимость предрейсового медицинского осмотра одного водителя остается неизменной в течение срока действия настоящего Контракта.</w:t>
      </w:r>
    </w:p>
    <w:p w:rsidR="00B03D31" w:rsidRDefault="00B03D31" w:rsidP="00F41F2C">
      <w:pPr>
        <w:ind w:firstLine="709"/>
        <w:jc w:val="both"/>
        <w:rPr>
          <w:i/>
        </w:rPr>
      </w:pPr>
      <w:proofErr w:type="gramStart"/>
      <w:r w:rsidRPr="00AF3FCB">
        <w:t xml:space="preserve">Сумма, подлежащая уплате Государственным заказчиком </w:t>
      </w:r>
      <w:r w:rsidRPr="00AF3FCB">
        <w:rPr>
          <w:rStyle w:val="afd"/>
          <w:i w:val="0"/>
        </w:rPr>
        <w:t xml:space="preserve">юридическому лицу </w:t>
      </w:r>
      <w:r w:rsidR="00604E74">
        <w:rPr>
          <w:rStyle w:val="afd"/>
          <w:i w:val="0"/>
        </w:rPr>
        <w:t xml:space="preserve">             </w:t>
      </w:r>
      <w:r w:rsidRPr="00AF3FCB">
        <w:rPr>
          <w:rStyle w:val="afd"/>
          <w:i w:val="0"/>
        </w:rPr>
        <w:t>или</w:t>
      </w:r>
      <w:r w:rsidRPr="00AF3FCB">
        <w:t xml:space="preserve"> физическому лицу, </w:t>
      </w:r>
      <w:r w:rsidRPr="00AF3FCB">
        <w:rPr>
          <w:rStyle w:val="afd"/>
          <w:i w:val="0"/>
        </w:rPr>
        <w:t>в том числе зарегистрированному в качестве индивидуального предпринимателя,</w:t>
      </w:r>
      <w:r w:rsidRPr="00AF3FCB">
        <w:t xml:space="preserve"> уменьшается на размер </w:t>
      </w:r>
      <w:r w:rsidRPr="00AF3FCB">
        <w:rPr>
          <w:rStyle w:val="afd"/>
          <w:i w:val="0"/>
        </w:rPr>
        <w:t>налогов, сборов и иных обязательных</w:t>
      </w:r>
      <w:r w:rsidRPr="00AF3FCB">
        <w:rPr>
          <w:i/>
        </w:rPr>
        <w:t xml:space="preserve"> </w:t>
      </w:r>
      <w:r w:rsidRPr="00AF3FCB">
        <w:t>платежей</w:t>
      </w:r>
      <w:r w:rsidR="00604E74">
        <w:t xml:space="preserve">             </w:t>
      </w:r>
      <w:r w:rsidRPr="00AF3FCB">
        <w:t xml:space="preserve"> </w:t>
      </w:r>
      <w:r w:rsidRPr="00AF3FCB">
        <w:rPr>
          <w:rStyle w:val="afd"/>
          <w:i w:val="0"/>
        </w:rPr>
        <w:t>в бюджеты бюджетной системы Российской Федерации</w:t>
      </w:r>
      <w:r w:rsidRPr="00AF3FCB">
        <w:rPr>
          <w:i/>
        </w:rPr>
        <w:t xml:space="preserve">, </w:t>
      </w:r>
      <w:r w:rsidRPr="00AF3FCB">
        <w:t>связанных с оплатой Контракта</w:t>
      </w:r>
      <w:r w:rsidRPr="00AF3FCB">
        <w:rPr>
          <w:rStyle w:val="afd"/>
          <w:i w:val="0"/>
        </w:rPr>
        <w:t xml:space="preserve">, если в соответствии с </w:t>
      </w:r>
      <w:r w:rsidRPr="00AF3FCB">
        <w:rPr>
          <w:rStyle w:val="link"/>
          <w:iCs/>
        </w:rPr>
        <w:t>законодательством</w:t>
      </w:r>
      <w:r w:rsidRPr="00AF3FCB">
        <w:rPr>
          <w:rStyle w:val="afd"/>
        </w:rPr>
        <w:t xml:space="preserve"> </w:t>
      </w:r>
      <w:r w:rsidRPr="00AF3FCB">
        <w:rPr>
          <w:rStyle w:val="afd"/>
          <w:i w:val="0"/>
        </w:rPr>
        <w:t>Российской Федерации о налогах и сборах такие налоги, сборы и иные обязательные платежи подлежат уплате в бюджеты бюджетной</w:t>
      </w:r>
      <w:proofErr w:type="gramEnd"/>
      <w:r w:rsidRPr="00AF3FCB">
        <w:rPr>
          <w:rStyle w:val="afd"/>
          <w:i w:val="0"/>
        </w:rPr>
        <w:t xml:space="preserve"> системы Российской Федерации Заказчиком</w:t>
      </w:r>
      <w:r w:rsidRPr="00AF3FCB">
        <w:rPr>
          <w:i/>
        </w:rPr>
        <w:t>.</w:t>
      </w:r>
    </w:p>
    <w:p w:rsidR="00F41F2C" w:rsidRPr="00E76ADD" w:rsidRDefault="00F41F2C" w:rsidP="00F41F2C">
      <w:pPr>
        <w:ind w:firstLine="709"/>
        <w:jc w:val="both"/>
      </w:pPr>
      <w:r w:rsidRPr="00B55C15">
        <w:t xml:space="preserve">Плановое количество предрейсовых медицинских осмотров сотрудников Государственного </w:t>
      </w:r>
      <w:r w:rsidRPr="007658DE">
        <w:t xml:space="preserve">заказчика составляет </w:t>
      </w:r>
      <w:r w:rsidR="005666EB">
        <w:rPr>
          <w:b/>
        </w:rPr>
        <w:t>7</w:t>
      </w:r>
      <w:r w:rsidR="007658DE" w:rsidRPr="005666EB">
        <w:rPr>
          <w:b/>
        </w:rPr>
        <w:t>0</w:t>
      </w:r>
      <w:r w:rsidR="0083124A" w:rsidRPr="005666EB">
        <w:rPr>
          <w:b/>
        </w:rPr>
        <w:t xml:space="preserve"> (</w:t>
      </w:r>
      <w:r w:rsidR="005666EB">
        <w:rPr>
          <w:b/>
        </w:rPr>
        <w:t>семьдесят</w:t>
      </w:r>
      <w:r w:rsidRPr="005666EB">
        <w:rPr>
          <w:b/>
        </w:rPr>
        <w:t>)</w:t>
      </w:r>
      <w:r w:rsidR="00E76ADD" w:rsidRPr="005666EB">
        <w:rPr>
          <w:b/>
        </w:rPr>
        <w:t>.</w:t>
      </w:r>
    </w:p>
    <w:p w:rsidR="00166B99" w:rsidRPr="00BA0A20" w:rsidRDefault="00166B99" w:rsidP="00166B99">
      <w:pPr>
        <w:ind w:firstLine="709"/>
        <w:jc w:val="both"/>
      </w:pPr>
      <w:r w:rsidRPr="00BA0A20">
        <w:t>3.2. Цена Контракта является твердой, определяется на весь срок исполнения Контракта и изменению не подлежит, за исключением следующих случаев:</w:t>
      </w:r>
    </w:p>
    <w:p w:rsidR="00166B99" w:rsidRPr="00BA0A20" w:rsidRDefault="00166B99" w:rsidP="00166B99">
      <w:pPr>
        <w:ind w:firstLine="709"/>
        <w:jc w:val="both"/>
      </w:pPr>
      <w:r w:rsidRPr="00BA0A20">
        <w:t xml:space="preserve">Цена Контракта может быть снижена по соглашению Сторон без </w:t>
      </w:r>
      <w:proofErr w:type="gramStart"/>
      <w:r w:rsidRPr="00BA0A20">
        <w:t>изменения</w:t>
      </w:r>
      <w:proofErr w:type="gramEnd"/>
      <w:r w:rsidRPr="00BA0A20">
        <w:t xml:space="preserve"> предусмотренного Контрактом объема услуг, качества оказанных услуг и иных условий исполнения Контракта. </w:t>
      </w:r>
    </w:p>
    <w:p w:rsidR="00166B99" w:rsidRPr="00BA0A20" w:rsidRDefault="00166B99" w:rsidP="00166B99">
      <w:pPr>
        <w:pStyle w:val="af8"/>
        <w:tabs>
          <w:tab w:val="left" w:pos="426"/>
        </w:tabs>
        <w:spacing w:after="0" w:line="240" w:lineRule="auto"/>
        <w:ind w:left="0" w:firstLine="709"/>
        <w:jc w:val="both"/>
        <w:rPr>
          <w:rFonts w:ascii="Times New Roman" w:hAnsi="Times New Roman"/>
          <w:sz w:val="24"/>
          <w:szCs w:val="24"/>
        </w:rPr>
      </w:pPr>
      <w:r w:rsidRPr="00BA0A20">
        <w:rPr>
          <w:rFonts w:ascii="Times New Roman" w:hAnsi="Times New Roman"/>
          <w:sz w:val="24"/>
          <w:szCs w:val="24"/>
        </w:rPr>
        <w:t xml:space="preserve">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w:t>
      </w:r>
      <w:r w:rsidRPr="00BA0A20">
        <w:rPr>
          <w:rFonts w:ascii="Times New Roman" w:hAnsi="Times New Roman"/>
          <w:sz w:val="24"/>
          <w:szCs w:val="24"/>
        </w:rPr>
        <w:lastRenderedPageBreak/>
        <w:t>предусмотренные контрактом объем оказываемой услуги не более чем</w:t>
      </w:r>
      <w:r w:rsidRPr="00BA0A20">
        <w:rPr>
          <w:rFonts w:ascii="Times New Roman" w:hAnsi="Times New Roman"/>
          <w:sz w:val="24"/>
          <w:szCs w:val="24"/>
          <w:lang w:val="ru-RU"/>
        </w:rPr>
        <w:t xml:space="preserve"> </w:t>
      </w:r>
      <w:r w:rsidRPr="00BA0A20">
        <w:rPr>
          <w:rFonts w:ascii="Times New Roman" w:hAnsi="Times New Roman"/>
          <w:sz w:val="24"/>
          <w:szCs w:val="24"/>
        </w:rPr>
        <w:t>на десять процентов. При этом по соглашению сторон допускается изменение</w:t>
      </w:r>
      <w:r w:rsidRPr="00BA0A20">
        <w:rPr>
          <w:rFonts w:ascii="Times New Roman" w:hAnsi="Times New Roman"/>
          <w:sz w:val="24"/>
          <w:szCs w:val="24"/>
          <w:lang w:val="ru-RU"/>
        </w:rPr>
        <w:t xml:space="preserve"> </w:t>
      </w:r>
      <w:r w:rsidRPr="00BA0A20">
        <w:rPr>
          <w:rFonts w:ascii="Times New Roman" w:hAnsi="Times New Roman"/>
          <w:sz w:val="24"/>
          <w:szCs w:val="24"/>
        </w:rPr>
        <w:t xml:space="preserve">с учетом положений </w:t>
      </w:r>
      <w:hyperlink r:id="rId9" w:history="1">
        <w:r w:rsidRPr="00BA0A20">
          <w:rPr>
            <w:rFonts w:ascii="Times New Roman" w:hAnsi="Times New Roman"/>
            <w:sz w:val="24"/>
            <w:szCs w:val="24"/>
          </w:rPr>
          <w:t>бюджетного законодательства</w:t>
        </w:r>
      </w:hyperlink>
      <w:r w:rsidRPr="00BA0A20">
        <w:rPr>
          <w:rFonts w:ascii="Times New Roman" w:hAnsi="Times New Roman"/>
          <w:sz w:val="24"/>
          <w:szCs w:val="24"/>
        </w:rPr>
        <w:t xml:space="preserve">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166B99" w:rsidRPr="00BA0A20" w:rsidRDefault="00166B99" w:rsidP="00166B99">
      <w:pPr>
        <w:ind w:firstLine="709"/>
        <w:jc w:val="both"/>
      </w:pPr>
      <w:r w:rsidRPr="00BA0A20">
        <w:t xml:space="preserve">3.3. Оплата услуг Исполнителя по настоящему Контракту производится Государственным заказчиком в рублях Российской Федерации в безналичном порядке                в форме платежных поручений путем перечисления денежных средств из федерального бюджета в </w:t>
      </w:r>
      <w:proofErr w:type="gramStart"/>
      <w:r w:rsidRPr="00BA0A20">
        <w:t>пределах</w:t>
      </w:r>
      <w:proofErr w:type="gramEnd"/>
      <w:r w:rsidRPr="00BA0A20">
        <w:t xml:space="preserve"> доведенных в установленном порядке лимитов бюджетных </w:t>
      </w:r>
      <w:r w:rsidRPr="007658DE">
        <w:t>обязательств на 20</w:t>
      </w:r>
      <w:r w:rsidR="00F41F2C" w:rsidRPr="007658DE">
        <w:t>2</w:t>
      </w:r>
      <w:r w:rsidR="005666EB">
        <w:t>6</w:t>
      </w:r>
      <w:r w:rsidRPr="007658DE">
        <w:t xml:space="preserve"> год по </w:t>
      </w:r>
      <w:r w:rsidR="007E3641" w:rsidRPr="007658DE">
        <w:t>разделу 03 подразделу 05 ЦС</w:t>
      </w:r>
      <w:r w:rsidRPr="007658DE">
        <w:t xml:space="preserve"> </w:t>
      </w:r>
      <w:r w:rsidR="0059136D" w:rsidRPr="007658DE">
        <w:t>4240690049</w:t>
      </w:r>
      <w:r w:rsidRPr="007658DE">
        <w:t xml:space="preserve"> </w:t>
      </w:r>
      <w:r w:rsidR="007E3641" w:rsidRPr="007658DE">
        <w:t xml:space="preserve">ВР </w:t>
      </w:r>
      <w:r w:rsidRPr="007658DE">
        <w:t>244 на расчетный счет Исполнителя</w:t>
      </w:r>
      <w:r w:rsidR="007E3641" w:rsidRPr="007658DE">
        <w:t xml:space="preserve"> </w:t>
      </w:r>
      <w:r w:rsidR="00CE181D" w:rsidRPr="007658DE">
        <w:t>не позднее</w:t>
      </w:r>
      <w:r w:rsidR="007E3641" w:rsidRPr="007658DE">
        <w:t xml:space="preserve"> </w:t>
      </w:r>
      <w:r w:rsidR="0083124A" w:rsidRPr="007658DE">
        <w:t>7</w:t>
      </w:r>
      <w:r w:rsidRPr="007658DE">
        <w:t xml:space="preserve"> </w:t>
      </w:r>
      <w:r w:rsidR="00604E74" w:rsidRPr="007658DE">
        <w:t>(</w:t>
      </w:r>
      <w:r w:rsidR="0083124A" w:rsidRPr="007658DE">
        <w:t>семи</w:t>
      </w:r>
      <w:r w:rsidR="00604E74" w:rsidRPr="007658DE">
        <w:t xml:space="preserve">) рабочих </w:t>
      </w:r>
      <w:r w:rsidRPr="007658DE">
        <w:t>дней с момента подписания Государственным заказчиком документа о прие</w:t>
      </w:r>
      <w:r w:rsidR="007E3641" w:rsidRPr="007658DE">
        <w:t>мке услуги</w:t>
      </w:r>
      <w:r w:rsidR="007A5749" w:rsidRPr="007658DE">
        <w:t xml:space="preserve">. </w:t>
      </w:r>
      <w:r w:rsidR="007A5749" w:rsidRPr="002E1D61">
        <w:t xml:space="preserve">Оплата осуществляется не позднее </w:t>
      </w:r>
      <w:r w:rsidR="007A1C9C">
        <w:t>25.12</w:t>
      </w:r>
      <w:r w:rsidR="00360F25" w:rsidRPr="002E1D61">
        <w:t>.20</w:t>
      </w:r>
      <w:r w:rsidR="00F41F2C" w:rsidRPr="002E1D61">
        <w:t>2</w:t>
      </w:r>
      <w:r w:rsidR="005666EB">
        <w:t>6</w:t>
      </w:r>
      <w:r w:rsidRPr="002E1D61">
        <w:t>.</w:t>
      </w:r>
    </w:p>
    <w:p w:rsidR="007D4FDC" w:rsidRPr="00BA0A20" w:rsidRDefault="007D4FDC" w:rsidP="00166B99">
      <w:pPr>
        <w:ind w:firstLine="709"/>
        <w:jc w:val="both"/>
      </w:pPr>
      <w:r w:rsidRPr="00BA0A20">
        <w:t>3.4. Обязательства по оплате оказанных услуг считаются выполненными в день списания денежных средств со счета Государственного заказчика.</w:t>
      </w:r>
    </w:p>
    <w:p w:rsidR="00166B99" w:rsidRPr="00BA0A20" w:rsidRDefault="007D4FDC" w:rsidP="00166B99">
      <w:pPr>
        <w:ind w:firstLine="709"/>
        <w:jc w:val="both"/>
      </w:pPr>
      <w:r w:rsidRPr="00BA0A20">
        <w:t>3.5</w:t>
      </w:r>
      <w:r w:rsidR="00166B99" w:rsidRPr="00BA0A20">
        <w:t>. Все расчеты Государственный заказчик производит перечислением средств              по реквизитам, указанным Исполнителем в Разделе 14 Контракта.</w:t>
      </w:r>
      <w:r w:rsidR="00166B99" w:rsidRPr="00BA0A20">
        <w:rPr>
          <w:noProof/>
        </w:rPr>
        <w:t xml:space="preserve">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166B99" w:rsidRPr="00BA0A20" w:rsidRDefault="00166B99" w:rsidP="00F31210">
      <w:pPr>
        <w:jc w:val="center"/>
        <w:rPr>
          <w:b/>
        </w:rPr>
      </w:pPr>
      <w:r w:rsidRPr="00BA0A20">
        <w:rPr>
          <w:b/>
        </w:rPr>
        <w:t>4. Права и обязанности Сторон</w:t>
      </w:r>
    </w:p>
    <w:p w:rsidR="00166B99" w:rsidRPr="00BA0A20" w:rsidRDefault="00166B99" w:rsidP="00166B99">
      <w:pPr>
        <w:autoSpaceDE w:val="0"/>
        <w:autoSpaceDN w:val="0"/>
        <w:adjustRightInd w:val="0"/>
        <w:ind w:firstLine="709"/>
        <w:rPr>
          <w:b/>
          <w:bCs/>
        </w:rPr>
      </w:pPr>
      <w:r w:rsidRPr="00BA0A20">
        <w:rPr>
          <w:b/>
          <w:bCs/>
        </w:rPr>
        <w:t>4.1. Исполнитель обязуется:</w:t>
      </w:r>
    </w:p>
    <w:p w:rsidR="00166B99" w:rsidRPr="00BA0A20" w:rsidRDefault="00166B99" w:rsidP="00166B99">
      <w:pPr>
        <w:autoSpaceDE w:val="0"/>
        <w:autoSpaceDN w:val="0"/>
        <w:adjustRightInd w:val="0"/>
        <w:ind w:firstLine="709"/>
        <w:jc w:val="both"/>
        <w:rPr>
          <w:snapToGrid w:val="0"/>
        </w:rPr>
      </w:pPr>
      <w:r w:rsidRPr="00BA0A20">
        <w:rPr>
          <w:snapToGrid w:val="0"/>
        </w:rPr>
        <w:t xml:space="preserve">4.1.1. Обеспечивать выполнение требований по качеству оказываемых услуг, устанавливаемых нормативными правовыми актами Российской Федерации, </w:t>
      </w:r>
      <w:r w:rsidR="00F4107A">
        <w:rPr>
          <w:snapToGrid w:val="0"/>
        </w:rPr>
        <w:t xml:space="preserve">                </w:t>
      </w:r>
      <w:r w:rsidRPr="00BA0A20">
        <w:rPr>
          <w:snapToGrid w:val="0"/>
        </w:rPr>
        <w:t>нормативно-техническими документами.</w:t>
      </w:r>
    </w:p>
    <w:p w:rsidR="00166B99" w:rsidRPr="00BA0A20" w:rsidRDefault="00166B99" w:rsidP="00166B99">
      <w:pPr>
        <w:autoSpaceDE w:val="0"/>
        <w:autoSpaceDN w:val="0"/>
        <w:adjustRightInd w:val="0"/>
        <w:ind w:firstLine="709"/>
        <w:jc w:val="both"/>
        <w:rPr>
          <w:snapToGrid w:val="0"/>
        </w:rPr>
      </w:pPr>
      <w:r w:rsidRPr="00BA0A20">
        <w:rPr>
          <w:snapToGrid w:val="0"/>
        </w:rPr>
        <w:t>4.1.2. Оказывать услуги в объемах, по перечню и с качеством, определенных условиями настоящего Контракта.</w:t>
      </w:r>
    </w:p>
    <w:p w:rsidR="00166B99" w:rsidRPr="00BA0A20" w:rsidRDefault="00166B99" w:rsidP="00166B99">
      <w:pPr>
        <w:autoSpaceDE w:val="0"/>
        <w:autoSpaceDN w:val="0"/>
        <w:adjustRightInd w:val="0"/>
        <w:ind w:firstLine="709"/>
        <w:jc w:val="both"/>
        <w:rPr>
          <w:snapToGrid w:val="0"/>
        </w:rPr>
      </w:pPr>
      <w:r w:rsidRPr="00BA0A20">
        <w:t xml:space="preserve">4.1.3. В соответствии с условиями настоящего Контракта услуги оказываются Исполнителем </w:t>
      </w:r>
      <w:r w:rsidR="00AA1F79" w:rsidRPr="00BA0A20">
        <w:t>ежедневно</w:t>
      </w:r>
      <w:r w:rsidR="0003619F" w:rsidRPr="00BA0A20">
        <w:t xml:space="preserve"> </w:t>
      </w:r>
      <w:r w:rsidRPr="00547900">
        <w:t xml:space="preserve">с </w:t>
      </w:r>
      <w:r w:rsidR="002472F5" w:rsidRPr="00547900">
        <w:t>6</w:t>
      </w:r>
      <w:r w:rsidRPr="00547900">
        <w:t xml:space="preserve"> до 10 часов по Московскому времени</w:t>
      </w:r>
      <w:r w:rsidR="00C04AD9" w:rsidRPr="00BA0A20">
        <w:t xml:space="preserve"> в рабочие дни</w:t>
      </w:r>
      <w:r w:rsidR="00CE75E3" w:rsidRPr="00BA0A20">
        <w:t xml:space="preserve"> по факту явки водителя Государственного заказчика</w:t>
      </w:r>
      <w:r w:rsidR="00B10D6B" w:rsidRPr="00BA0A20">
        <w:t xml:space="preserve">, в выходные и праздничные дни в связи </w:t>
      </w:r>
      <w:r w:rsidR="00F4107A">
        <w:t xml:space="preserve">                        </w:t>
      </w:r>
      <w:r w:rsidR="00B10D6B" w:rsidRPr="00BA0A20">
        <w:t>с необходимостью Государственного заказчика и при наличии возможности у Исполнителя.</w:t>
      </w:r>
    </w:p>
    <w:p w:rsidR="00166B99" w:rsidRPr="00BA0A20" w:rsidRDefault="0003619F" w:rsidP="00166B99">
      <w:pPr>
        <w:autoSpaceDE w:val="0"/>
        <w:autoSpaceDN w:val="0"/>
        <w:adjustRightInd w:val="0"/>
        <w:ind w:firstLine="709"/>
        <w:jc w:val="both"/>
      </w:pPr>
      <w:r w:rsidRPr="00BA0A20">
        <w:t>4.1.4</w:t>
      </w:r>
      <w:r w:rsidR="00166B99" w:rsidRPr="00BA0A20">
        <w:t>. Предоставлять и своевременно проводить сертификацию оборудования                 для определения алкоголя в выдыхаемом воздухе, предоставлять разовые расходные материалы.</w:t>
      </w:r>
    </w:p>
    <w:p w:rsidR="00166B99" w:rsidRPr="00BA0A20" w:rsidRDefault="0003619F" w:rsidP="00166B99">
      <w:pPr>
        <w:autoSpaceDE w:val="0"/>
        <w:autoSpaceDN w:val="0"/>
        <w:adjustRightInd w:val="0"/>
        <w:ind w:firstLine="709"/>
        <w:jc w:val="both"/>
      </w:pPr>
      <w:r w:rsidRPr="00BA0A20">
        <w:t>4.1.5</w:t>
      </w:r>
      <w:r w:rsidR="00166B99" w:rsidRPr="00BA0A20">
        <w:t>. Обеспечивать Государственного заказчика информацией, в том числе сообщать сведения о месте оказания услуг, режиме работы, перечне дополнительных платных медицинских услуг с указанием их стоимости, об условиях предоставления                    и получения этих услуг.</w:t>
      </w:r>
    </w:p>
    <w:p w:rsidR="00166B99" w:rsidRPr="00BA0A20" w:rsidRDefault="006E10D6" w:rsidP="00166B99">
      <w:pPr>
        <w:autoSpaceDE w:val="0"/>
        <w:autoSpaceDN w:val="0"/>
        <w:adjustRightInd w:val="0"/>
        <w:ind w:firstLine="709"/>
        <w:jc w:val="both"/>
      </w:pPr>
      <w:r w:rsidRPr="00BA0A20">
        <w:t>4.1.6</w:t>
      </w:r>
      <w:r w:rsidR="00166B99" w:rsidRPr="00BA0A20">
        <w:t>. Обеспечивать выполнение принятых на себя обязательств по настоящему Контракту специалистами Исполнителя, а в необходимых случаях Исполнитель вправе             с письменного согласия Государственного заказчика привлекать для оказания услуг             по настоящему Контракту третьих лиц, имеющих лицензию на оказание медицинских услуг, оставаясь полностью ответственным перед Государственным заказчиком                    за действия привлеченных им третьих лиц.</w:t>
      </w:r>
    </w:p>
    <w:p w:rsidR="00166B99" w:rsidRPr="00BA0A20" w:rsidRDefault="006E10D6" w:rsidP="00166B99">
      <w:pPr>
        <w:autoSpaceDE w:val="0"/>
        <w:autoSpaceDN w:val="0"/>
        <w:adjustRightInd w:val="0"/>
        <w:ind w:firstLine="709"/>
        <w:jc w:val="both"/>
      </w:pPr>
      <w:r w:rsidRPr="00BA0A20">
        <w:t>4.1.7</w:t>
      </w:r>
      <w:r w:rsidR="00166B99" w:rsidRPr="00BA0A20">
        <w:t>. Обладать всем необходимым оборудованием, техникой, помещениями                     и инструментами для оказания услуг по настоящему Контракту.</w:t>
      </w:r>
    </w:p>
    <w:p w:rsidR="00166B99" w:rsidRPr="00BA0A20" w:rsidRDefault="006E10D6" w:rsidP="00166B99">
      <w:pPr>
        <w:autoSpaceDE w:val="0"/>
        <w:autoSpaceDN w:val="0"/>
        <w:adjustRightInd w:val="0"/>
        <w:ind w:firstLine="709"/>
        <w:jc w:val="both"/>
      </w:pPr>
      <w:r w:rsidRPr="00BA0A20">
        <w:t>4.1.8</w:t>
      </w:r>
      <w:r w:rsidR="00166B99" w:rsidRPr="00BA0A20">
        <w:t>. Предоставить копию лицензии Исполнителя на право оказания медицинских услуг, оказываемых по настоящему Контракту.</w:t>
      </w:r>
    </w:p>
    <w:p w:rsidR="00166B99" w:rsidRPr="00BA0A20" w:rsidRDefault="006E10D6" w:rsidP="00166B99">
      <w:pPr>
        <w:autoSpaceDE w:val="0"/>
        <w:autoSpaceDN w:val="0"/>
        <w:adjustRightInd w:val="0"/>
        <w:ind w:firstLine="709"/>
        <w:jc w:val="both"/>
      </w:pPr>
      <w:r w:rsidRPr="00BA0A20">
        <w:lastRenderedPageBreak/>
        <w:t>4.1.9</w:t>
      </w:r>
      <w:r w:rsidR="00166B99" w:rsidRPr="00BA0A20">
        <w:t xml:space="preserve">. Известить Государственного заказчика в течение 3 (Трех) дней в случае приостановления, прекращения действия лицензии Исполнителя либо ее аннулирования.          В этом случае Контракт прекращается автоматически </w:t>
      </w:r>
      <w:proofErr w:type="gramStart"/>
      <w:r w:rsidR="00166B99" w:rsidRPr="00BA0A20">
        <w:t>с даты приостановления</w:t>
      </w:r>
      <w:proofErr w:type="gramEnd"/>
      <w:r w:rsidR="00166B99" w:rsidRPr="00BA0A20">
        <w:t>, прекращения действия лицензии Исполнителя либо ее аннулирования.</w:t>
      </w:r>
    </w:p>
    <w:p w:rsidR="00DE5A8E" w:rsidRPr="00BA0A20" w:rsidRDefault="006E10D6" w:rsidP="00166B99">
      <w:pPr>
        <w:autoSpaceDE w:val="0"/>
        <w:autoSpaceDN w:val="0"/>
        <w:adjustRightInd w:val="0"/>
        <w:ind w:firstLine="709"/>
        <w:jc w:val="both"/>
      </w:pPr>
      <w:r w:rsidRPr="00BA0A20">
        <w:t>4.1.10</w:t>
      </w:r>
      <w:r w:rsidR="00DE5A8E" w:rsidRPr="00BA0A20">
        <w:t>. Выполнять иные обязанности, предусмотренные действующим законодательством Российской Федерации и Контрактом.</w:t>
      </w:r>
    </w:p>
    <w:p w:rsidR="00F762BE" w:rsidRPr="00BA0A20" w:rsidRDefault="00F762BE" w:rsidP="00F762BE">
      <w:pPr>
        <w:pStyle w:val="afb"/>
        <w:ind w:firstLine="709"/>
        <w:jc w:val="both"/>
        <w:rPr>
          <w:rFonts w:ascii="Times New Roman" w:hAnsi="Times New Roman"/>
          <w:b/>
          <w:noProof/>
          <w:sz w:val="24"/>
          <w:szCs w:val="24"/>
        </w:rPr>
      </w:pPr>
      <w:r w:rsidRPr="00BA0A20">
        <w:rPr>
          <w:rFonts w:ascii="Times New Roman" w:hAnsi="Times New Roman"/>
          <w:b/>
          <w:noProof/>
          <w:sz w:val="24"/>
          <w:szCs w:val="24"/>
        </w:rPr>
        <w:t>4.2.</w:t>
      </w:r>
      <w:r w:rsidRPr="00BA0A20">
        <w:rPr>
          <w:rFonts w:ascii="Times New Roman" w:hAnsi="Times New Roman"/>
          <w:noProof/>
          <w:sz w:val="24"/>
          <w:szCs w:val="24"/>
        </w:rPr>
        <w:t> </w:t>
      </w:r>
      <w:r w:rsidRPr="00BA0A20">
        <w:rPr>
          <w:rFonts w:ascii="Times New Roman" w:hAnsi="Times New Roman"/>
          <w:b/>
          <w:noProof/>
          <w:sz w:val="24"/>
          <w:szCs w:val="24"/>
        </w:rPr>
        <w:t>Исполнитель вправе:</w:t>
      </w:r>
    </w:p>
    <w:p w:rsidR="00F762BE" w:rsidRPr="00BA0A20" w:rsidRDefault="00F762BE" w:rsidP="00F762BE">
      <w:pPr>
        <w:pStyle w:val="afb"/>
        <w:ind w:firstLine="709"/>
        <w:jc w:val="both"/>
        <w:rPr>
          <w:rFonts w:ascii="Times New Roman" w:hAnsi="Times New Roman"/>
          <w:noProof/>
          <w:sz w:val="24"/>
          <w:szCs w:val="24"/>
        </w:rPr>
      </w:pPr>
      <w:r w:rsidRPr="00BA0A20">
        <w:rPr>
          <w:rFonts w:ascii="Times New Roman" w:hAnsi="Times New Roman"/>
          <w:noProof/>
          <w:sz w:val="24"/>
          <w:szCs w:val="24"/>
        </w:rPr>
        <w:t>4.2.1. Требовать оплату надлежащим образом оказанных и принятых Государственным заказчиком услуг в соотвествии с условиями настоящего Контракта.</w:t>
      </w:r>
    </w:p>
    <w:p w:rsidR="00F762BE" w:rsidRPr="00BA0A20" w:rsidRDefault="00F762BE" w:rsidP="00F762BE">
      <w:pPr>
        <w:pStyle w:val="afb"/>
        <w:ind w:firstLine="709"/>
        <w:jc w:val="both"/>
        <w:rPr>
          <w:rFonts w:ascii="Times New Roman" w:hAnsi="Times New Roman"/>
          <w:noProof/>
          <w:sz w:val="24"/>
          <w:szCs w:val="24"/>
        </w:rPr>
      </w:pPr>
      <w:r w:rsidRPr="00BA0A20">
        <w:rPr>
          <w:rFonts w:ascii="Times New Roman" w:hAnsi="Times New Roman"/>
          <w:noProof/>
          <w:sz w:val="24"/>
          <w:szCs w:val="24"/>
        </w:rPr>
        <w:t>4.2.2. Требовать уплату неустойки согласно раздела 8 Контракта.</w:t>
      </w:r>
    </w:p>
    <w:p w:rsidR="00166B99" w:rsidRPr="00BA0A20" w:rsidRDefault="00F762BE" w:rsidP="00166B99">
      <w:pPr>
        <w:autoSpaceDE w:val="0"/>
        <w:autoSpaceDN w:val="0"/>
        <w:adjustRightInd w:val="0"/>
        <w:ind w:firstLine="709"/>
        <w:jc w:val="both"/>
        <w:rPr>
          <w:b/>
          <w:bCs/>
        </w:rPr>
      </w:pPr>
      <w:r w:rsidRPr="00BA0A20">
        <w:rPr>
          <w:b/>
        </w:rPr>
        <w:t>4.3</w:t>
      </w:r>
      <w:r w:rsidR="00166B99" w:rsidRPr="00BA0A20">
        <w:rPr>
          <w:b/>
        </w:rPr>
        <w:t>.</w:t>
      </w:r>
      <w:r w:rsidR="00166B99" w:rsidRPr="00BA0A20">
        <w:rPr>
          <w:b/>
          <w:bCs/>
        </w:rPr>
        <w:t xml:space="preserve"> Государственный заказчик обязуется:</w:t>
      </w:r>
    </w:p>
    <w:p w:rsidR="00166B99" w:rsidRPr="00BA0A20" w:rsidRDefault="00F762BE" w:rsidP="00166B99">
      <w:pPr>
        <w:autoSpaceDE w:val="0"/>
        <w:autoSpaceDN w:val="0"/>
        <w:adjustRightInd w:val="0"/>
        <w:ind w:firstLine="709"/>
        <w:jc w:val="both"/>
        <w:rPr>
          <w:noProof/>
        </w:rPr>
      </w:pPr>
      <w:r w:rsidRPr="00BA0A20">
        <w:t>4.3</w:t>
      </w:r>
      <w:r w:rsidR="00166B99" w:rsidRPr="00BA0A20">
        <w:t xml:space="preserve">.1. </w:t>
      </w:r>
      <w:r w:rsidR="00166B99" w:rsidRPr="00BA0A20">
        <w:rPr>
          <w:noProof/>
        </w:rPr>
        <w:t>Осуществлять контроль за исполнением условий Контракта в соответствии              с действующим законодательством Российской Федерации.</w:t>
      </w:r>
    </w:p>
    <w:p w:rsidR="00166B99" w:rsidRPr="00BA0A20" w:rsidRDefault="0026596E" w:rsidP="00166B99">
      <w:pPr>
        <w:pStyle w:val="12"/>
        <w:spacing w:line="240" w:lineRule="auto"/>
        <w:ind w:firstLine="709"/>
        <w:rPr>
          <w:noProof/>
          <w:szCs w:val="24"/>
        </w:rPr>
      </w:pPr>
      <w:r w:rsidRPr="00BA0A20">
        <w:rPr>
          <w:noProof/>
          <w:szCs w:val="24"/>
        </w:rPr>
        <w:t>4.3</w:t>
      </w:r>
      <w:r w:rsidR="00166B99" w:rsidRPr="00BA0A20">
        <w:rPr>
          <w:noProof/>
          <w:szCs w:val="24"/>
        </w:rPr>
        <w:t>.2. Обеспечить приемку оказанных услуг в соответствии с условиями Контракта.</w:t>
      </w:r>
    </w:p>
    <w:p w:rsidR="00166B99" w:rsidRPr="00BA0A20" w:rsidRDefault="0026596E" w:rsidP="00166B99">
      <w:pPr>
        <w:autoSpaceDE w:val="0"/>
        <w:autoSpaceDN w:val="0"/>
        <w:adjustRightInd w:val="0"/>
        <w:ind w:firstLine="709"/>
        <w:jc w:val="both"/>
      </w:pPr>
      <w:r w:rsidRPr="00BA0A20">
        <w:t>4.3</w:t>
      </w:r>
      <w:r w:rsidR="00166B99" w:rsidRPr="00BA0A20">
        <w:t>.3. Обеспечить проведение экспертизы услуг в порядке, предусмотренном разделом 6 Контракта.</w:t>
      </w:r>
    </w:p>
    <w:p w:rsidR="00166B99" w:rsidRPr="00BA0A20" w:rsidRDefault="0026596E" w:rsidP="00166B99">
      <w:pPr>
        <w:autoSpaceDE w:val="0"/>
        <w:autoSpaceDN w:val="0"/>
        <w:adjustRightInd w:val="0"/>
        <w:ind w:firstLine="709"/>
        <w:jc w:val="both"/>
      </w:pPr>
      <w:r w:rsidRPr="00BA0A20">
        <w:t>4.3</w:t>
      </w:r>
      <w:r w:rsidR="00166B99" w:rsidRPr="00BA0A20">
        <w:t>.4. Своевременно и полностью осуществлять взаиморасчеты с Исполнителем               в порядке, установленном разделом 3 настоящего Контракта.</w:t>
      </w:r>
    </w:p>
    <w:p w:rsidR="00166B99" w:rsidRPr="00BA0A20" w:rsidRDefault="00F7493E" w:rsidP="00166B99">
      <w:pPr>
        <w:autoSpaceDE w:val="0"/>
        <w:autoSpaceDN w:val="0"/>
        <w:adjustRightInd w:val="0"/>
        <w:ind w:firstLine="709"/>
        <w:jc w:val="both"/>
      </w:pPr>
      <w:r w:rsidRPr="00BA0A20">
        <w:t>4.3.5</w:t>
      </w:r>
      <w:r w:rsidR="00166B99" w:rsidRPr="00BA0A20">
        <w:t>. Надлежащим образом выполнять условия настоящего Контракта                             и не позднее 10 часов 00 минут рабочего дня, предшествующего дню оказания услуг           по настоящему Контракту, информировать Исполнителя о любых препятствующих этому обстоятельствах, о необходимости отмены или изменении назначенного времени получения медицинской услуги.</w:t>
      </w:r>
    </w:p>
    <w:p w:rsidR="00166B99" w:rsidRPr="00BA0A20" w:rsidRDefault="00B05EA6" w:rsidP="00166B99">
      <w:pPr>
        <w:autoSpaceDE w:val="0"/>
        <w:autoSpaceDN w:val="0"/>
        <w:adjustRightInd w:val="0"/>
        <w:ind w:firstLine="709"/>
        <w:jc w:val="both"/>
      </w:pPr>
      <w:r w:rsidRPr="00BA0A20">
        <w:t>4.3.6</w:t>
      </w:r>
      <w:r w:rsidR="00166B99" w:rsidRPr="00BA0A20">
        <w:t>. Взыскивать неустойку (пени, штраф) в соответствии с Разделом 8 Контракта       за неисполнение или ненадлежащее исполнение Исполнителем обязательств, предусмотренных Контрактом.</w:t>
      </w:r>
    </w:p>
    <w:p w:rsidR="00506614" w:rsidRPr="00BA0A20" w:rsidRDefault="00506614" w:rsidP="00166B99">
      <w:pPr>
        <w:autoSpaceDE w:val="0"/>
        <w:autoSpaceDN w:val="0"/>
        <w:adjustRightInd w:val="0"/>
        <w:ind w:firstLine="709"/>
        <w:jc w:val="both"/>
      </w:pPr>
      <w:r w:rsidRPr="00BA0A20">
        <w:rPr>
          <w:noProof/>
        </w:rPr>
        <w:t>4.3.7. В случае расторжения Контракта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Исполнителеми Государственным заказчиком актов о приемке оказанных услуг.</w:t>
      </w:r>
    </w:p>
    <w:p w:rsidR="008135EE" w:rsidRPr="00BA0A20" w:rsidRDefault="00506614" w:rsidP="008135EE">
      <w:pPr>
        <w:ind w:firstLine="709"/>
        <w:contextualSpacing/>
        <w:jc w:val="both"/>
      </w:pPr>
      <w:r w:rsidRPr="00BA0A20">
        <w:t>4.3.8</w:t>
      </w:r>
      <w:r w:rsidR="00166B99" w:rsidRPr="00BA0A20">
        <w:t xml:space="preserve">. </w:t>
      </w:r>
      <w:r w:rsidR="008135EE" w:rsidRPr="00BA0A20">
        <w:t>Выполнять иные обязанности, предусмотренные действующим законодательством Российской Федерации и Контрактом.</w:t>
      </w:r>
    </w:p>
    <w:p w:rsidR="00AE3EAE" w:rsidRPr="00BA0A20" w:rsidRDefault="00AE3EAE" w:rsidP="00AE3EAE">
      <w:pPr>
        <w:autoSpaceDE w:val="0"/>
        <w:autoSpaceDN w:val="0"/>
        <w:adjustRightInd w:val="0"/>
        <w:ind w:firstLine="709"/>
        <w:jc w:val="both"/>
        <w:rPr>
          <w:b/>
        </w:rPr>
      </w:pPr>
      <w:r w:rsidRPr="00BA0A20">
        <w:rPr>
          <w:b/>
        </w:rPr>
        <w:t>4.4. Государственный заказчик вправе:</w:t>
      </w:r>
    </w:p>
    <w:p w:rsidR="00AE3EAE" w:rsidRPr="00BA0A20" w:rsidRDefault="00AE3EAE" w:rsidP="00AE3EAE">
      <w:pPr>
        <w:widowControl w:val="0"/>
        <w:tabs>
          <w:tab w:val="left" w:pos="7088"/>
        </w:tabs>
        <w:suppressAutoHyphens/>
        <w:ind w:firstLine="709"/>
        <w:jc w:val="both"/>
      </w:pPr>
      <w:r w:rsidRPr="00BA0A20">
        <w:t>4.4.1. Требовать от Исполнителя надлежащего исполнения обязательств                            в соответствии с настоящим Контрактом.</w:t>
      </w:r>
    </w:p>
    <w:p w:rsidR="00AE3EAE" w:rsidRPr="00BA0A20" w:rsidRDefault="00AE3EAE" w:rsidP="00AE3EAE">
      <w:pPr>
        <w:widowControl w:val="0"/>
        <w:tabs>
          <w:tab w:val="left" w:pos="7088"/>
        </w:tabs>
        <w:suppressAutoHyphens/>
        <w:ind w:firstLine="709"/>
        <w:jc w:val="both"/>
      </w:pPr>
      <w:r w:rsidRPr="00BA0A20">
        <w:t>4.4.2. Принять решение об одностороннем отказе от исполнения Контракта                 в соответствии с гражданским законодательством Российской Федерации.</w:t>
      </w:r>
    </w:p>
    <w:p w:rsidR="00166B99" w:rsidRPr="00BA0A20" w:rsidRDefault="00166B99" w:rsidP="00F31210">
      <w:pPr>
        <w:widowControl w:val="0"/>
        <w:tabs>
          <w:tab w:val="num" w:pos="360"/>
        </w:tabs>
        <w:suppressAutoHyphens/>
        <w:jc w:val="center"/>
        <w:rPr>
          <w:b/>
          <w:snapToGrid w:val="0"/>
        </w:rPr>
      </w:pPr>
      <w:r w:rsidRPr="00BA0A20">
        <w:rPr>
          <w:b/>
          <w:snapToGrid w:val="0"/>
        </w:rPr>
        <w:t>5. Порядок сдачи-приемки услуг</w:t>
      </w:r>
    </w:p>
    <w:p w:rsidR="0003449E" w:rsidRPr="00BA0A20" w:rsidRDefault="0003449E" w:rsidP="0003449E">
      <w:pPr>
        <w:ind w:firstLine="709"/>
        <w:jc w:val="both"/>
      </w:pPr>
      <w:r w:rsidRPr="009309A7">
        <w:t xml:space="preserve">5.1. </w:t>
      </w:r>
      <w:proofErr w:type="gramStart"/>
      <w:r w:rsidR="007A5749" w:rsidRPr="009309A7">
        <w:t xml:space="preserve">По истечении месяца, в котором оказывались услуги по настоящему Контракту, не позднее </w:t>
      </w:r>
      <w:r w:rsidR="002E56EA" w:rsidRPr="009309A7">
        <w:t>5</w:t>
      </w:r>
      <w:r w:rsidRPr="009309A7">
        <w:t xml:space="preserve"> (</w:t>
      </w:r>
      <w:r w:rsidR="002E56EA" w:rsidRPr="009309A7">
        <w:t>пят</w:t>
      </w:r>
      <w:r w:rsidR="007A5749" w:rsidRPr="009309A7">
        <w:t>ого</w:t>
      </w:r>
      <w:r w:rsidRPr="009309A7">
        <w:t xml:space="preserve">) </w:t>
      </w:r>
      <w:r w:rsidR="007A5749" w:rsidRPr="009309A7">
        <w:t>числа месяца, следующего за отчетным,</w:t>
      </w:r>
      <w:r w:rsidRPr="009309A7">
        <w:t xml:space="preserve"> </w:t>
      </w:r>
      <w:r w:rsidRPr="00BA0A20">
        <w:t xml:space="preserve">Исполнитель подготавливает и направляет Государственному заказчику для подписания сопроводительную документацию: счет-фактуру, Акт оказанных услуг </w:t>
      </w:r>
      <w:r w:rsidRPr="00BA0A20">
        <w:rPr>
          <w:snapToGrid w:val="0"/>
        </w:rPr>
        <w:t>в двух экземплярах.</w:t>
      </w:r>
      <w:proofErr w:type="gramEnd"/>
    </w:p>
    <w:p w:rsidR="0003449E" w:rsidRPr="00BA0A20" w:rsidRDefault="0003449E" w:rsidP="0003449E">
      <w:pPr>
        <w:widowControl w:val="0"/>
        <w:suppressAutoHyphens/>
        <w:ind w:firstLine="709"/>
        <w:jc w:val="both"/>
        <w:rPr>
          <w:snapToGrid w:val="0"/>
        </w:rPr>
      </w:pPr>
      <w:r w:rsidRPr="00BA0A20">
        <w:rPr>
          <w:snapToGrid w:val="0"/>
        </w:rPr>
        <w:t xml:space="preserve">5.2. Государственный заказчик в течение 5 (пяти) дней со дня получения                              от Исполнителя документов обязан рассмотреть их и при отсутствии замечаний подписать и направить Исполнителю один экземпляр подписанного им Акта оказанных услуг                    или в этот же срок направить письменный мотивированный отказ от приемки оказанных услуг. </w:t>
      </w:r>
    </w:p>
    <w:p w:rsidR="0003449E" w:rsidRPr="00BA0A20" w:rsidRDefault="0003449E" w:rsidP="0003449E">
      <w:pPr>
        <w:widowControl w:val="0"/>
        <w:tabs>
          <w:tab w:val="left" w:pos="851"/>
        </w:tabs>
        <w:suppressAutoHyphens/>
        <w:ind w:firstLine="709"/>
        <w:jc w:val="both"/>
        <w:rPr>
          <w:snapToGrid w:val="0"/>
        </w:rPr>
      </w:pPr>
      <w:r w:rsidRPr="00BA0A20">
        <w:rPr>
          <w:snapToGrid w:val="0"/>
        </w:rPr>
        <w:t>5.3. В случае мотивированного отказа от приемки оказанных услуг Сторонами составляется двухсторонний акт с перечнем недостатков и указанием сроков их устранения Исполнителем. Исполнитель обязан устранить выявленные недостатки и замечания                  в семидневный срок без дополнительной оплаты и передать Государственному заказчику Акт по устранению замечаний, а также повторно подписанный Исполнителем Акт оказанных услуг в двух экземплярах.</w:t>
      </w:r>
    </w:p>
    <w:p w:rsidR="0003449E" w:rsidRPr="00BA0A20" w:rsidRDefault="0003449E" w:rsidP="0003449E">
      <w:pPr>
        <w:suppressAutoHyphens/>
        <w:ind w:firstLine="709"/>
        <w:jc w:val="both"/>
        <w:rPr>
          <w:snapToGrid w:val="0"/>
        </w:rPr>
      </w:pPr>
      <w:r w:rsidRPr="00BA0A20">
        <w:rPr>
          <w:snapToGrid w:val="0"/>
        </w:rPr>
        <w:lastRenderedPageBreak/>
        <w:t>5.4. Подписанный Сторонами Акт оказанных услуг оформляет и удостоверяет факт принятия Государственным заказчиком оказанных Исполнителем услуг и является основанием для оплаты Исполнителю оказанных услуг.</w:t>
      </w:r>
    </w:p>
    <w:p w:rsidR="0003449E" w:rsidRPr="00BA0A20" w:rsidRDefault="0003449E" w:rsidP="0003449E">
      <w:pPr>
        <w:ind w:firstLine="709"/>
        <w:jc w:val="both"/>
      </w:pPr>
      <w:r w:rsidRPr="00BA0A20">
        <w:rPr>
          <w:snapToGrid w:val="0"/>
        </w:rPr>
        <w:t xml:space="preserve">5.5. </w:t>
      </w:r>
      <w:r w:rsidRPr="00BA0A20">
        <w:t>Услуги считаются оказанными с момента подписания Сторонами Акта                      оказанных услуг.</w:t>
      </w:r>
    </w:p>
    <w:p w:rsidR="00166B99" w:rsidRPr="00BA0A20" w:rsidRDefault="00166B99" w:rsidP="00F31210">
      <w:pPr>
        <w:suppressAutoHyphens/>
        <w:jc w:val="center"/>
        <w:rPr>
          <w:b/>
          <w:snapToGrid w:val="0"/>
        </w:rPr>
      </w:pPr>
      <w:r w:rsidRPr="00BA0A20">
        <w:rPr>
          <w:b/>
          <w:snapToGrid w:val="0"/>
        </w:rPr>
        <w:t>6. Экспертиза оказанных услуг</w:t>
      </w:r>
    </w:p>
    <w:p w:rsidR="00425840" w:rsidRPr="00BA0A20" w:rsidRDefault="00425840" w:rsidP="00425840">
      <w:pPr>
        <w:ind w:firstLine="709"/>
        <w:jc w:val="both"/>
      </w:pPr>
      <w:r w:rsidRPr="00BA0A20">
        <w:t xml:space="preserve">6.1. </w:t>
      </w:r>
      <w:r w:rsidR="00F31210" w:rsidRPr="00BA0A20">
        <w:t xml:space="preserve">В целях проверки </w:t>
      </w:r>
      <w:r w:rsidR="0067388C" w:rsidRPr="00BA0A20">
        <w:t>предоставленных Исполнителем результатов, предусмотренных Контрактом, в части их соответствия условиям Контракта</w:t>
      </w:r>
      <w:r w:rsidR="00F31210" w:rsidRPr="00BA0A20">
        <w:t xml:space="preserve"> в соо</w:t>
      </w:r>
      <w:r w:rsidR="0067388C" w:rsidRPr="00BA0A20">
        <w:t>тветствии с требованиями части 3</w:t>
      </w:r>
      <w:r w:rsidR="00F31210" w:rsidRPr="00BA0A20">
        <w:t xml:space="preserve"> статьи 94 Федерального закона от 05.04.2013 № 44-ФЗ проводится экспертиза</w:t>
      </w:r>
      <w:r w:rsidRPr="00BA0A20">
        <w:t>.</w:t>
      </w:r>
    </w:p>
    <w:p w:rsidR="00425840" w:rsidRPr="00BA0A20" w:rsidRDefault="00425840" w:rsidP="00425840">
      <w:pPr>
        <w:ind w:firstLine="709"/>
        <w:jc w:val="both"/>
        <w:rPr>
          <w:noProof/>
        </w:rPr>
      </w:pPr>
      <w:r w:rsidRPr="00BA0A20">
        <w:rPr>
          <w:noProof/>
        </w:rPr>
        <w:t xml:space="preserve">6.2. </w:t>
      </w:r>
      <w:r w:rsidR="00CA162E">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425840" w:rsidRPr="00CA162E" w:rsidRDefault="00425840" w:rsidP="00CA162E">
      <w:pPr>
        <w:ind w:firstLine="709"/>
        <w:jc w:val="both"/>
        <w:rPr>
          <w:noProof/>
        </w:rPr>
      </w:pPr>
      <w:r w:rsidRPr="00BA0A20">
        <w:rPr>
          <w:noProof/>
        </w:rPr>
        <w:t>6.3. В случае, если по результатам экспертизы будут установлены нарушения требований Контракта, не препятствующие приемке услуг, в заключении экспертизы могут содержаться предложения</w:t>
      </w:r>
      <w:r w:rsidR="00CA162E">
        <w:rPr>
          <w:noProof/>
        </w:rPr>
        <w:t xml:space="preserve"> </w:t>
      </w:r>
      <w:r w:rsidRPr="00BA0A20">
        <w:rPr>
          <w:noProof/>
        </w:rPr>
        <w:t>об устранении данных нарушений, в том числе с указанием</w:t>
      </w:r>
      <w:r w:rsidR="00CA162E">
        <w:rPr>
          <w:noProof/>
        </w:rPr>
        <w:t xml:space="preserve"> </w:t>
      </w:r>
      <w:r w:rsidRPr="00BA0A20">
        <w:rPr>
          <w:noProof/>
        </w:rPr>
        <w:t>срока их устранения. При этом, 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его приемке и устранено Исполнителем.</w:t>
      </w:r>
    </w:p>
    <w:p w:rsidR="00425840" w:rsidRPr="00BA0A20" w:rsidRDefault="00425840" w:rsidP="00425840">
      <w:pPr>
        <w:ind w:firstLine="709"/>
        <w:jc w:val="both"/>
        <w:rPr>
          <w:noProof/>
        </w:rPr>
      </w:pPr>
      <w:r w:rsidRPr="00BA0A20">
        <w:rPr>
          <w:noProof/>
        </w:rPr>
        <w:t>6.4. Государственный заказчик в течение 5 (пяти) дней подписывает акт оказанных услуг или направляет мотивированный отказ.</w:t>
      </w:r>
    </w:p>
    <w:p w:rsidR="00425840" w:rsidRPr="00BA0A20" w:rsidRDefault="00425840" w:rsidP="00425840">
      <w:pPr>
        <w:ind w:firstLine="709"/>
        <w:jc w:val="both"/>
        <w:rPr>
          <w:noProof/>
        </w:rPr>
      </w:pPr>
      <w:r w:rsidRPr="00BA0A20">
        <w:rPr>
          <w:noProof/>
        </w:rPr>
        <w:t>6.5. В случае мотивированного отказа Государственного заказчика принять услуги, составляется двусторонний акт с перечнем замечаний и согласованными Сторонами сроками их устранения. Исполнитель обязан устранить выявленные недостатки за свой счет и своими силами в срок, не превышающий 7</w:t>
      </w:r>
      <w:r w:rsidR="00CA162E">
        <w:rPr>
          <w:noProof/>
        </w:rPr>
        <w:t xml:space="preserve"> (семи)</w:t>
      </w:r>
      <w:r w:rsidRPr="00BA0A20">
        <w:rPr>
          <w:noProof/>
        </w:rPr>
        <w:t xml:space="preserve"> дней с момента получения акта устранения недостатков.</w:t>
      </w:r>
    </w:p>
    <w:p w:rsidR="00166B99" w:rsidRPr="00BA0A20" w:rsidRDefault="00166B99" w:rsidP="00F31210">
      <w:pPr>
        <w:jc w:val="center"/>
        <w:rPr>
          <w:b/>
          <w:bCs/>
        </w:rPr>
      </w:pPr>
      <w:r w:rsidRPr="00BA0A20">
        <w:rPr>
          <w:b/>
          <w:bCs/>
        </w:rPr>
        <w:t>7. Гарантийные обязательства</w:t>
      </w:r>
    </w:p>
    <w:p w:rsidR="00166B99" w:rsidRPr="00BA0A20" w:rsidRDefault="00166B99" w:rsidP="00166B99">
      <w:pPr>
        <w:ind w:firstLine="709"/>
        <w:jc w:val="both"/>
      </w:pPr>
      <w:r w:rsidRPr="00BA0A20">
        <w:t>7.1.</w:t>
      </w:r>
      <w:r w:rsidRPr="00BA0A20">
        <w:rPr>
          <w:lang w:val="en-US"/>
        </w:rPr>
        <w:t> </w:t>
      </w:r>
      <w:r w:rsidRPr="00BA0A20">
        <w:t xml:space="preserve">Исполнитель гарантирует надлежащее качество оказываемых услуг. </w:t>
      </w:r>
    </w:p>
    <w:p w:rsidR="00166B99" w:rsidRPr="00BA0A20" w:rsidRDefault="00166B99" w:rsidP="00166B99">
      <w:pPr>
        <w:ind w:firstLine="709"/>
        <w:jc w:val="both"/>
      </w:pPr>
      <w:r w:rsidRPr="00BA0A20">
        <w:t>7.2. Все услуги по настоящему Контракту должны осуществляться                               в соответствии с нормативными актами, регламентирующими оказание соответствующих видов услуг, Технического задания (приложение № 2 к настоящему Контракту)</w:t>
      </w:r>
      <w:r w:rsidR="00CA162E">
        <w:t xml:space="preserve"> и иными условиями, предусмотренными Контрактом</w:t>
      </w:r>
      <w:r w:rsidRPr="00BA0A20">
        <w:t>.</w:t>
      </w:r>
    </w:p>
    <w:p w:rsidR="00166B99" w:rsidRPr="00BA0A20" w:rsidRDefault="00166B99" w:rsidP="00166B99">
      <w:pPr>
        <w:autoSpaceDE w:val="0"/>
        <w:autoSpaceDN w:val="0"/>
        <w:adjustRightInd w:val="0"/>
        <w:jc w:val="center"/>
        <w:rPr>
          <w:b/>
        </w:rPr>
      </w:pPr>
      <w:r w:rsidRPr="00BA0A20">
        <w:rPr>
          <w:b/>
          <w:bCs/>
        </w:rPr>
        <w:t xml:space="preserve">8. Ответственность </w:t>
      </w:r>
      <w:r w:rsidRPr="00BA0A20">
        <w:rPr>
          <w:b/>
        </w:rPr>
        <w:t>Сторон</w:t>
      </w:r>
    </w:p>
    <w:p w:rsidR="00425840" w:rsidRPr="00BA0A20" w:rsidRDefault="00425840" w:rsidP="00D56C3E">
      <w:pPr>
        <w:ind w:firstLine="709"/>
        <w:jc w:val="both"/>
      </w:pPr>
      <w:r w:rsidRPr="00BA0A20">
        <w:t xml:space="preserve">8.1. </w:t>
      </w:r>
      <w:proofErr w:type="gramStart"/>
      <w:r w:rsidRPr="00BA0A20">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w:t>
      </w:r>
      <w:r w:rsidR="00F41F2C" w:rsidRPr="00BA0A20">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00F41F2C" w:rsidRPr="00BA0A20">
        <w:t xml:space="preserve">                            от 15 мая 2017 г. № 570 и признании утратившим силу постановления Правительства Российской Федерации от 25 ноября 2013 г. № 1063»</w:t>
      </w:r>
      <w:r w:rsidRPr="00BA0A20">
        <w:t>, иным действующим гражданским законодательством Российской Федерации.</w:t>
      </w:r>
    </w:p>
    <w:p w:rsidR="00425840" w:rsidRPr="00BA0A20" w:rsidRDefault="00425840" w:rsidP="00425840">
      <w:pPr>
        <w:ind w:firstLine="709"/>
        <w:jc w:val="both"/>
      </w:pPr>
      <w:r w:rsidRPr="00BA0A20">
        <w:t>8.2. За каждый факт неисполнения или ненадлежащего исполнения Исполнителем</w:t>
      </w:r>
      <w:r w:rsidRPr="00BA0A20">
        <w:rPr>
          <w:noProof/>
        </w:rPr>
        <w:t xml:space="preserve"> </w:t>
      </w:r>
      <w:r w:rsidRPr="00BA0A20">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w:t>
      </w:r>
      <w:r w:rsidR="00D56C3E" w:rsidRPr="00BA0A20">
        <w:t xml:space="preserve"> (за исключением п. 8.3. настоящего Контракта)</w:t>
      </w:r>
      <w:r w:rsidRPr="00BA0A20">
        <w:t>.</w:t>
      </w:r>
    </w:p>
    <w:p w:rsidR="00425840" w:rsidRPr="00BA0A20" w:rsidRDefault="00425840" w:rsidP="00425840">
      <w:pPr>
        <w:ind w:firstLine="709"/>
        <w:jc w:val="both"/>
        <w:rPr>
          <w:b/>
        </w:rPr>
      </w:pPr>
      <w:r w:rsidRPr="00BA0A20">
        <w:t>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(одной тысячи) рублей.</w:t>
      </w:r>
    </w:p>
    <w:p w:rsidR="00425840" w:rsidRPr="00BA0A20" w:rsidRDefault="00425840" w:rsidP="00425840">
      <w:pPr>
        <w:ind w:firstLine="709"/>
        <w:jc w:val="both"/>
        <w:rPr>
          <w:b/>
        </w:rPr>
      </w:pPr>
      <w:r w:rsidRPr="00BA0A20">
        <w:lastRenderedPageBreak/>
        <w:t>8.4.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1 000,00 (одной тысячи) рублей 00 копеек.</w:t>
      </w:r>
    </w:p>
    <w:p w:rsidR="00425840" w:rsidRPr="00BA0A20" w:rsidRDefault="00425840" w:rsidP="00425840">
      <w:pPr>
        <w:ind w:firstLine="709"/>
        <w:jc w:val="both"/>
      </w:pPr>
      <w:bookmarkStart w:id="2" w:name="sub_1004"/>
      <w:r w:rsidRPr="00BA0A20">
        <w:t>8.5. В случае просрочки исполнения Исполнителем</w:t>
      </w:r>
      <w:r w:rsidRPr="00BA0A20">
        <w:rPr>
          <w:noProof/>
        </w:rPr>
        <w:t xml:space="preserve"> </w:t>
      </w:r>
      <w:r w:rsidRPr="00BA0A20">
        <w:t>обязательств (в том числе нарушения сроков оказания услуг, просрочки исполнения иных обязательств), предусмотренных Контрактом, Исполнитель</w:t>
      </w:r>
      <w:r w:rsidRPr="00BA0A20">
        <w:rPr>
          <w:noProof/>
        </w:rPr>
        <w:t xml:space="preserve"> </w:t>
      </w:r>
      <w:r w:rsidRPr="00BA0A20">
        <w:t>уплачивает Государственному заказчику пени.</w:t>
      </w:r>
    </w:p>
    <w:p w:rsidR="00425840" w:rsidRPr="00BA0A20" w:rsidRDefault="00425840" w:rsidP="00425840">
      <w:pPr>
        <w:ind w:firstLine="709"/>
        <w:jc w:val="both"/>
      </w:pPr>
      <w:r w:rsidRPr="00BA0A20">
        <w:t xml:space="preserve">8.6. </w:t>
      </w:r>
      <w:bookmarkEnd w:id="2"/>
      <w:r w:rsidRPr="00BA0A20">
        <w:t>Пеня начисляется за каждый день просрочки исполнения Исполнителем</w:t>
      </w:r>
      <w:r w:rsidRPr="00BA0A20">
        <w:rPr>
          <w:noProof/>
        </w:rPr>
        <w:t xml:space="preserve"> </w:t>
      </w:r>
      <w:r w:rsidRPr="00BA0A20">
        <w:t xml:space="preserve">обязательства, предусмотренного Контрактом, в размере одной трехсотой действующей         на дату уплаты пени </w:t>
      </w:r>
      <w:r w:rsidRPr="00BA0A20">
        <w:rPr>
          <w:rStyle w:val="afd"/>
          <w:i w:val="0"/>
        </w:rPr>
        <w:t>ключевой</w:t>
      </w:r>
      <w:r w:rsidRPr="00BA0A20">
        <w:rPr>
          <w:rStyle w:val="link"/>
        </w:rPr>
        <w:t xml:space="preserve"> </w:t>
      </w:r>
      <w:r w:rsidRPr="00BA0A20">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25840" w:rsidRPr="00BA0A20" w:rsidRDefault="00425840" w:rsidP="00425840">
      <w:pPr>
        <w:ind w:firstLine="709"/>
        <w:jc w:val="both"/>
      </w:pPr>
      <w:r w:rsidRPr="00BA0A20">
        <w:t>8.7. Общая сумма начисленн</w:t>
      </w:r>
      <w:r w:rsidR="002007C7" w:rsidRPr="00BA0A20">
        <w:t>ых</w:t>
      </w:r>
      <w:r w:rsidRPr="00BA0A20">
        <w:t xml:space="preserve"> штрафов за неисполнение или ненадлежащее исполнение Исполнителем</w:t>
      </w:r>
      <w:r w:rsidRPr="00BA0A20">
        <w:rPr>
          <w:noProof/>
        </w:rPr>
        <w:t xml:space="preserve"> </w:t>
      </w:r>
      <w:r w:rsidRPr="00BA0A20">
        <w:t>обязательств, предусмотренных Контрактом, не может превышать цену Контракта.</w:t>
      </w:r>
    </w:p>
    <w:p w:rsidR="00425840" w:rsidRPr="00BA0A20" w:rsidRDefault="00425840" w:rsidP="00425840">
      <w:pPr>
        <w:ind w:firstLine="709"/>
        <w:jc w:val="both"/>
      </w:pPr>
      <w:r w:rsidRPr="00BA0A20">
        <w:t>8.8.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w:t>
      </w:r>
      <w:r w:rsidRPr="00BA0A20">
        <w:rPr>
          <w:noProof/>
        </w:rPr>
        <w:t xml:space="preserve"> </w:t>
      </w:r>
      <w:r w:rsidRPr="00BA0A20">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BA0A20">
        <w:rPr>
          <w:rStyle w:val="afd"/>
          <w:i w:val="0"/>
        </w:rPr>
        <w:t>ключевой</w:t>
      </w:r>
      <w:r w:rsidRPr="00BA0A20">
        <w:rPr>
          <w:rStyle w:val="link"/>
          <w:i/>
        </w:rPr>
        <w:t xml:space="preserve"> </w:t>
      </w:r>
      <w:r w:rsidRPr="00BA0A20">
        <w:rPr>
          <w:rStyle w:val="link"/>
        </w:rPr>
        <w:t>ставки</w:t>
      </w:r>
      <w:r w:rsidRPr="00BA0A20">
        <w:t xml:space="preserve"> Центрального банка Российской Федерации от не уплаченной в срок суммы.</w:t>
      </w:r>
    </w:p>
    <w:p w:rsidR="00425840" w:rsidRPr="00BA0A20" w:rsidRDefault="00425840" w:rsidP="00425840">
      <w:pPr>
        <w:ind w:firstLine="709"/>
        <w:jc w:val="both"/>
      </w:pPr>
      <w:r w:rsidRPr="00BA0A20">
        <w:t>8.9. Общая сумма начисленн</w:t>
      </w:r>
      <w:r w:rsidR="002007C7" w:rsidRPr="00BA0A20">
        <w:t>ых</w:t>
      </w:r>
      <w:r w:rsidRPr="00BA0A20">
        <w:t xml:space="preserve"> </w:t>
      </w:r>
      <w:r w:rsidR="002007C7" w:rsidRPr="00BA0A20">
        <w:t>штрафов</w:t>
      </w:r>
      <w:r w:rsidRPr="00BA0A20">
        <w:t xml:space="preserve"> за ненадлежащее исполнение Государственным заказчиком обязательств, предусмотренных Контрактом, не может превышать цену Контракта.</w:t>
      </w:r>
    </w:p>
    <w:p w:rsidR="00425840" w:rsidRPr="00BA0A20" w:rsidRDefault="00425840" w:rsidP="00425840">
      <w:pPr>
        <w:ind w:firstLine="709"/>
        <w:jc w:val="both"/>
      </w:pPr>
      <w:r w:rsidRPr="00BA0A20">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25840" w:rsidRPr="00BA0A20" w:rsidRDefault="00425840" w:rsidP="00425840">
      <w:pPr>
        <w:ind w:firstLine="709"/>
        <w:jc w:val="both"/>
      </w:pPr>
      <w:r w:rsidRPr="00BA0A20">
        <w:t xml:space="preserve">8.11. Сторона Контракта освобождается от уплаты </w:t>
      </w:r>
      <w:r w:rsidR="002007C7" w:rsidRPr="00BA0A20">
        <w:t>начисленных</w:t>
      </w:r>
      <w:r w:rsidRPr="00BA0A20">
        <w:t xml:space="preserve"> штраф</w:t>
      </w:r>
      <w:r w:rsidR="002007C7" w:rsidRPr="00BA0A20">
        <w:t>ов,</w:t>
      </w:r>
      <w:r w:rsidRPr="00BA0A20">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840" w:rsidRPr="00BA0A20" w:rsidRDefault="00425840" w:rsidP="00425840">
      <w:pPr>
        <w:ind w:firstLine="709"/>
        <w:jc w:val="both"/>
      </w:pPr>
      <w:r w:rsidRPr="00BA0A20">
        <w:t>8.1</w:t>
      </w:r>
      <w:r w:rsidR="002E56EA" w:rsidRPr="00BA0A20">
        <w:t>2</w:t>
      </w:r>
      <w:r w:rsidRPr="00BA0A20">
        <w:t>. Уплата Исполнителем</w:t>
      </w:r>
      <w:r w:rsidRPr="00BA0A20">
        <w:rPr>
          <w:noProof/>
        </w:rPr>
        <w:t xml:space="preserve"> </w:t>
      </w:r>
      <w:r w:rsidRPr="00BA0A20">
        <w:t>неустойки или применение иной формы ответственности не освобождает его от исполнения обязательств по Контракту.</w:t>
      </w:r>
    </w:p>
    <w:p w:rsidR="00425840" w:rsidRDefault="00425840" w:rsidP="00425840">
      <w:pPr>
        <w:pStyle w:val="20"/>
        <w:spacing w:after="0" w:line="240" w:lineRule="auto"/>
        <w:ind w:firstLine="709"/>
        <w:jc w:val="both"/>
        <w:rPr>
          <w:lang w:val="ru-RU"/>
        </w:rPr>
      </w:pPr>
      <w:r w:rsidRPr="00BA0A20">
        <w:t>8.1</w:t>
      </w:r>
      <w:r w:rsidR="002E56EA" w:rsidRPr="00BA0A20">
        <w:t>3</w:t>
      </w:r>
      <w:r w:rsidRPr="00BA0A20">
        <w:t>.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2B7F26" w:rsidRPr="002B7F26" w:rsidRDefault="002B7F26" w:rsidP="00425840">
      <w:pPr>
        <w:pStyle w:val="20"/>
        <w:spacing w:after="0" w:line="240" w:lineRule="auto"/>
        <w:ind w:firstLine="709"/>
        <w:jc w:val="both"/>
        <w:rPr>
          <w:lang w:val="ru-RU"/>
        </w:rPr>
      </w:pPr>
      <w:r w:rsidRPr="00CA162E">
        <w:rPr>
          <w:lang w:val="ru-RU"/>
        </w:rPr>
        <w:t>8.14. Государственный заказчик удерживает сумму неисполненных Исполнителем требований об уплате неустоек (штрафов, пеней), предъявленных Государственным заказчиком</w:t>
      </w:r>
      <w:r w:rsidR="007B7498" w:rsidRPr="00CA162E">
        <w:rPr>
          <w:lang w:val="ru-RU"/>
        </w:rPr>
        <w:t xml:space="preserve"> в соответствии с Федеральным законом</w:t>
      </w:r>
      <w:r w:rsidR="00CA162E" w:rsidRPr="00CA162E">
        <w:rPr>
          <w:lang w:val="ru-RU"/>
        </w:rPr>
        <w:t xml:space="preserve"> от 05.04.2013</w:t>
      </w:r>
      <w:r w:rsidR="007B7498" w:rsidRPr="00CA162E">
        <w:rPr>
          <w:lang w:val="ru-RU"/>
        </w:rPr>
        <w:t xml:space="preserve"> № 44-ФЗ</w:t>
      </w:r>
      <w:r w:rsidRPr="00CA162E">
        <w:rPr>
          <w:lang w:val="ru-RU"/>
        </w:rPr>
        <w:t>, из суммы, подлежащей оплате Исполнителю.</w:t>
      </w:r>
    </w:p>
    <w:p w:rsidR="000F2EE2" w:rsidRPr="00BA0A20" w:rsidRDefault="000F2EE2" w:rsidP="000F2EE2">
      <w:pPr>
        <w:ind w:firstLine="709"/>
        <w:jc w:val="center"/>
        <w:rPr>
          <w:b/>
        </w:rPr>
      </w:pPr>
      <w:r w:rsidRPr="00BA0A20">
        <w:rPr>
          <w:b/>
        </w:rPr>
        <w:t>9. Срок действия, порядок изменения и расторжения Контракта</w:t>
      </w:r>
    </w:p>
    <w:p w:rsidR="00504241" w:rsidRPr="00BA0A20" w:rsidRDefault="00504241" w:rsidP="00504241">
      <w:pPr>
        <w:autoSpaceDE w:val="0"/>
        <w:autoSpaceDN w:val="0"/>
        <w:adjustRightInd w:val="0"/>
        <w:ind w:firstLine="709"/>
        <w:jc w:val="both"/>
        <w:rPr>
          <w:noProof/>
        </w:rPr>
      </w:pPr>
      <w:r w:rsidRPr="00BA0A20">
        <w:rPr>
          <w:noProof/>
        </w:rPr>
        <w:t xml:space="preserve">9.1. Контракт вступает в силу с </w:t>
      </w:r>
      <w:r w:rsidR="005B2DE8">
        <w:rPr>
          <w:noProof/>
        </w:rPr>
        <w:t>момента подписания Сторонами</w:t>
      </w:r>
      <w:r w:rsidRPr="00BA0A20">
        <w:rPr>
          <w:noProof/>
        </w:rPr>
        <w:t xml:space="preserve"> и действует </w:t>
      </w:r>
      <w:r w:rsidRPr="003E5C0C">
        <w:rPr>
          <w:noProof/>
        </w:rPr>
        <w:t>по 31.12.202</w:t>
      </w:r>
      <w:r>
        <w:rPr>
          <w:noProof/>
        </w:rPr>
        <w:t>6</w:t>
      </w:r>
      <w:r w:rsidRPr="00BA0A20">
        <w:rPr>
          <w:noProof/>
        </w:rPr>
        <w:t>.</w:t>
      </w:r>
    </w:p>
    <w:p w:rsidR="000D6918" w:rsidRPr="00BA0A20" w:rsidRDefault="000D6918" w:rsidP="000D6918">
      <w:pPr>
        <w:autoSpaceDE w:val="0"/>
        <w:autoSpaceDN w:val="0"/>
        <w:adjustRightInd w:val="0"/>
        <w:ind w:firstLine="709"/>
        <w:jc w:val="both"/>
        <w:rPr>
          <w:noProof/>
        </w:rPr>
      </w:pPr>
      <w:r w:rsidRPr="00BA0A20">
        <w:rPr>
          <w:noProof/>
        </w:rPr>
        <w:t>9.2. Контракт может быть изменен по соглашению Сторон в случаях, предусмотренных Федеральным законом от 05.04.2013 № 44-ФЗ.</w:t>
      </w:r>
    </w:p>
    <w:p w:rsidR="000C0B2C" w:rsidRPr="00BA0A20" w:rsidRDefault="000D6918" w:rsidP="00823065">
      <w:pPr>
        <w:pStyle w:val="afb"/>
        <w:ind w:firstLine="709"/>
        <w:jc w:val="both"/>
        <w:rPr>
          <w:rFonts w:ascii="Times New Roman" w:hAnsi="Times New Roman"/>
          <w:sz w:val="24"/>
          <w:szCs w:val="24"/>
        </w:rPr>
      </w:pPr>
      <w:r w:rsidRPr="00BA0A20">
        <w:rPr>
          <w:rFonts w:ascii="Times New Roman" w:hAnsi="Times New Roman"/>
          <w:noProof/>
          <w:snapToGrid w:val="0"/>
          <w:sz w:val="24"/>
          <w:szCs w:val="24"/>
        </w:rPr>
        <w:t xml:space="preserve">9.3. Изменение существенных условий Контракта при его исполнении </w:t>
      </w:r>
      <w:r w:rsidRPr="00BA0A20">
        <w:rPr>
          <w:rFonts w:ascii="Times New Roman" w:hAnsi="Times New Roman"/>
          <w:noProof/>
          <w:snapToGrid w:val="0"/>
          <w:sz w:val="24"/>
          <w:szCs w:val="24"/>
        </w:rPr>
        <w:br/>
        <w:t xml:space="preserve">не допускается, за исключением их изменения по соглашению Сторон в случаях, предусмотренных разделом 3 Контракта; в случаях, предусмотренных пунктом 6 статьи 161 </w:t>
      </w:r>
      <w:r w:rsidRPr="00BA0A20">
        <w:rPr>
          <w:rFonts w:ascii="Times New Roman" w:hAnsi="Times New Roman"/>
          <w:noProof/>
          <w:snapToGrid w:val="0"/>
          <w:sz w:val="24"/>
          <w:szCs w:val="24"/>
        </w:rPr>
        <w:lastRenderedPageBreak/>
        <w:t xml:space="preserve">Бюджетного кодекса Российской Федерации, </w:t>
      </w:r>
      <w:r w:rsidR="000C0B2C" w:rsidRPr="00BA0A20">
        <w:rPr>
          <w:rFonts w:ascii="Times New Roman" w:hAnsi="Times New Roman"/>
          <w:sz w:val="24"/>
          <w:szCs w:val="24"/>
        </w:rPr>
        <w:t xml:space="preserve">при уменьшении ранее доведенных </w:t>
      </w:r>
      <w:r w:rsidR="00823065" w:rsidRPr="00BA0A20">
        <w:rPr>
          <w:rFonts w:ascii="Times New Roman" w:hAnsi="Times New Roman"/>
          <w:sz w:val="24"/>
          <w:szCs w:val="24"/>
        </w:rPr>
        <w:t xml:space="preserve">                          </w:t>
      </w:r>
      <w:r w:rsidR="000C0B2C" w:rsidRPr="00BA0A20">
        <w:rPr>
          <w:rFonts w:ascii="Times New Roman" w:hAnsi="Times New Roman"/>
          <w:sz w:val="24"/>
          <w:szCs w:val="24"/>
        </w:rPr>
        <w:t xml:space="preserve">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C94EF9" w:rsidRPr="00BA0A20">
        <w:rPr>
          <w:rFonts w:ascii="Times New Roman" w:hAnsi="Times New Roman"/>
          <w:sz w:val="24"/>
          <w:szCs w:val="24"/>
        </w:rPr>
        <w:t>К</w:t>
      </w:r>
      <w:r w:rsidR="000C0B2C" w:rsidRPr="00BA0A20">
        <w:rPr>
          <w:rFonts w:ascii="Times New Roman" w:hAnsi="Times New Roman"/>
          <w:sz w:val="24"/>
          <w:szCs w:val="24"/>
        </w:rPr>
        <w:t xml:space="preserve">онтракта обеспечивает согласование новых условий </w:t>
      </w:r>
      <w:r w:rsidR="00C94EF9" w:rsidRPr="00BA0A20">
        <w:rPr>
          <w:rFonts w:ascii="Times New Roman" w:hAnsi="Times New Roman"/>
          <w:sz w:val="24"/>
          <w:szCs w:val="24"/>
        </w:rPr>
        <w:t>К</w:t>
      </w:r>
      <w:r w:rsidR="000C0B2C" w:rsidRPr="00BA0A20">
        <w:rPr>
          <w:rFonts w:ascii="Times New Roman" w:hAnsi="Times New Roman"/>
          <w:sz w:val="24"/>
          <w:szCs w:val="24"/>
        </w:rPr>
        <w:t>онтракта, в том числе цены и</w:t>
      </w:r>
      <w:r w:rsidR="00C94EF9" w:rsidRPr="00BA0A20">
        <w:rPr>
          <w:rFonts w:ascii="Times New Roman" w:hAnsi="Times New Roman"/>
          <w:sz w:val="24"/>
          <w:szCs w:val="24"/>
        </w:rPr>
        <w:t xml:space="preserve"> </w:t>
      </w:r>
      <w:r w:rsidR="000C0B2C" w:rsidRPr="00BA0A20">
        <w:rPr>
          <w:rFonts w:ascii="Times New Roman" w:hAnsi="Times New Roman"/>
          <w:sz w:val="24"/>
          <w:szCs w:val="24"/>
        </w:rPr>
        <w:t xml:space="preserve">(или) сроков исполнения </w:t>
      </w:r>
      <w:r w:rsidR="00C94EF9" w:rsidRPr="00BA0A20">
        <w:rPr>
          <w:rFonts w:ascii="Times New Roman" w:hAnsi="Times New Roman"/>
          <w:sz w:val="24"/>
          <w:szCs w:val="24"/>
        </w:rPr>
        <w:t>К</w:t>
      </w:r>
      <w:r w:rsidR="000C0B2C" w:rsidRPr="00BA0A20">
        <w:rPr>
          <w:rFonts w:ascii="Times New Roman" w:hAnsi="Times New Roman"/>
          <w:sz w:val="24"/>
          <w:szCs w:val="24"/>
        </w:rPr>
        <w:t>онтракта и</w:t>
      </w:r>
      <w:r w:rsidR="00077053">
        <w:rPr>
          <w:rFonts w:ascii="Times New Roman" w:hAnsi="Times New Roman"/>
          <w:sz w:val="24"/>
          <w:szCs w:val="24"/>
        </w:rPr>
        <w:t xml:space="preserve"> </w:t>
      </w:r>
      <w:r w:rsidR="000C0B2C" w:rsidRPr="00BA0A20">
        <w:rPr>
          <w:rFonts w:ascii="Times New Roman" w:hAnsi="Times New Roman"/>
          <w:sz w:val="24"/>
          <w:szCs w:val="24"/>
        </w:rPr>
        <w:t xml:space="preserve">(или) количества услуг, предусмотренной </w:t>
      </w:r>
      <w:r w:rsidR="00C94EF9" w:rsidRPr="00BA0A20">
        <w:rPr>
          <w:rFonts w:ascii="Times New Roman" w:hAnsi="Times New Roman"/>
          <w:sz w:val="24"/>
          <w:szCs w:val="24"/>
        </w:rPr>
        <w:t>К</w:t>
      </w:r>
      <w:r w:rsidR="000C0B2C" w:rsidRPr="00BA0A20">
        <w:rPr>
          <w:rFonts w:ascii="Times New Roman" w:hAnsi="Times New Roman"/>
          <w:sz w:val="24"/>
          <w:szCs w:val="24"/>
        </w:rPr>
        <w:t xml:space="preserve">онтрактом. Сокращение количества услуг при уменьшении цены </w:t>
      </w:r>
      <w:r w:rsidR="00C94EF9" w:rsidRPr="00BA0A20">
        <w:rPr>
          <w:rFonts w:ascii="Times New Roman" w:hAnsi="Times New Roman"/>
          <w:sz w:val="24"/>
          <w:szCs w:val="24"/>
        </w:rPr>
        <w:t>К</w:t>
      </w:r>
      <w:r w:rsidR="000C0B2C" w:rsidRPr="00BA0A20">
        <w:rPr>
          <w:rFonts w:ascii="Times New Roman" w:hAnsi="Times New Roman"/>
          <w:sz w:val="24"/>
          <w:szCs w:val="24"/>
        </w:rPr>
        <w:t>онтракта</w:t>
      </w:r>
      <w:r w:rsidR="00C94EF9" w:rsidRPr="00BA0A20">
        <w:rPr>
          <w:rFonts w:ascii="Times New Roman" w:hAnsi="Times New Roman"/>
          <w:sz w:val="24"/>
          <w:szCs w:val="24"/>
        </w:rPr>
        <w:t xml:space="preserve"> в данном случае осуществляется </w:t>
      </w:r>
      <w:r w:rsidR="000C0B2C" w:rsidRPr="00BA0A20">
        <w:rPr>
          <w:rFonts w:ascii="Times New Roman" w:hAnsi="Times New Roman"/>
          <w:sz w:val="24"/>
          <w:szCs w:val="24"/>
        </w:rPr>
        <w:t xml:space="preserve">в соответствии с Методикой сокращения количества товаров, объемов работ или услуг при уменьшении цены </w:t>
      </w:r>
      <w:r w:rsidR="00C94EF9" w:rsidRPr="00BA0A20">
        <w:rPr>
          <w:rFonts w:ascii="Times New Roman" w:hAnsi="Times New Roman"/>
          <w:sz w:val="24"/>
          <w:szCs w:val="24"/>
        </w:rPr>
        <w:t>К</w:t>
      </w:r>
      <w:r w:rsidR="000C0B2C" w:rsidRPr="00BA0A20">
        <w:rPr>
          <w:rFonts w:ascii="Times New Roman" w:hAnsi="Times New Roman"/>
          <w:sz w:val="24"/>
          <w:szCs w:val="24"/>
        </w:rPr>
        <w:t xml:space="preserve">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94EF9" w:rsidRPr="00BA0A20">
        <w:rPr>
          <w:rFonts w:ascii="Times New Roman" w:hAnsi="Times New Roman"/>
          <w:sz w:val="24"/>
          <w:szCs w:val="24"/>
        </w:rPr>
        <w:t>К</w:t>
      </w:r>
      <w:r w:rsidR="000C0B2C" w:rsidRPr="00BA0A20">
        <w:rPr>
          <w:rFonts w:ascii="Times New Roman" w:hAnsi="Times New Roman"/>
          <w:sz w:val="24"/>
          <w:szCs w:val="24"/>
        </w:rPr>
        <w:t xml:space="preserve">онтракта в связи с уменьшением лимитов бюджетных обязательств осуществляется исходя из соразмерности изменения цены </w:t>
      </w:r>
      <w:r w:rsidR="00C94EF9" w:rsidRPr="00BA0A20">
        <w:rPr>
          <w:rFonts w:ascii="Times New Roman" w:hAnsi="Times New Roman"/>
          <w:sz w:val="24"/>
          <w:szCs w:val="24"/>
        </w:rPr>
        <w:t>К</w:t>
      </w:r>
      <w:r w:rsidR="000C0B2C" w:rsidRPr="00BA0A20">
        <w:rPr>
          <w:rFonts w:ascii="Times New Roman" w:hAnsi="Times New Roman"/>
          <w:sz w:val="24"/>
          <w:szCs w:val="24"/>
        </w:rPr>
        <w:t xml:space="preserve">онтракта </w:t>
      </w:r>
      <w:r w:rsidR="00C94EF9" w:rsidRPr="00BA0A20">
        <w:rPr>
          <w:rFonts w:ascii="Times New Roman" w:hAnsi="Times New Roman"/>
          <w:sz w:val="24"/>
          <w:szCs w:val="24"/>
        </w:rPr>
        <w:t xml:space="preserve">                          </w:t>
      </w:r>
      <w:r w:rsidR="000C0B2C" w:rsidRPr="00BA0A20">
        <w:rPr>
          <w:rFonts w:ascii="Times New Roman" w:hAnsi="Times New Roman"/>
          <w:sz w:val="24"/>
          <w:szCs w:val="24"/>
        </w:rPr>
        <w:t>и количества услуг.</w:t>
      </w:r>
    </w:p>
    <w:p w:rsidR="000D6918" w:rsidRPr="00BA0A20" w:rsidRDefault="000D6918" w:rsidP="000D6918">
      <w:pPr>
        <w:pStyle w:val="afb"/>
        <w:ind w:firstLine="709"/>
        <w:jc w:val="both"/>
        <w:rPr>
          <w:rFonts w:ascii="Times New Roman" w:eastAsia="Arial" w:hAnsi="Times New Roman"/>
          <w:color w:val="000000"/>
          <w:sz w:val="24"/>
          <w:szCs w:val="24"/>
          <w:lang w:eastAsia="ar-SA"/>
        </w:rPr>
      </w:pPr>
      <w:r w:rsidRPr="00BA0A20">
        <w:rPr>
          <w:rFonts w:ascii="Times New Roman" w:hAnsi="Times New Roman"/>
          <w:noProof/>
          <w:snapToGrid w:val="0"/>
          <w:sz w:val="24"/>
          <w:szCs w:val="24"/>
        </w:rPr>
        <w:t xml:space="preserve">9.4. Все изменения к Контракту действительны, если они оформлены </w:t>
      </w:r>
      <w:r w:rsidRPr="00BA0A20">
        <w:rPr>
          <w:rFonts w:ascii="Times New Roman" w:hAnsi="Times New Roman"/>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r w:rsidR="00454FCE">
        <w:rPr>
          <w:rFonts w:ascii="Times New Roman" w:eastAsia="Arial" w:hAnsi="Times New Roman"/>
          <w:sz w:val="24"/>
          <w:szCs w:val="24"/>
          <w:lang w:eastAsia="ar-SA"/>
        </w:rPr>
        <w:t>Дополнительно</w:t>
      </w:r>
      <w:r w:rsidRPr="00BA0A20">
        <w:rPr>
          <w:rFonts w:ascii="Times New Roman" w:eastAsia="Arial" w:hAnsi="Times New Roman"/>
          <w:sz w:val="24"/>
          <w:szCs w:val="24"/>
          <w:lang w:eastAsia="ar-SA"/>
        </w:rPr>
        <w:t>е</w:t>
      </w:r>
      <w:r w:rsidR="00454FCE">
        <w:rPr>
          <w:rFonts w:ascii="Times New Roman" w:eastAsia="Arial" w:hAnsi="Times New Roman"/>
          <w:color w:val="000000"/>
          <w:sz w:val="24"/>
          <w:szCs w:val="24"/>
          <w:lang w:eastAsia="ar-SA"/>
        </w:rPr>
        <w:t xml:space="preserve"> соглашение</w:t>
      </w:r>
      <w:r w:rsidRPr="00BA0A20">
        <w:rPr>
          <w:rFonts w:ascii="Times New Roman" w:eastAsia="Arial" w:hAnsi="Times New Roman"/>
          <w:color w:val="000000"/>
          <w:sz w:val="24"/>
          <w:szCs w:val="24"/>
          <w:lang w:eastAsia="ar-SA"/>
        </w:rPr>
        <w:t xml:space="preserve"> вступает </w:t>
      </w:r>
      <w:r w:rsidR="00454FCE">
        <w:rPr>
          <w:rFonts w:ascii="Times New Roman" w:eastAsia="Arial" w:hAnsi="Times New Roman"/>
          <w:color w:val="000000"/>
          <w:sz w:val="24"/>
          <w:szCs w:val="24"/>
          <w:lang w:eastAsia="ar-SA"/>
        </w:rPr>
        <w:t xml:space="preserve">         </w:t>
      </w:r>
      <w:r w:rsidRPr="00BA0A20">
        <w:rPr>
          <w:rFonts w:ascii="Times New Roman" w:eastAsia="Arial" w:hAnsi="Times New Roman"/>
          <w:color w:val="000000"/>
          <w:sz w:val="24"/>
          <w:szCs w:val="24"/>
          <w:lang w:eastAsia="ar-SA"/>
        </w:rPr>
        <w:t>в силу с момента подписания Сторонами.</w:t>
      </w:r>
    </w:p>
    <w:p w:rsidR="000D6918" w:rsidRPr="00BA0A20" w:rsidRDefault="000D6918" w:rsidP="000D6918">
      <w:pPr>
        <w:pStyle w:val="afb"/>
        <w:ind w:firstLine="709"/>
        <w:jc w:val="both"/>
        <w:rPr>
          <w:rFonts w:ascii="Times New Roman" w:hAnsi="Times New Roman"/>
          <w:noProof/>
          <w:snapToGrid w:val="0"/>
          <w:sz w:val="24"/>
          <w:szCs w:val="24"/>
        </w:rPr>
      </w:pPr>
      <w:r w:rsidRPr="00BA0A20">
        <w:rPr>
          <w:rFonts w:ascii="Times New Roman" w:hAnsi="Times New Roman"/>
          <w:noProof/>
          <w:snapToGrid w:val="0"/>
          <w:sz w:val="24"/>
          <w:szCs w:val="24"/>
        </w:rPr>
        <w:t xml:space="preserve">9.5. При исполнении Контракта по согласованию Государственного заказчика                  с Исполнителем допускается оказание услуг, качество, технические </w:t>
      </w:r>
      <w:r w:rsidRPr="00BA0A20">
        <w:rPr>
          <w:rFonts w:ascii="Times New Roman" w:hAnsi="Times New Roman"/>
          <w:noProof/>
          <w:snapToGrid w:val="0"/>
          <w:sz w:val="24"/>
          <w:szCs w:val="24"/>
        </w:rPr>
        <w:b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Pr="00BA0A20">
        <w:rPr>
          <w:rFonts w:ascii="Times New Roman" w:hAnsi="Times New Roman"/>
          <w:noProof/>
          <w:snapToGrid w:val="0"/>
          <w:sz w:val="24"/>
          <w:szCs w:val="24"/>
        </w:rPr>
        <w:br/>
        <w:t>и функциональными характеристиками (потребительскими свойствами), указанным                     в Контракте.</w:t>
      </w:r>
    </w:p>
    <w:p w:rsidR="000D6918" w:rsidRPr="00BA0A20" w:rsidRDefault="000D6918" w:rsidP="000D6918">
      <w:pPr>
        <w:pStyle w:val="afb"/>
        <w:ind w:firstLine="709"/>
        <w:jc w:val="both"/>
        <w:rPr>
          <w:rFonts w:ascii="Times New Roman" w:hAnsi="Times New Roman"/>
          <w:noProof/>
          <w:snapToGrid w:val="0"/>
          <w:sz w:val="24"/>
          <w:szCs w:val="24"/>
        </w:rPr>
      </w:pPr>
      <w:r w:rsidRPr="00BA0A20">
        <w:rPr>
          <w:rFonts w:ascii="Times New Roman" w:hAnsi="Times New Roman"/>
          <w:noProof/>
          <w:snapToGrid w:val="0"/>
          <w:sz w:val="24"/>
          <w:szCs w:val="24"/>
        </w:rPr>
        <w:t xml:space="preserve">9.6. Расторжение контракта допускается по соглашению сторон, </w:t>
      </w:r>
      <w:r w:rsidRPr="00BA0A20">
        <w:rPr>
          <w:rFonts w:ascii="Times New Roman" w:hAnsi="Times New Roman"/>
          <w:noProof/>
          <w:snapToGrid w:val="0"/>
          <w:sz w:val="24"/>
          <w:szCs w:val="24"/>
        </w:rPr>
        <w:br/>
        <w:t xml:space="preserve">по решению суда, в случае одностороннего отказа стороны контракта </w:t>
      </w:r>
      <w:r w:rsidRPr="00BA0A20">
        <w:rPr>
          <w:rFonts w:ascii="Times New Roman" w:hAnsi="Times New Roman"/>
          <w:noProof/>
          <w:snapToGrid w:val="0"/>
          <w:sz w:val="24"/>
          <w:szCs w:val="24"/>
        </w:rPr>
        <w:br/>
        <w:t xml:space="preserve">от исполнения контракта в соответствии с </w:t>
      </w:r>
      <w:hyperlink r:id="rId10" w:anchor="block_450" w:history="1">
        <w:r w:rsidRPr="00BA0A20">
          <w:rPr>
            <w:rFonts w:ascii="Times New Roman" w:hAnsi="Times New Roman"/>
            <w:noProof/>
            <w:snapToGrid w:val="0"/>
            <w:sz w:val="24"/>
            <w:szCs w:val="24"/>
          </w:rPr>
          <w:t>гражданским законодательством</w:t>
        </w:r>
      </w:hyperlink>
      <w:r w:rsidRPr="00BA0A20">
        <w:rPr>
          <w:rFonts w:ascii="Times New Roman" w:hAnsi="Times New Roman"/>
          <w:noProof/>
          <w:snapToGrid w:val="0"/>
          <w:sz w:val="24"/>
          <w:szCs w:val="24"/>
        </w:rPr>
        <w:t>.</w:t>
      </w:r>
    </w:p>
    <w:p w:rsidR="000D6918" w:rsidRPr="00BA0A20" w:rsidRDefault="000D6918" w:rsidP="000D6918">
      <w:pPr>
        <w:pStyle w:val="afb"/>
        <w:ind w:firstLine="709"/>
        <w:jc w:val="both"/>
        <w:rPr>
          <w:rFonts w:ascii="Times New Roman" w:hAnsi="Times New Roman"/>
          <w:noProof/>
          <w:snapToGrid w:val="0"/>
          <w:sz w:val="24"/>
          <w:szCs w:val="24"/>
        </w:rPr>
      </w:pPr>
      <w:r w:rsidRPr="00BA0A20">
        <w:rPr>
          <w:rFonts w:ascii="Times New Roman" w:hAnsi="Times New Roman"/>
          <w:noProof/>
          <w:snapToGrid w:val="0"/>
          <w:sz w:val="24"/>
          <w:szCs w:val="24"/>
        </w:rPr>
        <w:t>9.7.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в случае:</w:t>
      </w:r>
    </w:p>
    <w:p w:rsidR="000D6918" w:rsidRPr="00BA0A20" w:rsidRDefault="000D6918" w:rsidP="000D6918">
      <w:pPr>
        <w:autoSpaceDE w:val="0"/>
        <w:autoSpaceDN w:val="0"/>
        <w:adjustRightInd w:val="0"/>
        <w:ind w:firstLine="709"/>
        <w:jc w:val="both"/>
        <w:rPr>
          <w:noProof/>
        </w:rPr>
      </w:pPr>
      <w:r w:rsidRPr="00BA0A20">
        <w:t>просрочки исполнения Исполнителем обязательства по оказанию услуг</w:t>
      </w:r>
      <w:r w:rsidRPr="00BA0A20">
        <w:rPr>
          <w:noProof/>
        </w:rPr>
        <w:t>;</w:t>
      </w:r>
    </w:p>
    <w:p w:rsidR="000D6918" w:rsidRPr="00BA0A20" w:rsidRDefault="000D6918" w:rsidP="000D6918">
      <w:pPr>
        <w:autoSpaceDE w:val="0"/>
        <w:autoSpaceDN w:val="0"/>
        <w:adjustRightInd w:val="0"/>
        <w:ind w:firstLine="709"/>
        <w:jc w:val="both"/>
        <w:rPr>
          <w:noProof/>
        </w:rPr>
      </w:pPr>
      <w:r w:rsidRPr="00BA0A20">
        <w:rPr>
          <w:noProof/>
        </w:rPr>
        <w:t>оказания услуг, не соответствующих условиям Контракта.</w:t>
      </w:r>
    </w:p>
    <w:p w:rsidR="000D6918" w:rsidRPr="00B57593" w:rsidRDefault="00B57593" w:rsidP="000D6918">
      <w:pPr>
        <w:pStyle w:val="afb"/>
        <w:ind w:firstLine="709"/>
        <w:jc w:val="both"/>
        <w:rPr>
          <w:rFonts w:ascii="Times New Roman" w:hAnsi="Times New Roman"/>
          <w:sz w:val="24"/>
          <w:szCs w:val="24"/>
          <w:lang w:eastAsia="ar-SA"/>
        </w:rPr>
      </w:pPr>
      <w:r w:rsidRPr="00B57593">
        <w:rPr>
          <w:rFonts w:ascii="Times New Roman" w:hAnsi="Times New Roman"/>
          <w:noProof/>
          <w:sz w:val="24"/>
          <w:szCs w:val="24"/>
        </w:rPr>
        <w:t>9.8</w:t>
      </w:r>
      <w:r w:rsidR="000D6918" w:rsidRPr="00B57593">
        <w:rPr>
          <w:rFonts w:ascii="Times New Roman" w:hAnsi="Times New Roman"/>
          <w:noProof/>
          <w:sz w:val="24"/>
          <w:szCs w:val="24"/>
        </w:rPr>
        <w:t>.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366440" w:rsidRDefault="00B57593" w:rsidP="00366440">
      <w:pPr>
        <w:pStyle w:val="12"/>
        <w:spacing w:line="240" w:lineRule="auto"/>
        <w:contextualSpacing/>
        <w:rPr>
          <w:szCs w:val="24"/>
        </w:rPr>
      </w:pPr>
      <w:r w:rsidRPr="00B57593">
        <w:rPr>
          <w:noProof/>
          <w:szCs w:val="24"/>
        </w:rPr>
        <w:t>9.9</w:t>
      </w:r>
      <w:r w:rsidR="000D6918" w:rsidRPr="00B57593">
        <w:rPr>
          <w:noProof/>
          <w:szCs w:val="24"/>
        </w:rPr>
        <w:t xml:space="preserve">. </w:t>
      </w:r>
      <w:proofErr w:type="gramStart"/>
      <w:r w:rsidR="000D6918" w:rsidRPr="00B57593">
        <w:rPr>
          <w:noProof/>
          <w:szCs w:val="24"/>
        </w:rPr>
        <w:t xml:space="preserve">Государственный </w:t>
      </w:r>
      <w:r w:rsidR="000D6918" w:rsidRPr="00B57593">
        <w:rPr>
          <w:szCs w:val="24"/>
        </w:rPr>
        <w:t>заказчик обязан отменить не вступившее в силу решение           об одностороннем отказе от исполнения Контракта, если в течение десятидневного срока</w:t>
      </w:r>
      <w:r w:rsidR="000D6918" w:rsidRPr="00366440">
        <w:rPr>
          <w:szCs w:val="24"/>
        </w:rPr>
        <w:t xml:space="preserve">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000D6918" w:rsidRPr="00366440">
        <w:rPr>
          <w:szCs w:val="24"/>
        </w:rPr>
        <w:t xml:space="preserve"> Данное правило не применяется в случае повторного нарушения Исполнителем условий контракта, которые в соответствии с </w:t>
      </w:r>
      <w:r w:rsidR="000D6918" w:rsidRPr="00366440">
        <w:rPr>
          <w:rStyle w:val="link"/>
          <w:szCs w:val="24"/>
        </w:rPr>
        <w:t>гражданским законодательством</w:t>
      </w:r>
      <w:r w:rsidR="000D6918" w:rsidRPr="00366440">
        <w:rPr>
          <w:szCs w:val="24"/>
        </w:rPr>
        <w:t xml:space="preserve"> являются основанием для одностороннего отказа заказчика                           от исполнения Контракта.</w:t>
      </w:r>
    </w:p>
    <w:p w:rsidR="000777A3" w:rsidRDefault="000777A3" w:rsidP="00366440">
      <w:pPr>
        <w:pStyle w:val="12"/>
        <w:spacing w:line="240" w:lineRule="auto"/>
        <w:contextualSpacing/>
      </w:pPr>
      <w:r>
        <w:t xml:space="preserve">9.10. </w:t>
      </w:r>
      <w:proofErr w:type="gramStart"/>
      <w:r>
        <w:t xml:space="preserve">Государственный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1" w:anchor="/document/70353464/entry/104101" w:history="1">
        <w:r w:rsidRPr="000777A3">
          <w:rPr>
            <w:rStyle w:val="afe"/>
            <w:color w:val="auto"/>
            <w:u w:val="none"/>
          </w:rPr>
          <w:t>пунктом 1 части 10 статьи 104</w:t>
        </w:r>
      </w:hyperlink>
      <w:r>
        <w:t xml:space="preserve"> Федерального закона от 05.04.2013 № 44-ФЗ, обращение                о включении информации об Исполнителе в реестр недобросовестных поставщиков (подрядчиков</w:t>
      </w:r>
      <w:proofErr w:type="gramEnd"/>
      <w:r>
        <w:t>, исполнителей).</w:t>
      </w:r>
    </w:p>
    <w:p w:rsidR="000D6918" w:rsidRDefault="00B57593" w:rsidP="002C3475">
      <w:pPr>
        <w:ind w:firstLine="709"/>
        <w:jc w:val="both"/>
        <w:rPr>
          <w:noProof/>
        </w:rPr>
      </w:pPr>
      <w:bookmarkStart w:id="3" w:name="sub_117"/>
      <w:r>
        <w:rPr>
          <w:noProof/>
        </w:rPr>
        <w:t>9.11</w:t>
      </w:r>
      <w:r w:rsidR="000D6918" w:rsidRPr="002C3475">
        <w:rPr>
          <w:noProof/>
        </w:rPr>
        <w:t xml:space="preserve">. Исполнитель </w:t>
      </w:r>
      <w:r w:rsidR="000D6918" w:rsidRPr="002C3475">
        <w:rPr>
          <w:rFonts w:eastAsia="Calibri"/>
          <w:lang w:eastAsia="en-US"/>
        </w:rPr>
        <w:t xml:space="preserve">вправе принять решение об одностороннем отказе                            от исполнения Контракта по основаниям, предусмотренным Гражданским кодексом </w:t>
      </w:r>
      <w:r w:rsidR="000D6918" w:rsidRPr="002C3475">
        <w:rPr>
          <w:rFonts w:eastAsia="Calibri"/>
          <w:lang w:eastAsia="en-US"/>
        </w:rPr>
        <w:lastRenderedPageBreak/>
        <w:t>Российской Федерации для одностороннего отказа от исполнения отдельных видов обязательств, в случаях: неоднократного нарушения Государственным заказчиком сроков оплаты оказанной услуги</w:t>
      </w:r>
      <w:r w:rsidR="000D6918" w:rsidRPr="002C3475">
        <w:rPr>
          <w:noProof/>
        </w:rPr>
        <w:t>.</w:t>
      </w:r>
    </w:p>
    <w:p w:rsidR="000777A3" w:rsidRPr="002C3475" w:rsidRDefault="000777A3" w:rsidP="002C3475">
      <w:pPr>
        <w:ind w:firstLine="709"/>
        <w:jc w:val="both"/>
        <w:rPr>
          <w:rFonts w:eastAsia="Calibri"/>
          <w:lang w:eastAsia="en-US"/>
        </w:rPr>
      </w:pPr>
      <w:r>
        <w:t xml:space="preserve">9.12. Решение Исполнителя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0D6918" w:rsidRPr="00B57593" w:rsidRDefault="0047653E" w:rsidP="000D6918">
      <w:pPr>
        <w:pStyle w:val="12"/>
        <w:spacing w:line="240" w:lineRule="auto"/>
        <w:contextualSpacing/>
        <w:rPr>
          <w:noProof/>
          <w:szCs w:val="24"/>
        </w:rPr>
      </w:pPr>
      <w:r>
        <w:rPr>
          <w:noProof/>
          <w:szCs w:val="24"/>
        </w:rPr>
        <w:t>9.13</w:t>
      </w:r>
      <w:r w:rsidR="000D6918" w:rsidRPr="00B57593">
        <w:rPr>
          <w:noProof/>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610B" w:rsidRPr="00B57593" w:rsidRDefault="0047653E" w:rsidP="000D6918">
      <w:pPr>
        <w:pStyle w:val="12"/>
        <w:spacing w:line="240" w:lineRule="auto"/>
        <w:contextualSpacing/>
        <w:rPr>
          <w:noProof/>
          <w:szCs w:val="24"/>
        </w:rPr>
      </w:pPr>
      <w:r>
        <w:rPr>
          <w:szCs w:val="24"/>
        </w:rPr>
        <w:t>9.14</w:t>
      </w:r>
      <w:r w:rsidR="0089610B" w:rsidRPr="00B57593">
        <w:rPr>
          <w:szCs w:val="24"/>
        </w:rPr>
        <w:t>. В случае расторжения Контракта в связи с односторонним отказом Исполнителя от исполнения Контракта Государственный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Закона № 44-ФЗ.</w:t>
      </w:r>
    </w:p>
    <w:p w:rsidR="000D6918" w:rsidRPr="00B57593" w:rsidRDefault="0047653E" w:rsidP="000D6918">
      <w:pPr>
        <w:pStyle w:val="5"/>
        <w:spacing w:line="240" w:lineRule="auto"/>
        <w:contextualSpacing/>
        <w:rPr>
          <w:noProof/>
          <w:szCs w:val="24"/>
        </w:rPr>
      </w:pPr>
      <w:bookmarkStart w:id="4" w:name="sub_118"/>
      <w:bookmarkEnd w:id="3"/>
      <w:r>
        <w:rPr>
          <w:noProof/>
          <w:szCs w:val="24"/>
        </w:rPr>
        <w:t>9.15</w:t>
      </w:r>
      <w:r w:rsidR="000D6918" w:rsidRPr="00B57593">
        <w:rPr>
          <w:noProof/>
          <w:szCs w:val="24"/>
        </w:rPr>
        <w:t>. </w:t>
      </w:r>
      <w:bookmarkEnd w:id="4"/>
      <w:r w:rsidR="000D6918" w:rsidRPr="00B57593">
        <w:rPr>
          <w:noProof/>
          <w:szCs w:val="24"/>
        </w:rPr>
        <w:t>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соответствующей требованиям Государственного заказчика.</w:t>
      </w:r>
    </w:p>
    <w:p w:rsidR="000D6918" w:rsidRPr="00B57593" w:rsidRDefault="0047653E" w:rsidP="000D6918">
      <w:pPr>
        <w:pStyle w:val="4"/>
        <w:spacing w:line="240" w:lineRule="auto"/>
        <w:contextualSpacing/>
        <w:rPr>
          <w:noProof/>
          <w:szCs w:val="24"/>
        </w:rPr>
      </w:pPr>
      <w:r>
        <w:rPr>
          <w:noProof/>
          <w:szCs w:val="24"/>
        </w:rPr>
        <w:t>9.16</w:t>
      </w:r>
      <w:r w:rsidR="000D6918" w:rsidRPr="00B57593">
        <w:rPr>
          <w:noProof/>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F2EE2" w:rsidRPr="00BA0A20" w:rsidRDefault="000F2EE2" w:rsidP="000F2EE2">
      <w:pPr>
        <w:widowControl w:val="0"/>
        <w:suppressAutoHyphens/>
        <w:ind w:firstLine="709"/>
        <w:jc w:val="center"/>
        <w:rPr>
          <w:b/>
          <w:lang w:eastAsia="ar-SA"/>
        </w:rPr>
      </w:pPr>
      <w:r w:rsidRPr="00BA0A20">
        <w:rPr>
          <w:b/>
          <w:lang w:eastAsia="ar-SA"/>
        </w:rPr>
        <w:t>10. Конфиденциальность</w:t>
      </w:r>
    </w:p>
    <w:p w:rsidR="00166B99" w:rsidRPr="00BA0A20" w:rsidRDefault="00166B99" w:rsidP="00166B99">
      <w:pPr>
        <w:autoSpaceDE w:val="0"/>
        <w:autoSpaceDN w:val="0"/>
        <w:adjustRightInd w:val="0"/>
        <w:ind w:firstLine="709"/>
        <w:jc w:val="both"/>
      </w:pPr>
      <w:r w:rsidRPr="00BA0A20">
        <w:t>10.1. Стороны вправе определить информацию, относящуюся к конфиденциальной информации по настоящему Контракту.</w:t>
      </w:r>
    </w:p>
    <w:p w:rsidR="00166B99" w:rsidRPr="00BA0A20" w:rsidRDefault="00166B99" w:rsidP="00166B99">
      <w:pPr>
        <w:autoSpaceDE w:val="0"/>
        <w:autoSpaceDN w:val="0"/>
        <w:adjustRightInd w:val="0"/>
        <w:ind w:firstLine="709"/>
        <w:jc w:val="both"/>
      </w:pPr>
      <w:r w:rsidRPr="00BA0A20">
        <w:t>10.2.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D4136F" w:rsidRPr="00BA0A20" w:rsidRDefault="00D4136F" w:rsidP="002007C7">
      <w:pPr>
        <w:jc w:val="center"/>
        <w:rPr>
          <w:b/>
        </w:rPr>
      </w:pPr>
      <w:r w:rsidRPr="00BA0A20">
        <w:rPr>
          <w:b/>
        </w:rPr>
        <w:t>11. Форс-мажорные обстоятельства</w:t>
      </w:r>
    </w:p>
    <w:p w:rsidR="00D4136F" w:rsidRPr="00BA0A20" w:rsidRDefault="00D4136F" w:rsidP="00D4136F">
      <w:pPr>
        <w:ind w:firstLine="720"/>
        <w:jc w:val="both"/>
        <w:rPr>
          <w:rFonts w:eastAsia="Arial Unicode MS"/>
        </w:rPr>
      </w:pPr>
      <w:r w:rsidRPr="00BA0A20">
        <w:rPr>
          <w:rFonts w:eastAsia="Arial Unicode MS"/>
        </w:rPr>
        <w:t xml:space="preserve">11.1. </w:t>
      </w:r>
      <w:r w:rsidR="00A216D6" w:rsidRPr="00BA0A20">
        <w:rPr>
          <w:rStyle w:val="af2"/>
        </w:rPr>
        <w:t xml:space="preserve">Сторона освобождается от ответственности за частичное или полное неисполнение обязательств по настоящему </w:t>
      </w:r>
      <w:r w:rsidR="00BF1D8C" w:rsidRPr="00BA0A20">
        <w:t>К</w:t>
      </w:r>
      <w:r w:rsidR="00A216D6" w:rsidRPr="00BA0A20">
        <w:t>онтракту</w:t>
      </w:r>
      <w:r w:rsidR="00A216D6" w:rsidRPr="00BA0A20">
        <w:rPr>
          <w:rStyle w:val="af2"/>
        </w:rPr>
        <w:t xml:space="preserve">, если такое неисполнение является следствием обстоятельств непреодолимой силы, включая, </w:t>
      </w:r>
      <w:proofErr w:type="gramStart"/>
      <w:r w:rsidR="00A216D6" w:rsidRPr="00BA0A20">
        <w:rPr>
          <w:rStyle w:val="af2"/>
        </w:rPr>
        <w:t>но</w:t>
      </w:r>
      <w:proofErr w:type="gramEnd"/>
      <w:r w:rsidR="00A216D6" w:rsidRPr="00BA0A20">
        <w:rPr>
          <w:rStyle w:val="af2"/>
        </w:rPr>
        <w:t xml:space="preserve">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другими обстоятельства, не зависящими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2007C7" w:rsidRPr="00BA0A20" w:rsidRDefault="00D4136F" w:rsidP="002007C7">
      <w:pPr>
        <w:suppressAutoHyphens/>
        <w:ind w:firstLine="709"/>
        <w:contextualSpacing/>
        <w:jc w:val="both"/>
      </w:pPr>
      <w:r w:rsidRPr="00BA0A20">
        <w:rPr>
          <w:rFonts w:eastAsia="Arial Unicode MS"/>
        </w:rPr>
        <w:t xml:space="preserve">11.2. </w:t>
      </w:r>
      <w:r w:rsidR="002007C7" w:rsidRPr="00BA0A20">
        <w:t xml:space="preserve">При наступлении обстоятельств непреодолимой силы Сторона должна  </w:t>
      </w:r>
      <w:r w:rsidR="00A216D6" w:rsidRPr="00BA0A20">
        <w:t xml:space="preserve">                    </w:t>
      </w:r>
      <w:r w:rsidR="002007C7" w:rsidRPr="00BA0A20">
        <w:t xml:space="preserve">без промедления, но не позднее 3 дней, известить о них другую Сторону в любой форме, предпочтительно </w:t>
      </w:r>
      <w:proofErr w:type="gramStart"/>
      <w:r w:rsidR="002007C7" w:rsidRPr="00BA0A20">
        <w:t>в</w:t>
      </w:r>
      <w:proofErr w:type="gramEnd"/>
      <w:r w:rsidR="002007C7" w:rsidRPr="00BA0A20">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007C7" w:rsidRPr="00BA0A20" w:rsidRDefault="00A216D6" w:rsidP="002007C7">
      <w:pPr>
        <w:suppressAutoHyphens/>
        <w:ind w:firstLine="709"/>
        <w:contextualSpacing/>
        <w:jc w:val="both"/>
      </w:pPr>
      <w:r w:rsidRPr="00BA0A20">
        <w:t xml:space="preserve">11.3. </w:t>
      </w:r>
      <w:r w:rsidR="002007C7" w:rsidRPr="00BA0A20">
        <w:t>По прекращении указанных обстоятель</w:t>
      </w:r>
      <w:proofErr w:type="gramStart"/>
      <w:r w:rsidR="002007C7" w:rsidRPr="00BA0A20">
        <w:t>ств Ст</w:t>
      </w:r>
      <w:proofErr w:type="gramEnd"/>
      <w:r w:rsidR="002007C7" w:rsidRPr="00BA0A20">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BA0A20">
        <w:t xml:space="preserve">                                </w:t>
      </w:r>
      <w:r w:rsidR="002007C7" w:rsidRPr="00BA0A20">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216D6" w:rsidRPr="00BA0A20" w:rsidRDefault="00A216D6" w:rsidP="00A216D6">
      <w:pPr>
        <w:ind w:firstLine="720"/>
        <w:jc w:val="both"/>
        <w:rPr>
          <w:rStyle w:val="af2"/>
        </w:rPr>
      </w:pPr>
      <w:r w:rsidRPr="00BA0A20">
        <w:rPr>
          <w:rStyle w:val="af2"/>
        </w:rPr>
        <w:lastRenderedPageBreak/>
        <w:t>11.4.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A216D6" w:rsidRPr="00BA0A20" w:rsidRDefault="00A216D6" w:rsidP="00A216D6">
      <w:pPr>
        <w:ind w:firstLine="720"/>
        <w:jc w:val="both"/>
        <w:rPr>
          <w:rStyle w:val="af2"/>
        </w:rPr>
      </w:pPr>
      <w:r w:rsidRPr="00BA0A20">
        <w:rPr>
          <w:rStyle w:val="af2"/>
        </w:rPr>
        <w:t>11.5. В случае наступления форс-мажорных обстоятель</w:t>
      </w:r>
      <w:proofErr w:type="gramStart"/>
      <w:r w:rsidRPr="00BA0A20">
        <w:rPr>
          <w:rStyle w:val="af2"/>
        </w:rPr>
        <w:t>ств в ср</w:t>
      </w:r>
      <w:proofErr w:type="gramEnd"/>
      <w:r w:rsidRPr="00BA0A20">
        <w:rPr>
          <w:rStyle w:val="af2"/>
        </w:rPr>
        <w:t xml:space="preserve">ок исполнения Сторонами обязательств по настоящему </w:t>
      </w:r>
      <w:r w:rsidRPr="00BA0A20">
        <w:t>Государственному контракту</w:t>
      </w:r>
      <w:r w:rsidRPr="00BA0A20">
        <w:rPr>
          <w:rStyle w:val="af2"/>
        </w:rPr>
        <w:t xml:space="preserve"> отодвигается соразмерно времени, в течение которого действовали такие обстоятельства и их последствия.</w:t>
      </w:r>
    </w:p>
    <w:p w:rsidR="00A216D6" w:rsidRPr="00BA0A20" w:rsidRDefault="00A216D6" w:rsidP="00A216D6">
      <w:pPr>
        <w:ind w:firstLine="720"/>
        <w:jc w:val="both"/>
        <w:rPr>
          <w:rStyle w:val="af2"/>
        </w:rPr>
      </w:pPr>
      <w:r w:rsidRPr="00BA0A20">
        <w:rPr>
          <w:rStyle w:val="af2"/>
        </w:rPr>
        <w:t xml:space="preserve">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Pr="00BA0A20">
        <w:t>Государственного контракта</w:t>
      </w:r>
      <w:r w:rsidRPr="00BA0A20">
        <w:rPr>
          <w:rStyle w:val="af2"/>
        </w:rPr>
        <w:t xml:space="preserve"> и достижения соответствующей договоренности.</w:t>
      </w:r>
    </w:p>
    <w:p w:rsidR="000F2EE2" w:rsidRPr="00BA0A20" w:rsidRDefault="000F2EE2" w:rsidP="002007C7">
      <w:pPr>
        <w:pStyle w:val="afb"/>
        <w:jc w:val="center"/>
        <w:rPr>
          <w:rFonts w:ascii="Times New Roman" w:hAnsi="Times New Roman"/>
          <w:b/>
          <w:sz w:val="24"/>
          <w:szCs w:val="24"/>
        </w:rPr>
      </w:pPr>
      <w:r w:rsidRPr="00BA0A20">
        <w:rPr>
          <w:rFonts w:ascii="Times New Roman" w:hAnsi="Times New Roman"/>
          <w:b/>
          <w:sz w:val="24"/>
          <w:szCs w:val="24"/>
        </w:rPr>
        <w:t>12. Порядок урегулирования споров</w:t>
      </w:r>
    </w:p>
    <w:p w:rsidR="00272C79" w:rsidRPr="00BA0A20" w:rsidRDefault="00272C79" w:rsidP="00272C79">
      <w:pPr>
        <w:pStyle w:val="afb"/>
        <w:ind w:firstLine="709"/>
        <w:jc w:val="both"/>
        <w:rPr>
          <w:rFonts w:ascii="Times New Roman" w:hAnsi="Times New Roman"/>
          <w:noProof/>
          <w:sz w:val="24"/>
          <w:szCs w:val="24"/>
        </w:rPr>
      </w:pPr>
      <w:r w:rsidRPr="00BA0A20">
        <w:rPr>
          <w:rFonts w:ascii="Times New Roman" w:hAnsi="Times New Roman"/>
          <w:sz w:val="24"/>
          <w:szCs w:val="24"/>
        </w:rPr>
        <w:t>12</w:t>
      </w:r>
      <w:r w:rsidRPr="00BA0A20">
        <w:rPr>
          <w:rFonts w:ascii="Times New Roman" w:hAnsi="Times New Roman"/>
          <w:noProof/>
          <w:sz w:val="24"/>
          <w:szCs w:val="24"/>
        </w:rPr>
        <w:t xml:space="preserve">.1. Все споры и разногласия, возникающие при исполнении Контракта, решаются Сторонами </w:t>
      </w:r>
      <w:r w:rsidRPr="00BA0A20">
        <w:rPr>
          <w:rFonts w:ascii="Times New Roman" w:hAnsi="Times New Roman"/>
          <w:color w:val="000000"/>
          <w:sz w:val="24"/>
          <w:szCs w:val="24"/>
        </w:rPr>
        <w:t xml:space="preserve">путем переговоров. </w:t>
      </w:r>
      <w:r w:rsidRPr="00BA0A20">
        <w:rPr>
          <w:rFonts w:ascii="Times New Roman" w:hAnsi="Times New Roman"/>
          <w:noProof/>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действующим законодательством Российской Федерации.</w:t>
      </w:r>
    </w:p>
    <w:p w:rsidR="00272C79" w:rsidRPr="00BA0A20" w:rsidRDefault="00272C79" w:rsidP="00272C79">
      <w:pPr>
        <w:pStyle w:val="afb"/>
        <w:ind w:firstLine="709"/>
        <w:jc w:val="both"/>
        <w:rPr>
          <w:rFonts w:ascii="Times New Roman" w:hAnsi="Times New Roman"/>
          <w:sz w:val="24"/>
          <w:szCs w:val="24"/>
        </w:rPr>
      </w:pPr>
      <w:r w:rsidRPr="00BA0A20">
        <w:rPr>
          <w:rFonts w:ascii="Times New Roman" w:hAnsi="Times New Roman"/>
          <w:sz w:val="24"/>
          <w:szCs w:val="24"/>
        </w:rPr>
        <w:t>12.2.</w:t>
      </w:r>
      <w:r w:rsidRPr="00BA0A20">
        <w:rPr>
          <w:rFonts w:ascii="Times New Roman" w:hAnsi="Times New Roman"/>
          <w:noProof/>
          <w:sz w:val="24"/>
          <w:szCs w:val="24"/>
        </w:rPr>
        <w:t> </w:t>
      </w:r>
      <w:r w:rsidRPr="00BA0A20">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30 (тридцати) дней с момента ее получения и сообщить о своем решении другой Стороне путем направления ответа                 в письменной форме.</w:t>
      </w:r>
    </w:p>
    <w:p w:rsidR="000F2EE2" w:rsidRPr="00BA0A20" w:rsidRDefault="000F2EE2" w:rsidP="002007C7">
      <w:pPr>
        <w:autoSpaceDE w:val="0"/>
        <w:autoSpaceDN w:val="0"/>
        <w:adjustRightInd w:val="0"/>
        <w:jc w:val="center"/>
        <w:rPr>
          <w:b/>
        </w:rPr>
      </w:pPr>
      <w:r w:rsidRPr="00BA0A20">
        <w:rPr>
          <w:b/>
        </w:rPr>
        <w:t>13. Прочие условия</w:t>
      </w:r>
    </w:p>
    <w:p w:rsidR="00132E10" w:rsidRPr="00BA0A20" w:rsidRDefault="00132E10" w:rsidP="00132E10">
      <w:pPr>
        <w:shd w:val="clear" w:color="auto" w:fill="FFFFFF"/>
        <w:tabs>
          <w:tab w:val="left" w:pos="970"/>
        </w:tabs>
        <w:ind w:firstLine="709"/>
        <w:jc w:val="both"/>
      </w:pPr>
      <w:r w:rsidRPr="00BA0A20">
        <w:t>13.1. Настоящий Контракт составлен в двух подлинных экземплярах, имеющих одинаковую юридическую силу по одному экземпляру для каждой из Сторон.</w:t>
      </w:r>
    </w:p>
    <w:p w:rsidR="00132E10" w:rsidRPr="00BA0A20" w:rsidRDefault="00132E10" w:rsidP="00132E10">
      <w:pPr>
        <w:shd w:val="clear" w:color="auto" w:fill="FFFFFF"/>
        <w:tabs>
          <w:tab w:val="left" w:pos="970"/>
        </w:tabs>
        <w:ind w:firstLine="709"/>
        <w:jc w:val="both"/>
        <w:rPr>
          <w:noProof/>
        </w:rPr>
      </w:pPr>
      <w:r w:rsidRPr="00BA0A20">
        <w:rPr>
          <w:noProof/>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132E10" w:rsidRPr="00BA0A20" w:rsidRDefault="00132E10" w:rsidP="00132E10">
      <w:pPr>
        <w:shd w:val="clear" w:color="auto" w:fill="FFFFFF"/>
        <w:tabs>
          <w:tab w:val="left" w:pos="970"/>
        </w:tabs>
        <w:ind w:firstLine="709"/>
        <w:jc w:val="both"/>
      </w:pPr>
      <w:r w:rsidRPr="00BA0A20">
        <w:t xml:space="preserve">13.3. При исполнении Контракта не допускается перемена Исполнителя, </w:t>
      </w:r>
      <w:r w:rsidRPr="00BA0A20">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BA0A20">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32E10" w:rsidRPr="00BA0A20" w:rsidRDefault="00132E10" w:rsidP="00132E10">
      <w:pPr>
        <w:shd w:val="clear" w:color="auto" w:fill="FFFFFF"/>
        <w:tabs>
          <w:tab w:val="left" w:pos="970"/>
        </w:tabs>
        <w:ind w:firstLine="709"/>
        <w:jc w:val="both"/>
      </w:pPr>
      <w:r w:rsidRPr="00BA0A20">
        <w:t>13.4. Во всем остальном, что не предусмотрено настоящим Контрактом, Стороны руководствуются действующим законодательством Российской Федерации.</w:t>
      </w:r>
    </w:p>
    <w:p w:rsidR="00132E10" w:rsidRPr="00BA0A20" w:rsidRDefault="00132E10" w:rsidP="00132E10">
      <w:pPr>
        <w:shd w:val="clear" w:color="auto" w:fill="FFFFFF"/>
        <w:tabs>
          <w:tab w:val="left" w:pos="970"/>
        </w:tabs>
        <w:ind w:firstLine="709"/>
        <w:jc w:val="both"/>
      </w:pPr>
      <w:r w:rsidRPr="00BA0A20">
        <w:t>13.5. Приложения к Контракту являются неотъемлемой частью настоящего Контракта:</w:t>
      </w:r>
    </w:p>
    <w:p w:rsidR="00132E10" w:rsidRPr="00BA0A20" w:rsidRDefault="00132E10" w:rsidP="00132E10">
      <w:pPr>
        <w:widowControl w:val="0"/>
        <w:suppressAutoHyphens/>
        <w:ind w:firstLine="709"/>
        <w:jc w:val="both"/>
      </w:pPr>
      <w:r w:rsidRPr="00BA0A20">
        <w:rPr>
          <w:color w:val="000000"/>
        </w:rPr>
        <w:t>Приложение № 1 – Расчет стоимости оказания услуг</w:t>
      </w:r>
    </w:p>
    <w:p w:rsidR="00132E10" w:rsidRDefault="00132E10" w:rsidP="00132E10">
      <w:pPr>
        <w:widowControl w:val="0"/>
        <w:suppressAutoHyphens/>
        <w:ind w:firstLine="709"/>
        <w:jc w:val="both"/>
      </w:pPr>
      <w:r w:rsidRPr="00BA0A20">
        <w:rPr>
          <w:color w:val="000000"/>
        </w:rPr>
        <w:t xml:space="preserve">Приложение № 2 – </w:t>
      </w:r>
      <w:r w:rsidRPr="00BA0A20">
        <w:t>Техническое задание.</w:t>
      </w:r>
    </w:p>
    <w:p w:rsidR="00C97759" w:rsidRPr="00BA0A20" w:rsidRDefault="00C97759" w:rsidP="00132E10">
      <w:pPr>
        <w:widowControl w:val="0"/>
        <w:suppressAutoHyphens/>
        <w:ind w:firstLine="709"/>
        <w:jc w:val="both"/>
        <w:rPr>
          <w:snapToGrid w:val="0"/>
          <w:color w:val="000000"/>
        </w:rPr>
      </w:pPr>
    </w:p>
    <w:p w:rsidR="004E6F51" w:rsidRPr="00BA0A20" w:rsidRDefault="000F2EE2" w:rsidP="00372F05">
      <w:pPr>
        <w:jc w:val="center"/>
        <w:rPr>
          <w:b/>
        </w:rPr>
      </w:pPr>
      <w:r w:rsidRPr="00BA0A20">
        <w:rPr>
          <w:b/>
        </w:rPr>
        <w:t>14. Юридические адреса, банковские реквизиты и подписи Сторон</w:t>
      </w:r>
    </w:p>
    <w:tbl>
      <w:tblPr>
        <w:tblW w:w="0" w:type="auto"/>
        <w:tblLook w:val="04A0"/>
      </w:tblPr>
      <w:tblGrid>
        <w:gridCol w:w="4856"/>
        <w:gridCol w:w="4856"/>
      </w:tblGrid>
      <w:tr w:rsidR="004E6F51" w:rsidRPr="00BA0A20" w:rsidTr="00AA2790">
        <w:tc>
          <w:tcPr>
            <w:tcW w:w="4856" w:type="dxa"/>
          </w:tcPr>
          <w:p w:rsidR="004E6F51" w:rsidRPr="00BA0A20" w:rsidRDefault="004E6F51" w:rsidP="004E6F51">
            <w:pPr>
              <w:rPr>
                <w:b/>
              </w:rPr>
            </w:pPr>
            <w:r w:rsidRPr="00BA0A20">
              <w:rPr>
                <w:b/>
              </w:rPr>
              <w:t xml:space="preserve">Государственный заказчик: </w:t>
            </w:r>
          </w:p>
          <w:p w:rsidR="004E6F51" w:rsidRPr="00BA0A20" w:rsidRDefault="004E6F51" w:rsidP="00AA2790">
            <w:pPr>
              <w:ind w:firstLine="709"/>
              <w:jc w:val="both"/>
              <w:rPr>
                <w:b/>
              </w:rPr>
            </w:pPr>
          </w:p>
        </w:tc>
        <w:tc>
          <w:tcPr>
            <w:tcW w:w="4856" w:type="dxa"/>
          </w:tcPr>
          <w:p w:rsidR="004E6F51" w:rsidRPr="00BA0A20" w:rsidRDefault="004E6F51" w:rsidP="004E6F51">
            <w:pPr>
              <w:rPr>
                <w:b/>
              </w:rPr>
            </w:pPr>
            <w:r w:rsidRPr="00BA0A20">
              <w:rPr>
                <w:b/>
              </w:rPr>
              <w:t xml:space="preserve">Исполнитель: </w:t>
            </w:r>
          </w:p>
          <w:p w:rsidR="004E6F51" w:rsidRPr="00BA0A20" w:rsidRDefault="004E6F51" w:rsidP="00AA2790">
            <w:pPr>
              <w:ind w:firstLine="709"/>
              <w:jc w:val="both"/>
              <w:rPr>
                <w:b/>
              </w:rPr>
            </w:pPr>
          </w:p>
        </w:tc>
      </w:tr>
      <w:tr w:rsidR="004E6F51" w:rsidRPr="005C7D7E" w:rsidTr="00AA2790">
        <w:tc>
          <w:tcPr>
            <w:tcW w:w="4856" w:type="dxa"/>
          </w:tcPr>
          <w:p w:rsidR="001D3DFD" w:rsidRDefault="001D3DFD" w:rsidP="001D3DFD">
            <w:pPr>
              <w:snapToGrid w:val="0"/>
              <w:jc w:val="both"/>
            </w:pPr>
            <w:r>
              <w:t>ФКУ УИИ УФСИН России</w:t>
            </w:r>
          </w:p>
          <w:p w:rsidR="001D3DFD" w:rsidRDefault="001D3DFD" w:rsidP="001D3DFD">
            <w:pPr>
              <w:snapToGrid w:val="0"/>
              <w:jc w:val="both"/>
            </w:pPr>
            <w:r>
              <w:t>по Республике Марий Эл</w:t>
            </w:r>
          </w:p>
          <w:p w:rsidR="001D3DFD" w:rsidRDefault="001D3DFD" w:rsidP="001D3DFD">
            <w:pPr>
              <w:snapToGrid w:val="0"/>
              <w:jc w:val="both"/>
            </w:pPr>
            <w:r>
              <w:t>Адрес юридический и почтовый:</w:t>
            </w:r>
          </w:p>
          <w:p w:rsidR="001D3DFD" w:rsidRDefault="001D3DFD" w:rsidP="001D3DFD">
            <w:pPr>
              <w:snapToGrid w:val="0"/>
              <w:jc w:val="both"/>
            </w:pPr>
            <w:r>
              <w:t>424032, Республика Марий Эл,</w:t>
            </w:r>
          </w:p>
          <w:p w:rsidR="001D3DFD" w:rsidRDefault="001D3DFD" w:rsidP="001D3DFD">
            <w:pPr>
              <w:snapToGrid w:val="0"/>
              <w:jc w:val="both"/>
            </w:pPr>
            <w:r>
              <w:t>г. Йошкар-Ола, ул. Тельмана, д.56 «а»</w:t>
            </w:r>
          </w:p>
          <w:p w:rsidR="001D3DFD" w:rsidRDefault="001D3DFD" w:rsidP="001D3DFD">
            <w:pPr>
              <w:snapToGrid w:val="0"/>
              <w:jc w:val="both"/>
            </w:pPr>
            <w:r>
              <w:t>Тел./ф.: 68-77-20 / 46-30-56</w:t>
            </w:r>
          </w:p>
          <w:p w:rsidR="001D3DFD" w:rsidRDefault="001D3DFD" w:rsidP="001D3DFD">
            <w:pPr>
              <w:snapToGrid w:val="0"/>
              <w:jc w:val="both"/>
            </w:pPr>
            <w:r>
              <w:t>ИНН 1215160380, КПП 121501001</w:t>
            </w:r>
          </w:p>
          <w:p w:rsidR="00746C5B" w:rsidRDefault="001D3DFD" w:rsidP="001D3DFD">
            <w:pPr>
              <w:snapToGrid w:val="0"/>
              <w:jc w:val="both"/>
            </w:pPr>
            <w:r>
              <w:t>Банковские реквизиты:</w:t>
            </w:r>
          </w:p>
          <w:p w:rsidR="001D3DFD" w:rsidRDefault="001D3DFD" w:rsidP="001D3DFD">
            <w:pPr>
              <w:snapToGrid w:val="0"/>
              <w:jc w:val="both"/>
            </w:pPr>
            <w:r>
              <w:lastRenderedPageBreak/>
              <w:t>УФК по</w:t>
            </w:r>
            <w:r w:rsidR="00746C5B">
              <w:t xml:space="preserve"> </w:t>
            </w:r>
            <w:r>
              <w:t>Нижегородской области</w:t>
            </w:r>
          </w:p>
          <w:p w:rsidR="001D3DFD" w:rsidRDefault="001D3DFD" w:rsidP="001D3DFD">
            <w:pPr>
              <w:snapToGrid w:val="0"/>
              <w:jc w:val="both"/>
            </w:pPr>
            <w:proofErr w:type="gramStart"/>
            <w:r>
              <w:t xml:space="preserve">(ФКУ УИИ УФСИН России </w:t>
            </w:r>
            <w:proofErr w:type="gramEnd"/>
          </w:p>
          <w:p w:rsidR="001D3DFD" w:rsidRDefault="001D3DFD" w:rsidP="001D3DFD">
            <w:pPr>
              <w:snapToGrid w:val="0"/>
              <w:jc w:val="both"/>
            </w:pPr>
            <w:r>
              <w:t xml:space="preserve">по Республике Марий Эл </w:t>
            </w:r>
          </w:p>
          <w:p w:rsidR="001D3DFD" w:rsidRDefault="001D3DFD" w:rsidP="001D3DFD">
            <w:pPr>
              <w:snapToGrid w:val="0"/>
              <w:jc w:val="both"/>
            </w:pPr>
            <w:proofErr w:type="gramStart"/>
            <w:r>
              <w:t>л</w:t>
            </w:r>
            <w:proofErr w:type="gramEnd"/>
            <w:r>
              <w:t xml:space="preserve">/с 03081A66410) </w:t>
            </w:r>
          </w:p>
          <w:p w:rsidR="001D3DFD" w:rsidRDefault="001D3DFD" w:rsidP="001D3DFD">
            <w:pPr>
              <w:snapToGrid w:val="0"/>
              <w:jc w:val="both"/>
            </w:pPr>
            <w:r>
              <w:t xml:space="preserve">ЕКС 40102810745370000024, </w:t>
            </w:r>
          </w:p>
          <w:p w:rsidR="001D3DFD" w:rsidRDefault="001D3DFD" w:rsidP="001D3DFD">
            <w:pPr>
              <w:snapToGrid w:val="0"/>
              <w:jc w:val="both"/>
            </w:pPr>
            <w:r>
              <w:t>Номер казначейского счета</w:t>
            </w:r>
          </w:p>
          <w:p w:rsidR="001D3DFD" w:rsidRDefault="001D3DFD" w:rsidP="001D3DFD">
            <w:pPr>
              <w:snapToGrid w:val="0"/>
              <w:jc w:val="both"/>
            </w:pPr>
            <w:r>
              <w:t xml:space="preserve">03211643000000013204 </w:t>
            </w:r>
          </w:p>
          <w:p w:rsidR="001D3DFD" w:rsidRDefault="001D3DFD" w:rsidP="001D3DFD">
            <w:pPr>
              <w:snapToGrid w:val="0"/>
              <w:jc w:val="both"/>
            </w:pPr>
            <w:r>
              <w:t xml:space="preserve">ОКЦ №1 </w:t>
            </w:r>
            <w:proofErr w:type="gramStart"/>
            <w:r>
              <w:t>ВОЛГО-ВЯТСКОЕ</w:t>
            </w:r>
            <w:proofErr w:type="gramEnd"/>
            <w:r>
              <w:t xml:space="preserve"> ГУ БАНКА</w:t>
            </w:r>
          </w:p>
          <w:p w:rsidR="00746C5B" w:rsidRDefault="001D3DFD" w:rsidP="001D3DFD">
            <w:pPr>
              <w:snapToGrid w:val="0"/>
              <w:jc w:val="both"/>
            </w:pPr>
            <w:r>
              <w:t xml:space="preserve">РОССИИ//УФК по Нижегородской области </w:t>
            </w:r>
            <w:proofErr w:type="gramStart"/>
            <w:r>
              <w:t>г</w:t>
            </w:r>
            <w:proofErr w:type="gramEnd"/>
            <w:r>
              <w:t xml:space="preserve">. Нижний Новгород,  </w:t>
            </w:r>
          </w:p>
          <w:p w:rsidR="001D3DFD" w:rsidRDefault="001D3DFD" w:rsidP="001D3DFD">
            <w:pPr>
              <w:snapToGrid w:val="0"/>
              <w:jc w:val="both"/>
            </w:pPr>
            <w:r>
              <w:t>БИК 012202102</w:t>
            </w:r>
          </w:p>
          <w:p w:rsidR="001D3DFD" w:rsidRDefault="001D3DFD" w:rsidP="001D3DFD">
            <w:pPr>
              <w:snapToGrid w:val="0"/>
              <w:jc w:val="both"/>
            </w:pPr>
            <w:r>
              <w:t xml:space="preserve">Реквизиты счета для уплаты неустоек </w:t>
            </w:r>
          </w:p>
          <w:p w:rsidR="00746C5B" w:rsidRDefault="001D3DFD" w:rsidP="001D3DFD">
            <w:pPr>
              <w:snapToGrid w:val="0"/>
              <w:jc w:val="both"/>
            </w:pPr>
            <w:r>
              <w:t xml:space="preserve">(штрафов, пеней): </w:t>
            </w:r>
          </w:p>
          <w:p w:rsidR="001D3DFD" w:rsidRDefault="001D3DFD" w:rsidP="001D3DFD">
            <w:pPr>
              <w:snapToGrid w:val="0"/>
              <w:jc w:val="both"/>
            </w:pPr>
            <w:r>
              <w:t xml:space="preserve">УФК по Республике </w:t>
            </w:r>
          </w:p>
          <w:p w:rsidR="001D3DFD" w:rsidRDefault="001D3DFD" w:rsidP="001D3DFD">
            <w:pPr>
              <w:snapToGrid w:val="0"/>
              <w:jc w:val="both"/>
            </w:pPr>
            <w:proofErr w:type="gramStart"/>
            <w:r>
              <w:t xml:space="preserve">Марий Эл (ФКУ УИИ УФСИН России </w:t>
            </w:r>
            <w:proofErr w:type="gramEnd"/>
          </w:p>
          <w:p w:rsidR="001D3DFD" w:rsidRDefault="001D3DFD" w:rsidP="001D3DFD">
            <w:pPr>
              <w:snapToGrid w:val="0"/>
              <w:jc w:val="both"/>
            </w:pPr>
            <w:r>
              <w:t xml:space="preserve">по Республике Марий Эл </w:t>
            </w:r>
          </w:p>
          <w:p w:rsidR="001D3DFD" w:rsidRDefault="001D3DFD" w:rsidP="001D3DFD">
            <w:pPr>
              <w:snapToGrid w:val="0"/>
              <w:jc w:val="both"/>
            </w:pPr>
            <w:proofErr w:type="gramStart"/>
            <w:r>
              <w:t>л</w:t>
            </w:r>
            <w:proofErr w:type="gramEnd"/>
            <w:r>
              <w:t xml:space="preserve">/с 04081A66410), </w:t>
            </w:r>
          </w:p>
          <w:p w:rsidR="001D3DFD" w:rsidRDefault="001D3DFD" w:rsidP="001D3DFD">
            <w:pPr>
              <w:snapToGrid w:val="0"/>
              <w:jc w:val="both"/>
            </w:pPr>
            <w:r>
              <w:t xml:space="preserve">ЕКС 40102810345370000107, </w:t>
            </w:r>
          </w:p>
          <w:p w:rsidR="001D3DFD" w:rsidRDefault="001D3DFD" w:rsidP="001D3DFD">
            <w:pPr>
              <w:snapToGrid w:val="0"/>
              <w:jc w:val="both"/>
            </w:pPr>
            <w:r>
              <w:t xml:space="preserve">Номер казначейского счета </w:t>
            </w:r>
          </w:p>
          <w:p w:rsidR="001D3DFD" w:rsidRDefault="001D3DFD" w:rsidP="001D3DFD">
            <w:pPr>
              <w:snapToGrid w:val="0"/>
              <w:jc w:val="both"/>
            </w:pPr>
            <w:r>
              <w:t xml:space="preserve">03100643000000010800 </w:t>
            </w:r>
          </w:p>
          <w:p w:rsidR="001D3DFD" w:rsidRDefault="001D3DFD" w:rsidP="001D3DFD">
            <w:pPr>
              <w:snapToGrid w:val="0"/>
              <w:jc w:val="both"/>
            </w:pPr>
            <w:r>
              <w:t xml:space="preserve">ОКЦ №1 </w:t>
            </w:r>
            <w:proofErr w:type="gramStart"/>
            <w:r>
              <w:t>ВОЛГО-ВЯТСКОЕ</w:t>
            </w:r>
            <w:proofErr w:type="gramEnd"/>
            <w:r>
              <w:t xml:space="preserve"> ГУ БАНКА</w:t>
            </w:r>
          </w:p>
          <w:p w:rsidR="001D3DFD" w:rsidRDefault="001D3DFD" w:rsidP="001D3DFD">
            <w:pPr>
              <w:snapToGrid w:val="0"/>
              <w:jc w:val="both"/>
            </w:pPr>
            <w:r>
              <w:t xml:space="preserve">РОССИИ// УФК по Республике Марий Эл </w:t>
            </w:r>
          </w:p>
          <w:p w:rsidR="00746C5B" w:rsidRDefault="001D3DFD" w:rsidP="001D3DFD">
            <w:pPr>
              <w:snapToGrid w:val="0"/>
              <w:jc w:val="both"/>
            </w:pPr>
            <w:r>
              <w:t xml:space="preserve">г. Йошкар-Ола, </w:t>
            </w:r>
          </w:p>
          <w:p w:rsidR="001D3DFD" w:rsidRDefault="001D3DFD" w:rsidP="001D3DFD">
            <w:pPr>
              <w:snapToGrid w:val="0"/>
              <w:jc w:val="both"/>
            </w:pPr>
            <w:r>
              <w:t>БИК 042202107</w:t>
            </w:r>
          </w:p>
          <w:p w:rsidR="004E6F51" w:rsidRPr="005C7D7E" w:rsidRDefault="004E6F51" w:rsidP="00AA2790">
            <w:pPr>
              <w:pStyle w:val="af1"/>
              <w:jc w:val="both"/>
              <w:rPr>
                <w:szCs w:val="24"/>
                <w:lang w:val="ru-RU" w:eastAsia="ru-RU"/>
              </w:rPr>
            </w:pPr>
          </w:p>
          <w:p w:rsidR="004E6F51" w:rsidRPr="005C7D7E" w:rsidRDefault="00712731" w:rsidP="00AA2790">
            <w:pPr>
              <w:pStyle w:val="af3"/>
              <w:spacing w:after="0"/>
              <w:ind w:left="0"/>
              <w:rPr>
                <w:sz w:val="24"/>
                <w:szCs w:val="24"/>
              </w:rPr>
            </w:pPr>
            <w:r w:rsidRPr="005C7D7E">
              <w:rPr>
                <w:sz w:val="24"/>
                <w:szCs w:val="24"/>
              </w:rPr>
              <w:t>Н</w:t>
            </w:r>
            <w:r w:rsidR="004E6F51" w:rsidRPr="005C7D7E">
              <w:rPr>
                <w:sz w:val="24"/>
                <w:szCs w:val="24"/>
              </w:rPr>
              <w:t xml:space="preserve">ачальник ФКУ УИИ УФСИН России </w:t>
            </w:r>
          </w:p>
          <w:p w:rsidR="004E6F51" w:rsidRPr="005C7D7E" w:rsidRDefault="004E6F51" w:rsidP="00AA2790">
            <w:pPr>
              <w:pStyle w:val="af3"/>
              <w:spacing w:after="0"/>
              <w:ind w:left="0"/>
              <w:rPr>
                <w:sz w:val="24"/>
                <w:szCs w:val="24"/>
              </w:rPr>
            </w:pPr>
            <w:r w:rsidRPr="005C7D7E">
              <w:rPr>
                <w:sz w:val="24"/>
                <w:szCs w:val="24"/>
              </w:rPr>
              <w:t>по Республике Марий Эл</w:t>
            </w:r>
          </w:p>
          <w:p w:rsidR="004E6F51" w:rsidRPr="005C7D7E" w:rsidRDefault="004E6F51" w:rsidP="00AA2790">
            <w:pPr>
              <w:pStyle w:val="af3"/>
              <w:spacing w:after="0"/>
              <w:ind w:left="0" w:firstLine="709"/>
              <w:rPr>
                <w:sz w:val="24"/>
                <w:szCs w:val="24"/>
              </w:rPr>
            </w:pPr>
          </w:p>
          <w:p w:rsidR="004E6F51" w:rsidRPr="005C7D7E" w:rsidRDefault="005748A1" w:rsidP="00AA2790">
            <w:pPr>
              <w:pStyle w:val="af3"/>
              <w:tabs>
                <w:tab w:val="left" w:pos="8"/>
              </w:tabs>
              <w:spacing w:after="0"/>
              <w:ind w:left="0"/>
              <w:rPr>
                <w:sz w:val="24"/>
                <w:szCs w:val="24"/>
              </w:rPr>
            </w:pPr>
            <w:r>
              <w:rPr>
                <w:sz w:val="24"/>
                <w:szCs w:val="24"/>
              </w:rPr>
              <w:t>__________________ И.В</w:t>
            </w:r>
            <w:r w:rsidR="004E6F51" w:rsidRPr="005C7D7E">
              <w:rPr>
                <w:sz w:val="24"/>
                <w:szCs w:val="24"/>
              </w:rPr>
              <w:t xml:space="preserve">. </w:t>
            </w:r>
            <w:r>
              <w:rPr>
                <w:sz w:val="24"/>
                <w:szCs w:val="24"/>
              </w:rPr>
              <w:t>Короткова</w:t>
            </w:r>
            <w:r w:rsidR="004E6F51" w:rsidRPr="005C7D7E">
              <w:rPr>
                <w:sz w:val="24"/>
                <w:szCs w:val="24"/>
              </w:rPr>
              <w:t xml:space="preserve"> </w:t>
            </w:r>
          </w:p>
          <w:p w:rsidR="004E6F51" w:rsidRPr="005C7D7E" w:rsidRDefault="004E6F51" w:rsidP="00AA2790">
            <w:pPr>
              <w:pStyle w:val="af3"/>
              <w:spacing w:after="0"/>
              <w:ind w:left="0"/>
              <w:rPr>
                <w:sz w:val="24"/>
                <w:szCs w:val="24"/>
              </w:rPr>
            </w:pPr>
            <w:r w:rsidRPr="005C7D7E">
              <w:rPr>
                <w:sz w:val="24"/>
                <w:szCs w:val="24"/>
              </w:rPr>
              <w:t>М.П.</w:t>
            </w:r>
          </w:p>
          <w:p w:rsidR="004E6F51" w:rsidRPr="005C7D7E" w:rsidRDefault="004E6F51" w:rsidP="00AA2790">
            <w:pPr>
              <w:pStyle w:val="af1"/>
              <w:jc w:val="both"/>
              <w:rPr>
                <w:szCs w:val="24"/>
                <w:lang w:val="ru-RU" w:eastAsia="ru-RU"/>
              </w:rPr>
            </w:pPr>
            <w:r w:rsidRPr="005C7D7E">
              <w:rPr>
                <w:szCs w:val="24"/>
                <w:lang w:val="ru-RU" w:eastAsia="ru-RU"/>
              </w:rPr>
              <w:t>«__» ______________ 20</w:t>
            </w:r>
            <w:r w:rsidR="003F04FB" w:rsidRPr="005C7D7E">
              <w:rPr>
                <w:szCs w:val="24"/>
                <w:lang w:val="ru-RU" w:eastAsia="ru-RU"/>
              </w:rPr>
              <w:t>2</w:t>
            </w:r>
            <w:r w:rsidRPr="005C7D7E">
              <w:rPr>
                <w:szCs w:val="24"/>
                <w:lang w:val="ru-RU" w:eastAsia="ru-RU"/>
              </w:rPr>
              <w:t>_ г.</w:t>
            </w:r>
          </w:p>
          <w:p w:rsidR="004E6F51" w:rsidRPr="005C7D7E" w:rsidRDefault="004E6F51" w:rsidP="00AA2790">
            <w:pPr>
              <w:pStyle w:val="af1"/>
              <w:ind w:firstLine="709"/>
              <w:jc w:val="both"/>
              <w:rPr>
                <w:szCs w:val="24"/>
                <w:lang w:val="ru-RU" w:eastAsia="ru-RU"/>
              </w:rPr>
            </w:pPr>
          </w:p>
        </w:tc>
        <w:tc>
          <w:tcPr>
            <w:tcW w:w="4856" w:type="dxa"/>
          </w:tcPr>
          <w:p w:rsidR="003C2C3B" w:rsidRPr="003C2C3B" w:rsidRDefault="003C2C3B" w:rsidP="003C2C3B">
            <w:pPr>
              <w:ind w:left="34" w:firstLine="1"/>
              <w:rPr>
                <w:rStyle w:val="10"/>
              </w:rPr>
            </w:pPr>
            <w:r w:rsidRPr="003C2C3B">
              <w:rPr>
                <w:rStyle w:val="10"/>
              </w:rPr>
              <w:lastRenderedPageBreak/>
              <w:t>ГБУ РМЭ «Моркинская ЦРБ»</w:t>
            </w:r>
          </w:p>
          <w:p w:rsidR="003C2C3B" w:rsidRPr="003C2C3B" w:rsidRDefault="003C2C3B" w:rsidP="003C2C3B">
            <w:pPr>
              <w:ind w:left="34" w:firstLine="1"/>
              <w:rPr>
                <w:rStyle w:val="10"/>
              </w:rPr>
            </w:pPr>
            <w:r w:rsidRPr="003C2C3B">
              <w:rPr>
                <w:rStyle w:val="10"/>
              </w:rPr>
              <w:t>Юридический адрес:</w:t>
            </w:r>
          </w:p>
          <w:p w:rsidR="003C2C3B" w:rsidRPr="003C2C3B" w:rsidRDefault="003C2C3B" w:rsidP="003C2C3B">
            <w:pPr>
              <w:ind w:left="34" w:firstLine="1"/>
              <w:rPr>
                <w:rStyle w:val="10"/>
              </w:rPr>
            </w:pPr>
            <w:r w:rsidRPr="003C2C3B">
              <w:rPr>
                <w:rStyle w:val="10"/>
              </w:rPr>
              <w:t xml:space="preserve">425122, Республика Марий Эл, Моркинский район, пгт. Морки, </w:t>
            </w:r>
          </w:p>
          <w:p w:rsidR="003C2C3B" w:rsidRPr="003C2C3B" w:rsidRDefault="003C2C3B" w:rsidP="003C2C3B">
            <w:pPr>
              <w:ind w:left="34" w:firstLine="1"/>
              <w:rPr>
                <w:rStyle w:val="10"/>
              </w:rPr>
            </w:pPr>
            <w:r w:rsidRPr="003C2C3B">
              <w:rPr>
                <w:rStyle w:val="10"/>
              </w:rPr>
              <w:t xml:space="preserve">ул. Лесная, 5 </w:t>
            </w:r>
          </w:p>
          <w:p w:rsidR="003C2C3B" w:rsidRPr="003C2C3B" w:rsidRDefault="003C2C3B" w:rsidP="003C2C3B">
            <w:pPr>
              <w:ind w:left="34" w:firstLine="1"/>
              <w:rPr>
                <w:rStyle w:val="10"/>
              </w:rPr>
            </w:pPr>
            <w:r w:rsidRPr="003C2C3B">
              <w:rPr>
                <w:rStyle w:val="10"/>
              </w:rPr>
              <w:t>ИНН/КПП 1208002457/120801001</w:t>
            </w:r>
          </w:p>
          <w:p w:rsidR="003C2C3B" w:rsidRPr="003C2C3B" w:rsidRDefault="003C2C3B" w:rsidP="003C2C3B">
            <w:pPr>
              <w:ind w:left="34" w:firstLine="1"/>
              <w:rPr>
                <w:rStyle w:val="10"/>
              </w:rPr>
            </w:pPr>
            <w:r w:rsidRPr="003C2C3B">
              <w:rPr>
                <w:rStyle w:val="10"/>
              </w:rPr>
              <w:t>Тел/ф.:(83635) 9-10-37, 9-13-56</w:t>
            </w:r>
          </w:p>
          <w:p w:rsidR="00746C5B" w:rsidRDefault="003C2C3B" w:rsidP="003C2C3B">
            <w:pPr>
              <w:ind w:left="34" w:firstLine="1"/>
              <w:rPr>
                <w:rStyle w:val="10"/>
              </w:rPr>
            </w:pPr>
            <w:r w:rsidRPr="003C2C3B">
              <w:rPr>
                <w:rStyle w:val="10"/>
              </w:rPr>
              <w:t xml:space="preserve">Министерство финансов Республики </w:t>
            </w:r>
          </w:p>
          <w:p w:rsidR="003C2C3B" w:rsidRDefault="003C2C3B" w:rsidP="003C2C3B">
            <w:pPr>
              <w:ind w:left="34" w:firstLine="1"/>
              <w:rPr>
                <w:rStyle w:val="10"/>
              </w:rPr>
            </w:pPr>
            <w:proofErr w:type="gramStart"/>
            <w:r w:rsidRPr="003C2C3B">
              <w:rPr>
                <w:rStyle w:val="10"/>
              </w:rPr>
              <w:lastRenderedPageBreak/>
              <w:t xml:space="preserve">Марий Эл (ГБУ РМЭ «Моркинская ЦРБ», </w:t>
            </w:r>
            <w:proofErr w:type="gramEnd"/>
          </w:p>
          <w:p w:rsidR="003C2C3B" w:rsidRPr="003C2C3B" w:rsidRDefault="003C2C3B" w:rsidP="003C2C3B">
            <w:pPr>
              <w:ind w:left="34" w:firstLine="1"/>
              <w:rPr>
                <w:rStyle w:val="10"/>
              </w:rPr>
            </w:pPr>
            <w:proofErr w:type="gramStart"/>
            <w:r w:rsidRPr="003C2C3B">
              <w:rPr>
                <w:rStyle w:val="10"/>
              </w:rPr>
              <w:t>л</w:t>
            </w:r>
            <w:proofErr w:type="gramEnd"/>
            <w:r w:rsidRPr="003C2C3B">
              <w:rPr>
                <w:rStyle w:val="10"/>
              </w:rPr>
              <w:t>/с 802У6999000)</w:t>
            </w:r>
          </w:p>
          <w:p w:rsidR="003C2C3B" w:rsidRPr="003C2C3B" w:rsidRDefault="003C2C3B" w:rsidP="003C2C3B">
            <w:pPr>
              <w:ind w:left="34" w:firstLine="1"/>
              <w:rPr>
                <w:rStyle w:val="10"/>
              </w:rPr>
            </w:pPr>
            <w:r w:rsidRPr="003C2C3B">
              <w:rPr>
                <w:rStyle w:val="10"/>
              </w:rPr>
              <w:t>Номер казначейского счета 03224643880000003200</w:t>
            </w:r>
          </w:p>
          <w:p w:rsidR="003C2C3B" w:rsidRPr="003C2C3B" w:rsidRDefault="003C2C3B" w:rsidP="003C2C3B">
            <w:pPr>
              <w:ind w:left="34" w:firstLine="1"/>
              <w:rPr>
                <w:rStyle w:val="10"/>
              </w:rPr>
            </w:pPr>
            <w:r w:rsidRPr="003C2C3B">
              <w:rPr>
                <w:rStyle w:val="10"/>
              </w:rPr>
              <w:t>E-mail: morkicrb@minzdrav12.ru</w:t>
            </w:r>
          </w:p>
          <w:p w:rsidR="003C2C3B" w:rsidRPr="003C2C3B" w:rsidRDefault="003C2C3B" w:rsidP="003C2C3B">
            <w:pPr>
              <w:ind w:left="34" w:firstLine="1"/>
              <w:rPr>
                <w:rStyle w:val="10"/>
              </w:rPr>
            </w:pPr>
            <w:r>
              <w:rPr>
                <w:rStyle w:val="10"/>
              </w:rPr>
              <w:t xml:space="preserve">ОКЦ №1 </w:t>
            </w:r>
            <w:proofErr w:type="gramStart"/>
            <w:r w:rsidRPr="003C2C3B">
              <w:rPr>
                <w:rStyle w:val="10"/>
              </w:rPr>
              <w:t>ВОЛГО-ВЯТСКОЕ</w:t>
            </w:r>
            <w:proofErr w:type="gramEnd"/>
            <w:r w:rsidRPr="003C2C3B">
              <w:rPr>
                <w:rStyle w:val="10"/>
              </w:rPr>
              <w:t xml:space="preserve"> ГУ БАНКА</w:t>
            </w:r>
          </w:p>
          <w:p w:rsidR="00746C5B" w:rsidRDefault="003C2C3B" w:rsidP="003C2C3B">
            <w:pPr>
              <w:ind w:left="34" w:firstLine="1"/>
              <w:rPr>
                <w:rStyle w:val="10"/>
              </w:rPr>
            </w:pPr>
            <w:r w:rsidRPr="003C2C3B">
              <w:rPr>
                <w:rStyle w:val="10"/>
              </w:rPr>
              <w:t xml:space="preserve">РОССИИ//УФК по Нижегородской области, </w:t>
            </w:r>
            <w:proofErr w:type="gramStart"/>
            <w:r w:rsidRPr="003C2C3B">
              <w:rPr>
                <w:rStyle w:val="10"/>
              </w:rPr>
              <w:t>г</w:t>
            </w:r>
            <w:proofErr w:type="gramEnd"/>
            <w:r w:rsidRPr="003C2C3B">
              <w:rPr>
                <w:rStyle w:val="10"/>
              </w:rPr>
              <w:t>. Нижний Новгород,</w:t>
            </w:r>
          </w:p>
          <w:p w:rsidR="003C2C3B" w:rsidRPr="003C2C3B" w:rsidRDefault="003C2C3B" w:rsidP="003C2C3B">
            <w:pPr>
              <w:ind w:left="34" w:firstLine="1"/>
              <w:rPr>
                <w:rStyle w:val="10"/>
              </w:rPr>
            </w:pPr>
            <w:r w:rsidRPr="003C2C3B">
              <w:rPr>
                <w:rStyle w:val="10"/>
              </w:rPr>
              <w:t>БИК 012202102</w:t>
            </w:r>
          </w:p>
          <w:p w:rsidR="003C2C3B" w:rsidRPr="003C2C3B" w:rsidRDefault="003C2C3B" w:rsidP="003C2C3B">
            <w:pPr>
              <w:ind w:left="34" w:firstLine="1"/>
              <w:rPr>
                <w:rStyle w:val="10"/>
              </w:rPr>
            </w:pPr>
            <w:r w:rsidRPr="003C2C3B">
              <w:rPr>
                <w:rStyle w:val="10"/>
              </w:rPr>
              <w:t>ЕКС 40102810745370000024</w:t>
            </w: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3F04FB" w:rsidRPr="003C2C3B" w:rsidRDefault="003F04FB" w:rsidP="00AA2790">
            <w:pPr>
              <w:pStyle w:val="af1"/>
              <w:jc w:val="both"/>
              <w:rPr>
                <w:color w:val="000000"/>
                <w:szCs w:val="24"/>
                <w:lang w:val="ru-RU" w:eastAsia="ru-RU"/>
              </w:rPr>
            </w:pPr>
          </w:p>
          <w:p w:rsidR="004E6F51" w:rsidRPr="003C2C3B" w:rsidRDefault="004E6F51" w:rsidP="00AA2790">
            <w:pPr>
              <w:pStyle w:val="af1"/>
              <w:jc w:val="both"/>
              <w:rPr>
                <w:szCs w:val="24"/>
                <w:lang w:val="ru-RU" w:eastAsia="ru-RU"/>
              </w:rPr>
            </w:pPr>
          </w:p>
          <w:p w:rsidR="00A1754B" w:rsidRPr="003C2C3B" w:rsidRDefault="00A1754B" w:rsidP="00554E4A">
            <w:pPr>
              <w:pStyle w:val="af3"/>
              <w:spacing w:after="0"/>
              <w:ind w:left="0"/>
              <w:rPr>
                <w:sz w:val="24"/>
                <w:szCs w:val="24"/>
              </w:rPr>
            </w:pPr>
          </w:p>
          <w:p w:rsidR="00746C5B" w:rsidRDefault="00746C5B" w:rsidP="00347110">
            <w:pPr>
              <w:jc w:val="both"/>
              <w:rPr>
                <w:bCs/>
              </w:rPr>
            </w:pPr>
          </w:p>
          <w:p w:rsidR="00746C5B" w:rsidRDefault="00746C5B" w:rsidP="00347110">
            <w:pPr>
              <w:jc w:val="both"/>
              <w:rPr>
                <w:bCs/>
              </w:rPr>
            </w:pPr>
          </w:p>
          <w:p w:rsidR="00347110" w:rsidRDefault="00347110" w:rsidP="00347110">
            <w:pPr>
              <w:jc w:val="both"/>
              <w:rPr>
                <w:bCs/>
              </w:rPr>
            </w:pPr>
            <w:r w:rsidRPr="00B43878">
              <w:rPr>
                <w:bCs/>
              </w:rPr>
              <w:t>Главный врач ГБУ РМЭ</w:t>
            </w:r>
            <w:r w:rsidRPr="002D03B4">
              <w:rPr>
                <w:bCs/>
              </w:rPr>
              <w:t xml:space="preserve"> </w:t>
            </w:r>
          </w:p>
          <w:p w:rsidR="00347110" w:rsidRDefault="00347110" w:rsidP="00347110">
            <w:pPr>
              <w:jc w:val="both"/>
            </w:pPr>
            <w:r w:rsidRPr="00B43878">
              <w:rPr>
                <w:bCs/>
              </w:rPr>
              <w:t>«</w:t>
            </w:r>
            <w:r w:rsidRPr="00677F65">
              <w:rPr>
                <w:rStyle w:val="10"/>
              </w:rPr>
              <w:t xml:space="preserve">Моркинская </w:t>
            </w:r>
            <w:r w:rsidRPr="00B43878">
              <w:rPr>
                <w:bCs/>
              </w:rPr>
              <w:t>ЦРБ»</w:t>
            </w:r>
          </w:p>
          <w:p w:rsidR="00347110" w:rsidRPr="005C7D7E" w:rsidRDefault="00347110" w:rsidP="00347110">
            <w:pPr>
              <w:pStyle w:val="af3"/>
              <w:spacing w:after="0"/>
              <w:ind w:left="0"/>
              <w:rPr>
                <w:sz w:val="24"/>
                <w:szCs w:val="24"/>
              </w:rPr>
            </w:pPr>
          </w:p>
          <w:p w:rsidR="00347110" w:rsidRDefault="00347110" w:rsidP="00347110">
            <w:pPr>
              <w:pStyle w:val="af3"/>
              <w:spacing w:after="0"/>
              <w:ind w:left="0"/>
              <w:rPr>
                <w:sz w:val="24"/>
                <w:szCs w:val="24"/>
              </w:rPr>
            </w:pPr>
            <w:r w:rsidRPr="005C7D7E">
              <w:rPr>
                <w:sz w:val="24"/>
                <w:szCs w:val="24"/>
              </w:rPr>
              <w:t xml:space="preserve">__________________ </w:t>
            </w:r>
            <w:r>
              <w:rPr>
                <w:sz w:val="24"/>
                <w:szCs w:val="24"/>
              </w:rPr>
              <w:t>Н.Е. Антюшина</w:t>
            </w:r>
            <w:r w:rsidRPr="005C7D7E">
              <w:rPr>
                <w:sz w:val="24"/>
                <w:szCs w:val="24"/>
              </w:rPr>
              <w:t xml:space="preserve"> </w:t>
            </w:r>
          </w:p>
          <w:p w:rsidR="00554E4A" w:rsidRPr="002D03B4" w:rsidRDefault="00554E4A" w:rsidP="00347110">
            <w:pPr>
              <w:pStyle w:val="af3"/>
              <w:spacing w:after="0"/>
              <w:ind w:left="0"/>
              <w:rPr>
                <w:sz w:val="24"/>
                <w:szCs w:val="24"/>
              </w:rPr>
            </w:pPr>
            <w:r w:rsidRPr="005C7D7E">
              <w:rPr>
                <w:sz w:val="24"/>
                <w:szCs w:val="24"/>
              </w:rPr>
              <w:t>М.П.</w:t>
            </w:r>
          </w:p>
          <w:p w:rsidR="004E6F51" w:rsidRPr="005C7D7E" w:rsidRDefault="00554E4A" w:rsidP="00554E4A">
            <w:pPr>
              <w:pStyle w:val="af1"/>
              <w:jc w:val="both"/>
              <w:rPr>
                <w:szCs w:val="24"/>
                <w:lang w:val="ru-RU" w:eastAsia="ru-RU"/>
              </w:rPr>
            </w:pPr>
            <w:r w:rsidRPr="005C7D7E">
              <w:rPr>
                <w:szCs w:val="24"/>
                <w:lang w:val="ru-RU" w:eastAsia="ru-RU"/>
              </w:rPr>
              <w:t>«__» ________________ 202_ г.</w:t>
            </w:r>
          </w:p>
        </w:tc>
      </w:tr>
    </w:tbl>
    <w:p w:rsidR="007508F8" w:rsidRPr="00BA0A20" w:rsidRDefault="007508F8" w:rsidP="002007C7">
      <w:pPr>
        <w:ind w:firstLine="709"/>
        <w:jc w:val="right"/>
      </w:pPr>
    </w:p>
    <w:p w:rsidR="007508F8" w:rsidRPr="00BA0A20" w:rsidRDefault="007508F8" w:rsidP="007508F8">
      <w:pPr>
        <w:ind w:firstLine="709"/>
        <w:jc w:val="right"/>
      </w:pPr>
      <w:r w:rsidRPr="00BA0A20">
        <w:br w:type="page"/>
      </w:r>
      <w:r w:rsidRPr="00BA0A20">
        <w:lastRenderedPageBreak/>
        <w:t>Приложение № 1</w:t>
      </w:r>
    </w:p>
    <w:p w:rsidR="007508F8" w:rsidRPr="00BA0A20" w:rsidRDefault="007508F8" w:rsidP="007508F8">
      <w:pPr>
        <w:ind w:firstLine="709"/>
        <w:jc w:val="right"/>
      </w:pPr>
      <w:r w:rsidRPr="00BA0A20">
        <w:t>к Государственному контракту</w:t>
      </w:r>
    </w:p>
    <w:p w:rsidR="007508F8" w:rsidRPr="00BA0A20" w:rsidRDefault="007508F8" w:rsidP="007508F8">
      <w:pPr>
        <w:ind w:firstLine="709"/>
        <w:jc w:val="right"/>
      </w:pPr>
      <w:r w:rsidRPr="00BA0A20">
        <w:t>от «__» _______________ 202_ г.</w:t>
      </w:r>
    </w:p>
    <w:p w:rsidR="007508F8" w:rsidRPr="00BA0A20" w:rsidRDefault="007508F8" w:rsidP="007508F8">
      <w:pPr>
        <w:ind w:firstLine="709"/>
        <w:jc w:val="center"/>
      </w:pPr>
      <w:r w:rsidRPr="00BA0A20">
        <w:t xml:space="preserve">                                                                                                           № ______     </w:t>
      </w:r>
    </w:p>
    <w:p w:rsidR="007508F8" w:rsidRPr="00BA0A20" w:rsidRDefault="007508F8" w:rsidP="007508F8">
      <w:pPr>
        <w:ind w:firstLine="709"/>
        <w:jc w:val="center"/>
      </w:pPr>
      <w:r w:rsidRPr="00BA0A20">
        <w:t xml:space="preserve">                                                                                                                                                               </w:t>
      </w:r>
    </w:p>
    <w:p w:rsidR="007508F8" w:rsidRPr="00BA0A20" w:rsidRDefault="007508F8" w:rsidP="007508F8">
      <w:pPr>
        <w:ind w:firstLine="709"/>
      </w:pPr>
    </w:p>
    <w:p w:rsidR="007508F8" w:rsidRPr="00BA0A20" w:rsidRDefault="007508F8" w:rsidP="007508F8">
      <w:pPr>
        <w:tabs>
          <w:tab w:val="left" w:pos="3637"/>
        </w:tabs>
        <w:ind w:firstLine="709"/>
        <w:jc w:val="center"/>
        <w:rPr>
          <w:b/>
        </w:rPr>
      </w:pPr>
      <w:r w:rsidRPr="00BA0A20">
        <w:rPr>
          <w:b/>
        </w:rPr>
        <w:t>Расчет стоимости оказания услуг</w:t>
      </w:r>
    </w:p>
    <w:p w:rsidR="007508F8" w:rsidRPr="00BA0A20" w:rsidRDefault="007508F8" w:rsidP="007508F8">
      <w:pPr>
        <w:tabs>
          <w:tab w:val="left" w:pos="3637"/>
        </w:tabs>
        <w:ind w:firstLine="709"/>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3219"/>
        <w:gridCol w:w="1606"/>
        <w:gridCol w:w="2410"/>
        <w:gridCol w:w="1842"/>
      </w:tblGrid>
      <w:tr w:rsidR="00DB3080" w:rsidRPr="00BA0A20" w:rsidTr="00DB3080">
        <w:tc>
          <w:tcPr>
            <w:tcW w:w="670" w:type="dxa"/>
            <w:vAlign w:val="center"/>
          </w:tcPr>
          <w:p w:rsidR="00DB3080" w:rsidRPr="00BA0A20" w:rsidRDefault="00DB3080" w:rsidP="002C2412">
            <w:pPr>
              <w:tabs>
                <w:tab w:val="left" w:pos="3637"/>
              </w:tabs>
            </w:pPr>
            <w:r w:rsidRPr="00BA0A20">
              <w:t>№</w:t>
            </w:r>
          </w:p>
          <w:p w:rsidR="00DB3080" w:rsidRPr="00BA0A20" w:rsidRDefault="00DB3080" w:rsidP="002C2412">
            <w:pPr>
              <w:tabs>
                <w:tab w:val="left" w:pos="3637"/>
              </w:tabs>
            </w:pPr>
            <w:proofErr w:type="gramStart"/>
            <w:r w:rsidRPr="00BA0A20">
              <w:t>п</w:t>
            </w:r>
            <w:proofErr w:type="gramEnd"/>
            <w:r w:rsidRPr="00BA0A20">
              <w:rPr>
                <w:lang w:val="en-US"/>
              </w:rPr>
              <w:t>/</w:t>
            </w:r>
            <w:r w:rsidRPr="00BA0A20">
              <w:t>п</w:t>
            </w:r>
          </w:p>
        </w:tc>
        <w:tc>
          <w:tcPr>
            <w:tcW w:w="3219" w:type="dxa"/>
            <w:vAlign w:val="center"/>
          </w:tcPr>
          <w:p w:rsidR="00DB3080" w:rsidRPr="00BA0A20" w:rsidRDefault="00DB3080" w:rsidP="002C2412">
            <w:pPr>
              <w:tabs>
                <w:tab w:val="left" w:pos="3637"/>
              </w:tabs>
              <w:ind w:firstLine="709"/>
            </w:pPr>
            <w:r w:rsidRPr="00BA0A20">
              <w:t>Наименование</w:t>
            </w:r>
          </w:p>
          <w:p w:rsidR="00DB3080" w:rsidRPr="00BA0A20" w:rsidRDefault="00DB3080" w:rsidP="002C2412">
            <w:pPr>
              <w:tabs>
                <w:tab w:val="left" w:pos="3637"/>
              </w:tabs>
              <w:ind w:firstLine="709"/>
            </w:pPr>
            <w:r w:rsidRPr="00BA0A20">
              <w:t>оказываемой услуги</w:t>
            </w:r>
          </w:p>
        </w:tc>
        <w:tc>
          <w:tcPr>
            <w:tcW w:w="1606" w:type="dxa"/>
            <w:vAlign w:val="center"/>
          </w:tcPr>
          <w:p w:rsidR="00DB3080" w:rsidRPr="00BA0A20" w:rsidRDefault="00DB3080" w:rsidP="00323707">
            <w:pPr>
              <w:tabs>
                <w:tab w:val="left" w:pos="3637"/>
              </w:tabs>
              <w:jc w:val="center"/>
            </w:pPr>
            <w:r w:rsidRPr="00BA0A20">
              <w:t xml:space="preserve">Кол-во </w:t>
            </w:r>
            <w:r>
              <w:t>осмотров</w:t>
            </w:r>
          </w:p>
        </w:tc>
        <w:tc>
          <w:tcPr>
            <w:tcW w:w="2410" w:type="dxa"/>
            <w:vAlign w:val="center"/>
          </w:tcPr>
          <w:p w:rsidR="00DB3080" w:rsidRDefault="00DB3080" w:rsidP="002C2412">
            <w:pPr>
              <w:tabs>
                <w:tab w:val="left" w:pos="3637"/>
              </w:tabs>
              <w:jc w:val="center"/>
            </w:pPr>
            <w:r>
              <w:t xml:space="preserve">Стоимость единицы услуги, </w:t>
            </w:r>
          </w:p>
          <w:p w:rsidR="00DB3080" w:rsidRPr="00BA0A20" w:rsidRDefault="00DB3080" w:rsidP="002C2412">
            <w:pPr>
              <w:tabs>
                <w:tab w:val="left" w:pos="3637"/>
              </w:tabs>
              <w:jc w:val="center"/>
            </w:pPr>
            <w:r>
              <w:t>руб.</w:t>
            </w:r>
          </w:p>
        </w:tc>
        <w:tc>
          <w:tcPr>
            <w:tcW w:w="1842" w:type="dxa"/>
            <w:vAlign w:val="center"/>
          </w:tcPr>
          <w:p w:rsidR="00DB3080" w:rsidRPr="00BA0A20" w:rsidRDefault="00DB3080" w:rsidP="002C2412">
            <w:pPr>
              <w:tabs>
                <w:tab w:val="left" w:pos="3637"/>
              </w:tabs>
              <w:jc w:val="center"/>
            </w:pPr>
            <w:r>
              <w:t>Сумма</w:t>
            </w:r>
            <w:r w:rsidRPr="00BA0A20">
              <w:t>, руб.</w:t>
            </w:r>
          </w:p>
        </w:tc>
      </w:tr>
      <w:tr w:rsidR="00DB3080" w:rsidRPr="00BA0A20" w:rsidTr="00DB3080">
        <w:tc>
          <w:tcPr>
            <w:tcW w:w="670" w:type="dxa"/>
            <w:vAlign w:val="center"/>
          </w:tcPr>
          <w:p w:rsidR="00DB3080" w:rsidRPr="00BA0A20" w:rsidRDefault="00DB3080" w:rsidP="002C2412">
            <w:pPr>
              <w:tabs>
                <w:tab w:val="left" w:pos="3637"/>
              </w:tabs>
              <w:ind w:firstLine="709"/>
              <w:jc w:val="center"/>
            </w:pPr>
            <w:r w:rsidRPr="00BA0A20">
              <w:t>11</w:t>
            </w:r>
          </w:p>
        </w:tc>
        <w:tc>
          <w:tcPr>
            <w:tcW w:w="3219" w:type="dxa"/>
            <w:vAlign w:val="center"/>
          </w:tcPr>
          <w:p w:rsidR="00DB3080" w:rsidRPr="00B55C15" w:rsidRDefault="00DB3080" w:rsidP="002C2412">
            <w:pPr>
              <w:tabs>
                <w:tab w:val="left" w:pos="3637"/>
              </w:tabs>
            </w:pPr>
            <w:r w:rsidRPr="00B55C15">
              <w:t>Проведение предрейсового медицинского осмотра водителей транспортных средств</w:t>
            </w:r>
          </w:p>
        </w:tc>
        <w:tc>
          <w:tcPr>
            <w:tcW w:w="1606" w:type="dxa"/>
            <w:vAlign w:val="center"/>
          </w:tcPr>
          <w:p w:rsidR="00DB3080" w:rsidRPr="00B55C15" w:rsidRDefault="00C248AF" w:rsidP="008967F7">
            <w:pPr>
              <w:tabs>
                <w:tab w:val="left" w:pos="3637"/>
              </w:tabs>
              <w:jc w:val="center"/>
            </w:pPr>
            <w:r>
              <w:t>70</w:t>
            </w:r>
          </w:p>
        </w:tc>
        <w:tc>
          <w:tcPr>
            <w:tcW w:w="2410" w:type="dxa"/>
            <w:vAlign w:val="center"/>
          </w:tcPr>
          <w:p w:rsidR="00DB3080" w:rsidRPr="00BA0A20" w:rsidRDefault="00C248AF" w:rsidP="007A1C9C">
            <w:pPr>
              <w:tabs>
                <w:tab w:val="left" w:pos="3637"/>
              </w:tabs>
              <w:jc w:val="center"/>
            </w:pPr>
            <w:r>
              <w:t>8</w:t>
            </w:r>
            <w:r w:rsidR="007A1C9C">
              <w:t>5</w:t>
            </w:r>
          </w:p>
        </w:tc>
        <w:tc>
          <w:tcPr>
            <w:tcW w:w="1842" w:type="dxa"/>
            <w:vAlign w:val="center"/>
          </w:tcPr>
          <w:p w:rsidR="00DB3080" w:rsidRPr="00BA0A20" w:rsidRDefault="00C248AF" w:rsidP="007A1C9C">
            <w:pPr>
              <w:tabs>
                <w:tab w:val="left" w:pos="3637"/>
              </w:tabs>
              <w:jc w:val="center"/>
            </w:pPr>
            <w:r>
              <w:t>5</w:t>
            </w:r>
            <w:r w:rsidR="00746C5B">
              <w:t> </w:t>
            </w:r>
            <w:r w:rsidR="007A1C9C">
              <w:t>950</w:t>
            </w:r>
            <w:r w:rsidR="00746C5B">
              <w:t>,00</w:t>
            </w:r>
          </w:p>
        </w:tc>
      </w:tr>
    </w:tbl>
    <w:p w:rsidR="007508F8" w:rsidRPr="00BA0A20" w:rsidRDefault="007508F8" w:rsidP="007508F8">
      <w:pPr>
        <w:tabs>
          <w:tab w:val="left" w:pos="3637"/>
        </w:tabs>
        <w:ind w:firstLine="709"/>
        <w:jc w:val="both"/>
        <w:rPr>
          <w:b/>
        </w:rPr>
      </w:pPr>
    </w:p>
    <w:p w:rsidR="007508F8" w:rsidRPr="00BA0A20" w:rsidRDefault="007508F8" w:rsidP="007508F8">
      <w:pPr>
        <w:tabs>
          <w:tab w:val="left" w:pos="3637"/>
        </w:tabs>
        <w:ind w:firstLine="709"/>
        <w:jc w:val="both"/>
        <w:rPr>
          <w:b/>
        </w:rPr>
      </w:pPr>
      <w:r w:rsidRPr="00BA0A20">
        <w:rPr>
          <w:b/>
        </w:rPr>
        <w:t xml:space="preserve">Итого: </w:t>
      </w:r>
      <w:r w:rsidR="00C248AF">
        <w:rPr>
          <w:b/>
        </w:rPr>
        <w:t>5</w:t>
      </w:r>
      <w:r w:rsidR="007A1C9C">
        <w:rPr>
          <w:b/>
        </w:rPr>
        <w:t>950</w:t>
      </w:r>
      <w:r w:rsidR="00347110">
        <w:t xml:space="preserve"> </w:t>
      </w:r>
      <w:r w:rsidR="00347110" w:rsidRPr="00BA0A20">
        <w:rPr>
          <w:b/>
        </w:rPr>
        <w:t>(</w:t>
      </w:r>
      <w:r w:rsidR="00C248AF">
        <w:rPr>
          <w:b/>
        </w:rPr>
        <w:t>пять</w:t>
      </w:r>
      <w:r w:rsidR="00347110">
        <w:rPr>
          <w:b/>
        </w:rPr>
        <w:t xml:space="preserve"> тысяч</w:t>
      </w:r>
      <w:r w:rsidR="00C248AF">
        <w:rPr>
          <w:b/>
        </w:rPr>
        <w:t xml:space="preserve"> </w:t>
      </w:r>
      <w:r w:rsidR="007A1C9C">
        <w:rPr>
          <w:b/>
        </w:rPr>
        <w:t>девятьсот пятьдесят</w:t>
      </w:r>
      <w:r w:rsidR="00347110" w:rsidRPr="00BA0A20">
        <w:rPr>
          <w:b/>
        </w:rPr>
        <w:t>)</w:t>
      </w:r>
      <w:r w:rsidR="00347110">
        <w:rPr>
          <w:b/>
        </w:rPr>
        <w:t xml:space="preserve"> рублей 00 копеек</w:t>
      </w:r>
      <w:r w:rsidRPr="00BA0A20">
        <w:rPr>
          <w:b/>
        </w:rPr>
        <w:t>,</w:t>
      </w:r>
      <w:r w:rsidR="00C248AF">
        <w:rPr>
          <w:b/>
        </w:rPr>
        <w:t xml:space="preserve"> </w:t>
      </w:r>
      <w:r w:rsidRPr="00BA0A20">
        <w:rPr>
          <w:b/>
        </w:rPr>
        <w:t xml:space="preserve">НДС </w:t>
      </w:r>
      <w:r w:rsidR="00EC7EFC">
        <w:rPr>
          <w:b/>
        </w:rPr>
        <w:t>не облагается.</w:t>
      </w: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tbl>
      <w:tblPr>
        <w:tblW w:w="10088" w:type="dxa"/>
        <w:tblInd w:w="108" w:type="dxa"/>
        <w:tblLook w:val="0000"/>
      </w:tblPr>
      <w:tblGrid>
        <w:gridCol w:w="5044"/>
        <w:gridCol w:w="5044"/>
      </w:tblGrid>
      <w:tr w:rsidR="007508F8" w:rsidRPr="00BA0A20" w:rsidTr="002C2412">
        <w:tc>
          <w:tcPr>
            <w:tcW w:w="5044" w:type="dxa"/>
          </w:tcPr>
          <w:p w:rsidR="007508F8" w:rsidRPr="00BA0A20" w:rsidRDefault="007508F8" w:rsidP="008B39AA">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b/>
                <w:sz w:val="24"/>
                <w:szCs w:val="24"/>
              </w:rPr>
              <w:t>Государственный заказчик</w:t>
            </w:r>
            <w:r w:rsidRPr="00BA0A20">
              <w:rPr>
                <w:rFonts w:ascii="Times New Roman" w:hAnsi="Times New Roman" w:cs="Times New Roman"/>
                <w:sz w:val="24"/>
                <w:szCs w:val="24"/>
              </w:rPr>
              <w:t>:</w:t>
            </w:r>
          </w:p>
          <w:p w:rsidR="007508F8" w:rsidRPr="00BA0A20" w:rsidRDefault="007508F8" w:rsidP="002C2412">
            <w:pPr>
              <w:pStyle w:val="ConsPlusNormal"/>
              <w:widowControl/>
              <w:ind w:firstLine="709"/>
              <w:contextualSpacing/>
              <w:rPr>
                <w:rFonts w:ascii="Times New Roman" w:hAnsi="Times New Roman" w:cs="Times New Roman"/>
                <w:sz w:val="24"/>
                <w:szCs w:val="24"/>
              </w:rPr>
            </w:pPr>
          </w:p>
          <w:p w:rsidR="007508F8" w:rsidRPr="00BA0A20" w:rsidRDefault="007508F8" w:rsidP="008B39AA">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sz w:val="24"/>
                <w:szCs w:val="24"/>
              </w:rPr>
              <w:t>Начальник</w:t>
            </w:r>
          </w:p>
          <w:p w:rsidR="007508F8" w:rsidRPr="00BA0A20" w:rsidRDefault="007508F8" w:rsidP="002C2412">
            <w:pPr>
              <w:pStyle w:val="ConsPlusNormal"/>
              <w:widowControl/>
              <w:ind w:firstLine="709"/>
              <w:contextualSpacing/>
              <w:rPr>
                <w:rFonts w:ascii="Times New Roman" w:hAnsi="Times New Roman" w:cs="Times New Roman"/>
                <w:sz w:val="24"/>
                <w:szCs w:val="24"/>
              </w:rPr>
            </w:pPr>
          </w:p>
          <w:p w:rsidR="007508F8" w:rsidRPr="00BA0A20" w:rsidRDefault="005748A1" w:rsidP="008B39AA">
            <w:pPr>
              <w:pStyle w:val="ConsPlusNormal"/>
              <w:widowControl/>
              <w:ind w:firstLine="0"/>
              <w:contextualSpacing/>
              <w:rPr>
                <w:rFonts w:ascii="Times New Roman" w:hAnsi="Times New Roman" w:cs="Times New Roman"/>
                <w:sz w:val="24"/>
                <w:szCs w:val="24"/>
              </w:rPr>
            </w:pPr>
            <w:r>
              <w:rPr>
                <w:rFonts w:ascii="Times New Roman" w:hAnsi="Times New Roman" w:cs="Times New Roman"/>
                <w:sz w:val="24"/>
                <w:szCs w:val="24"/>
              </w:rPr>
              <w:t>___________________ И.В</w:t>
            </w:r>
            <w:r w:rsidR="007508F8" w:rsidRPr="00BA0A20">
              <w:rPr>
                <w:rFonts w:ascii="Times New Roman" w:hAnsi="Times New Roman" w:cs="Times New Roman"/>
                <w:sz w:val="24"/>
                <w:szCs w:val="24"/>
              </w:rPr>
              <w:t xml:space="preserve">. </w:t>
            </w:r>
            <w:r>
              <w:rPr>
                <w:rFonts w:ascii="Times New Roman" w:hAnsi="Times New Roman" w:cs="Times New Roman"/>
                <w:sz w:val="24"/>
                <w:szCs w:val="24"/>
              </w:rPr>
              <w:t>Короткова</w:t>
            </w:r>
          </w:p>
          <w:p w:rsidR="007508F8" w:rsidRPr="00BA0A20" w:rsidRDefault="007508F8" w:rsidP="008B39AA">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sz w:val="24"/>
                <w:szCs w:val="24"/>
              </w:rPr>
              <w:t>М.П.</w:t>
            </w:r>
          </w:p>
          <w:p w:rsidR="007508F8" w:rsidRPr="00BA0A20" w:rsidRDefault="007508F8" w:rsidP="008B39AA">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sz w:val="24"/>
                <w:szCs w:val="24"/>
              </w:rPr>
              <w:t>«__» _______________ 202_ г.</w:t>
            </w:r>
          </w:p>
        </w:tc>
        <w:tc>
          <w:tcPr>
            <w:tcW w:w="5044" w:type="dxa"/>
          </w:tcPr>
          <w:p w:rsidR="007508F8" w:rsidRPr="00BA0A20" w:rsidRDefault="007508F8" w:rsidP="006C539B">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b/>
                <w:sz w:val="24"/>
                <w:szCs w:val="24"/>
              </w:rPr>
              <w:t>Исполнитель</w:t>
            </w:r>
            <w:r w:rsidRPr="00BA0A20">
              <w:rPr>
                <w:rFonts w:ascii="Times New Roman" w:hAnsi="Times New Roman" w:cs="Times New Roman"/>
                <w:sz w:val="24"/>
                <w:szCs w:val="24"/>
              </w:rPr>
              <w:t>:</w:t>
            </w:r>
          </w:p>
          <w:p w:rsidR="007508F8" w:rsidRPr="00BA0A20" w:rsidRDefault="007508F8" w:rsidP="002C2412">
            <w:pPr>
              <w:pStyle w:val="ConsPlusNormal"/>
              <w:widowControl/>
              <w:ind w:firstLine="709"/>
              <w:contextualSpacing/>
              <w:rPr>
                <w:rFonts w:ascii="Times New Roman" w:hAnsi="Times New Roman" w:cs="Times New Roman"/>
                <w:sz w:val="24"/>
                <w:szCs w:val="24"/>
              </w:rPr>
            </w:pPr>
          </w:p>
          <w:p w:rsidR="00132E83" w:rsidRPr="00BA0A20" w:rsidRDefault="00347110" w:rsidP="006C539B">
            <w:pPr>
              <w:pStyle w:val="ConsPlusNormal"/>
              <w:widowControl/>
              <w:ind w:firstLine="0"/>
              <w:contextualSpacing/>
              <w:rPr>
                <w:rFonts w:ascii="Times New Roman" w:hAnsi="Times New Roman" w:cs="Times New Roman"/>
                <w:sz w:val="24"/>
                <w:szCs w:val="24"/>
              </w:rPr>
            </w:pPr>
            <w:r>
              <w:rPr>
                <w:rFonts w:ascii="Times New Roman" w:hAnsi="Times New Roman" w:cs="Times New Roman"/>
                <w:sz w:val="24"/>
                <w:szCs w:val="24"/>
              </w:rPr>
              <w:t>Главный врач</w:t>
            </w:r>
          </w:p>
          <w:p w:rsidR="00132E83" w:rsidRPr="00BA0A20" w:rsidRDefault="00132E83" w:rsidP="00132E83">
            <w:pPr>
              <w:pStyle w:val="ConsPlusNormal"/>
              <w:widowControl/>
              <w:ind w:left="660" w:firstLine="709"/>
              <w:contextualSpacing/>
              <w:rPr>
                <w:rFonts w:ascii="Times New Roman" w:hAnsi="Times New Roman" w:cs="Times New Roman"/>
                <w:sz w:val="24"/>
                <w:szCs w:val="24"/>
              </w:rPr>
            </w:pPr>
          </w:p>
          <w:p w:rsidR="00B76DB5" w:rsidRDefault="00132E83" w:rsidP="006C539B">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sz w:val="24"/>
                <w:szCs w:val="24"/>
              </w:rPr>
              <w:t xml:space="preserve">________________ </w:t>
            </w:r>
            <w:r w:rsidR="00347110">
              <w:rPr>
                <w:rFonts w:ascii="Times New Roman" w:hAnsi="Times New Roman" w:cs="Times New Roman"/>
                <w:sz w:val="24"/>
                <w:szCs w:val="24"/>
              </w:rPr>
              <w:t xml:space="preserve"> Н.Е. Антюшина</w:t>
            </w:r>
          </w:p>
          <w:p w:rsidR="006C539B" w:rsidRDefault="00132E83" w:rsidP="006C539B">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sz w:val="24"/>
                <w:szCs w:val="24"/>
              </w:rPr>
              <w:t>М.П.</w:t>
            </w:r>
          </w:p>
          <w:p w:rsidR="007508F8" w:rsidRPr="00BA0A20" w:rsidRDefault="00132E83" w:rsidP="006C539B">
            <w:pPr>
              <w:pStyle w:val="ConsPlusNormal"/>
              <w:widowControl/>
              <w:ind w:firstLine="0"/>
              <w:contextualSpacing/>
              <w:rPr>
                <w:rFonts w:ascii="Times New Roman" w:hAnsi="Times New Roman" w:cs="Times New Roman"/>
                <w:sz w:val="24"/>
                <w:szCs w:val="24"/>
              </w:rPr>
            </w:pPr>
            <w:r w:rsidRPr="00BA0A20">
              <w:rPr>
                <w:rFonts w:ascii="Times New Roman" w:hAnsi="Times New Roman" w:cs="Times New Roman"/>
                <w:sz w:val="24"/>
                <w:szCs w:val="24"/>
              </w:rPr>
              <w:t>«__» ______________ 202_ г.</w:t>
            </w:r>
          </w:p>
        </w:tc>
      </w:tr>
      <w:tr w:rsidR="007508F8" w:rsidRPr="00BA0A20" w:rsidTr="002C2412">
        <w:tc>
          <w:tcPr>
            <w:tcW w:w="5044" w:type="dxa"/>
          </w:tcPr>
          <w:p w:rsidR="007508F8" w:rsidRPr="00BA0A20" w:rsidRDefault="007508F8" w:rsidP="002C2412">
            <w:pPr>
              <w:pStyle w:val="ConsPlusNormal"/>
              <w:widowControl/>
              <w:ind w:firstLine="709"/>
              <w:contextualSpacing/>
              <w:jc w:val="center"/>
              <w:rPr>
                <w:rFonts w:ascii="Times New Roman" w:hAnsi="Times New Roman" w:cs="Times New Roman"/>
                <w:b/>
                <w:sz w:val="24"/>
                <w:szCs w:val="24"/>
              </w:rPr>
            </w:pPr>
          </w:p>
        </w:tc>
        <w:tc>
          <w:tcPr>
            <w:tcW w:w="5044" w:type="dxa"/>
          </w:tcPr>
          <w:p w:rsidR="007508F8" w:rsidRPr="00BA0A20" w:rsidRDefault="007508F8" w:rsidP="002C2412">
            <w:pPr>
              <w:pStyle w:val="ConsPlusNormal"/>
              <w:widowControl/>
              <w:ind w:firstLine="709"/>
              <w:contextualSpacing/>
              <w:jc w:val="center"/>
              <w:rPr>
                <w:rFonts w:ascii="Times New Roman" w:hAnsi="Times New Roman" w:cs="Times New Roman"/>
                <w:b/>
                <w:sz w:val="24"/>
                <w:szCs w:val="24"/>
              </w:rPr>
            </w:pPr>
          </w:p>
        </w:tc>
      </w:tr>
    </w:tbl>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 w:rsidR="007508F8" w:rsidRPr="00BA0A20" w:rsidRDefault="007508F8" w:rsidP="007508F8"/>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Pr>
        <w:ind w:firstLine="709"/>
      </w:pPr>
    </w:p>
    <w:p w:rsidR="007508F8" w:rsidRPr="00BA0A20" w:rsidRDefault="007508F8" w:rsidP="007508F8"/>
    <w:p w:rsidR="007508F8" w:rsidRPr="00BA0A20" w:rsidRDefault="007508F8" w:rsidP="007508F8"/>
    <w:p w:rsidR="00CA2608" w:rsidRDefault="00CA2608" w:rsidP="007508F8">
      <w:pPr>
        <w:ind w:right="57" w:firstLine="720"/>
        <w:jc w:val="right"/>
      </w:pPr>
    </w:p>
    <w:p w:rsidR="00CA2608" w:rsidRDefault="00CA2608" w:rsidP="007508F8">
      <w:pPr>
        <w:ind w:right="57" w:firstLine="720"/>
        <w:jc w:val="right"/>
      </w:pPr>
    </w:p>
    <w:p w:rsidR="00CA2608" w:rsidRDefault="00CA2608" w:rsidP="007508F8">
      <w:pPr>
        <w:ind w:right="57" w:firstLine="720"/>
        <w:jc w:val="right"/>
      </w:pPr>
    </w:p>
    <w:p w:rsidR="00CA2608" w:rsidRDefault="00CA2608" w:rsidP="007508F8">
      <w:pPr>
        <w:ind w:right="57" w:firstLine="720"/>
        <w:jc w:val="right"/>
      </w:pPr>
    </w:p>
    <w:p w:rsidR="00DB3080" w:rsidRDefault="00DB3080" w:rsidP="007508F8">
      <w:pPr>
        <w:ind w:right="57" w:firstLine="720"/>
        <w:jc w:val="right"/>
      </w:pPr>
    </w:p>
    <w:p w:rsidR="007508F8" w:rsidRPr="00BA0A20" w:rsidRDefault="007508F8" w:rsidP="007508F8">
      <w:pPr>
        <w:ind w:right="57" w:firstLine="720"/>
        <w:jc w:val="right"/>
      </w:pPr>
      <w:r w:rsidRPr="00BA0A20">
        <w:t>Приложение № 2</w:t>
      </w:r>
    </w:p>
    <w:p w:rsidR="007508F8" w:rsidRPr="00BA0A20" w:rsidRDefault="007508F8" w:rsidP="007508F8">
      <w:pPr>
        <w:ind w:right="21" w:firstLine="29"/>
        <w:jc w:val="right"/>
      </w:pPr>
      <w:r w:rsidRPr="00BA0A20">
        <w:t>к Государственному контракту</w:t>
      </w:r>
    </w:p>
    <w:p w:rsidR="007508F8" w:rsidRPr="00BA0A20" w:rsidRDefault="007508F8" w:rsidP="007508F8">
      <w:pPr>
        <w:ind w:right="21" w:firstLine="29"/>
        <w:jc w:val="right"/>
      </w:pPr>
      <w:r w:rsidRPr="00BA0A20">
        <w:t>от «__» ______________ 202__ г.</w:t>
      </w:r>
    </w:p>
    <w:p w:rsidR="007508F8" w:rsidRPr="00BA0A20" w:rsidRDefault="007508F8" w:rsidP="007508F8">
      <w:pPr>
        <w:ind w:right="21" w:firstLine="29"/>
        <w:jc w:val="right"/>
      </w:pPr>
      <w:r w:rsidRPr="00BA0A20">
        <w:t>№ __________</w:t>
      </w:r>
    </w:p>
    <w:p w:rsidR="007508F8" w:rsidRPr="00BA0A20" w:rsidRDefault="007508F8" w:rsidP="007508F8">
      <w:pPr>
        <w:ind w:firstLine="567"/>
        <w:jc w:val="both"/>
      </w:pPr>
    </w:p>
    <w:p w:rsidR="007508F8" w:rsidRPr="00BA0A20" w:rsidRDefault="007508F8" w:rsidP="007508F8">
      <w:pPr>
        <w:autoSpaceDE w:val="0"/>
        <w:autoSpaceDN w:val="0"/>
        <w:adjustRightInd w:val="0"/>
        <w:jc w:val="center"/>
        <w:rPr>
          <w:b/>
        </w:rPr>
      </w:pPr>
      <w:r w:rsidRPr="00BA0A20">
        <w:rPr>
          <w:b/>
        </w:rPr>
        <w:t>ТЕХНИЧЕСКОЕ ЗАДАНИЕ</w:t>
      </w:r>
    </w:p>
    <w:p w:rsidR="007508F8" w:rsidRPr="00BA0A20" w:rsidRDefault="007508F8" w:rsidP="007508F8">
      <w:pPr>
        <w:jc w:val="both"/>
      </w:pPr>
    </w:p>
    <w:p w:rsidR="007508F8" w:rsidRPr="00BA0A20" w:rsidRDefault="007508F8" w:rsidP="007508F8">
      <w:pPr>
        <w:ind w:firstLine="709"/>
        <w:jc w:val="both"/>
        <w:rPr>
          <w:sz w:val="22"/>
          <w:szCs w:val="22"/>
        </w:rPr>
      </w:pPr>
      <w:r w:rsidRPr="00BA0A20">
        <w:rPr>
          <w:sz w:val="22"/>
          <w:szCs w:val="22"/>
        </w:rPr>
        <w:t>Характеристики и объемы услуг:</w:t>
      </w:r>
    </w:p>
    <w:p w:rsidR="007508F8" w:rsidRPr="00BA0A20" w:rsidRDefault="007508F8" w:rsidP="007508F8">
      <w:pPr>
        <w:ind w:firstLine="709"/>
        <w:jc w:val="both"/>
        <w:rPr>
          <w:sz w:val="22"/>
          <w:szCs w:val="22"/>
        </w:rPr>
      </w:pPr>
      <w:proofErr w:type="gramStart"/>
      <w:r w:rsidRPr="00BA0A20">
        <w:rPr>
          <w:sz w:val="22"/>
          <w:szCs w:val="22"/>
        </w:rPr>
        <w:t>Оказание медицинских услуг по предрейсовым осмотрам водителей транспортных средств осуществляется в соответствии с действующим законодательством Российской Федерации, в том числе в соответст</w:t>
      </w:r>
      <w:r w:rsidR="00196B5A" w:rsidRPr="00BA0A20">
        <w:rPr>
          <w:sz w:val="22"/>
          <w:szCs w:val="22"/>
        </w:rPr>
        <w:t>вии со ст. 20, 23 Федерального з</w:t>
      </w:r>
      <w:r w:rsidRPr="00BA0A20">
        <w:rPr>
          <w:sz w:val="22"/>
          <w:szCs w:val="22"/>
        </w:rPr>
        <w:t xml:space="preserve">акона от 10.12.1995 № 196-ФЗ «О безопасности </w:t>
      </w:r>
      <w:r w:rsidRPr="00A002CE">
        <w:rPr>
          <w:sz w:val="22"/>
          <w:szCs w:val="22"/>
        </w:rPr>
        <w:t xml:space="preserve">дорожного движения», </w:t>
      </w:r>
      <w:r w:rsidR="00C248AF" w:rsidRPr="00A002CE">
        <w:rPr>
          <w:sz w:val="22"/>
          <w:szCs w:val="22"/>
        </w:rPr>
        <w:t xml:space="preserve">Приказом Минздрава России от </w:t>
      </w:r>
      <w:r w:rsidR="00C248AF">
        <w:rPr>
          <w:sz w:val="22"/>
          <w:szCs w:val="22"/>
        </w:rPr>
        <w:t>29</w:t>
      </w:r>
      <w:r w:rsidR="00C248AF" w:rsidRPr="00A002CE">
        <w:rPr>
          <w:sz w:val="22"/>
          <w:szCs w:val="22"/>
        </w:rPr>
        <w:t>.0</w:t>
      </w:r>
      <w:r w:rsidR="00C248AF">
        <w:rPr>
          <w:sz w:val="22"/>
          <w:szCs w:val="22"/>
        </w:rPr>
        <w:t>4</w:t>
      </w:r>
      <w:r w:rsidR="00C248AF" w:rsidRPr="00A002CE">
        <w:rPr>
          <w:sz w:val="22"/>
          <w:szCs w:val="22"/>
        </w:rPr>
        <w:t>.20</w:t>
      </w:r>
      <w:r w:rsidR="00C248AF">
        <w:rPr>
          <w:sz w:val="22"/>
          <w:szCs w:val="22"/>
        </w:rPr>
        <w:t>25</w:t>
      </w:r>
      <w:r w:rsidR="00C248AF" w:rsidRPr="00A002CE">
        <w:rPr>
          <w:sz w:val="22"/>
          <w:szCs w:val="22"/>
        </w:rPr>
        <w:t xml:space="preserve"> № </w:t>
      </w:r>
      <w:r w:rsidR="00C248AF">
        <w:rPr>
          <w:sz w:val="22"/>
          <w:szCs w:val="22"/>
        </w:rPr>
        <w:t>262н</w:t>
      </w:r>
      <w:r w:rsidR="00C248AF" w:rsidRPr="00A002CE">
        <w:rPr>
          <w:sz w:val="22"/>
          <w:szCs w:val="22"/>
        </w:rPr>
        <w:t xml:space="preserve"> «</w:t>
      </w:r>
      <w:r w:rsidR="00C248AF">
        <w:rPr>
          <w:sz w:val="22"/>
          <w:szCs w:val="22"/>
        </w:rPr>
        <w:t>О</w:t>
      </w:r>
      <w:r w:rsidR="00C248AF" w:rsidRPr="002D5155">
        <w:rPr>
          <w:sz w:val="22"/>
          <w:szCs w:val="22"/>
        </w:rPr>
        <w:t>б утверждении порядка</w:t>
      </w:r>
      <w:r w:rsidR="00C248AF">
        <w:rPr>
          <w:sz w:val="22"/>
          <w:szCs w:val="22"/>
        </w:rPr>
        <w:t xml:space="preserve"> </w:t>
      </w:r>
      <w:r w:rsidR="00C248AF" w:rsidRPr="002D5155">
        <w:rPr>
          <w:sz w:val="22"/>
          <w:szCs w:val="22"/>
        </w:rPr>
        <w:t>проведения медицинского освидетельствования на состояние</w:t>
      </w:r>
      <w:r w:rsidR="00C248AF">
        <w:rPr>
          <w:sz w:val="22"/>
          <w:szCs w:val="22"/>
        </w:rPr>
        <w:t xml:space="preserve"> </w:t>
      </w:r>
      <w:r w:rsidR="00C248AF" w:rsidRPr="002D5155">
        <w:rPr>
          <w:sz w:val="22"/>
          <w:szCs w:val="22"/>
        </w:rPr>
        <w:t>опьянения (алкогольного, наркотического или иного</w:t>
      </w:r>
      <w:r w:rsidR="00C248AF">
        <w:rPr>
          <w:sz w:val="22"/>
          <w:szCs w:val="22"/>
        </w:rPr>
        <w:t xml:space="preserve"> </w:t>
      </w:r>
      <w:r w:rsidR="00C248AF" w:rsidRPr="002D5155">
        <w:rPr>
          <w:sz w:val="22"/>
          <w:szCs w:val="22"/>
        </w:rPr>
        <w:t>токсического), включающего определение клинических признаков</w:t>
      </w:r>
      <w:r w:rsidR="00C248AF">
        <w:rPr>
          <w:sz w:val="22"/>
          <w:szCs w:val="22"/>
        </w:rPr>
        <w:t xml:space="preserve"> </w:t>
      </w:r>
      <w:r w:rsidR="00C248AF" w:rsidRPr="002D5155">
        <w:rPr>
          <w:sz w:val="22"/>
          <w:szCs w:val="22"/>
        </w:rPr>
        <w:t>опьянения</w:t>
      </w:r>
      <w:proofErr w:type="gramEnd"/>
      <w:r w:rsidR="00C248AF" w:rsidRPr="002D5155">
        <w:rPr>
          <w:sz w:val="22"/>
          <w:szCs w:val="22"/>
        </w:rPr>
        <w:t xml:space="preserve"> </w:t>
      </w:r>
      <w:proofErr w:type="gramStart"/>
      <w:r w:rsidR="00C248AF" w:rsidRPr="002D5155">
        <w:rPr>
          <w:sz w:val="22"/>
          <w:szCs w:val="22"/>
        </w:rPr>
        <w:t>и правила химико-токсикологических исследований,</w:t>
      </w:r>
      <w:r w:rsidR="00C248AF">
        <w:rPr>
          <w:sz w:val="22"/>
          <w:szCs w:val="22"/>
        </w:rPr>
        <w:t xml:space="preserve"> </w:t>
      </w:r>
      <w:r w:rsidR="00C248AF" w:rsidRPr="002D5155">
        <w:rPr>
          <w:sz w:val="22"/>
          <w:szCs w:val="22"/>
        </w:rPr>
        <w:t>а также критерии, при наличии которых имеются достаточные</w:t>
      </w:r>
      <w:r w:rsidR="00C248AF">
        <w:rPr>
          <w:sz w:val="22"/>
          <w:szCs w:val="22"/>
        </w:rPr>
        <w:t xml:space="preserve"> </w:t>
      </w:r>
      <w:r w:rsidR="00C248AF" w:rsidRPr="002D5155">
        <w:rPr>
          <w:sz w:val="22"/>
          <w:szCs w:val="22"/>
        </w:rPr>
        <w:t>основания полагать, что лицо находится в состоянии опьянения</w:t>
      </w:r>
      <w:r w:rsidR="00C248AF">
        <w:rPr>
          <w:sz w:val="22"/>
          <w:szCs w:val="22"/>
        </w:rPr>
        <w:t xml:space="preserve"> </w:t>
      </w:r>
      <w:r w:rsidR="00C248AF">
        <w:rPr>
          <w:sz w:val="22"/>
          <w:szCs w:val="22"/>
        </w:rPr>
        <w:br/>
      </w:r>
      <w:r w:rsidR="00C248AF" w:rsidRPr="002D5155">
        <w:rPr>
          <w:sz w:val="22"/>
          <w:szCs w:val="22"/>
        </w:rPr>
        <w:t>и подлежит направлению на медицинское освидетельствование,</w:t>
      </w:r>
      <w:r w:rsidR="00C248AF">
        <w:rPr>
          <w:sz w:val="22"/>
          <w:szCs w:val="22"/>
        </w:rPr>
        <w:t xml:space="preserve"> </w:t>
      </w:r>
      <w:r w:rsidR="00C248AF" w:rsidRPr="002D5155">
        <w:rPr>
          <w:sz w:val="22"/>
          <w:szCs w:val="22"/>
        </w:rPr>
        <w:t>учетной формы акта медицинского освидетельствования</w:t>
      </w:r>
      <w:r w:rsidR="00C248AF">
        <w:rPr>
          <w:sz w:val="22"/>
          <w:szCs w:val="22"/>
        </w:rPr>
        <w:t xml:space="preserve"> </w:t>
      </w:r>
      <w:r w:rsidR="00C248AF" w:rsidRPr="002D5155">
        <w:rPr>
          <w:sz w:val="22"/>
          <w:szCs w:val="22"/>
        </w:rPr>
        <w:t>на состояние опьянения (алкогольного, наркотического</w:t>
      </w:r>
      <w:r w:rsidR="00C248AF">
        <w:rPr>
          <w:sz w:val="22"/>
          <w:szCs w:val="22"/>
        </w:rPr>
        <w:t xml:space="preserve"> </w:t>
      </w:r>
      <w:r w:rsidR="00C248AF" w:rsidRPr="002D5155">
        <w:rPr>
          <w:sz w:val="22"/>
          <w:szCs w:val="22"/>
        </w:rPr>
        <w:t>или иного токсического), а также формы и порядка ведения</w:t>
      </w:r>
      <w:r w:rsidR="00C248AF">
        <w:rPr>
          <w:sz w:val="22"/>
          <w:szCs w:val="22"/>
        </w:rPr>
        <w:t xml:space="preserve"> </w:t>
      </w:r>
      <w:r w:rsidR="00C248AF" w:rsidRPr="002D5155">
        <w:rPr>
          <w:sz w:val="22"/>
          <w:szCs w:val="22"/>
        </w:rPr>
        <w:t>журнала регистрации медицинских освидетельствований</w:t>
      </w:r>
      <w:r w:rsidR="00C248AF">
        <w:rPr>
          <w:sz w:val="22"/>
          <w:szCs w:val="22"/>
        </w:rPr>
        <w:t xml:space="preserve"> </w:t>
      </w:r>
      <w:r w:rsidR="00C248AF" w:rsidRPr="002D5155">
        <w:rPr>
          <w:sz w:val="22"/>
          <w:szCs w:val="22"/>
        </w:rPr>
        <w:t>на состояние опьянения (алкогольного, наркотического</w:t>
      </w:r>
      <w:r w:rsidR="00C248AF">
        <w:rPr>
          <w:sz w:val="22"/>
          <w:szCs w:val="22"/>
        </w:rPr>
        <w:t xml:space="preserve"> </w:t>
      </w:r>
      <w:r w:rsidR="00C248AF" w:rsidRPr="002D5155">
        <w:rPr>
          <w:sz w:val="22"/>
          <w:szCs w:val="22"/>
        </w:rPr>
        <w:t>или иного токсического)</w:t>
      </w:r>
      <w:r w:rsidR="00C248AF" w:rsidRPr="00A002CE">
        <w:rPr>
          <w:sz w:val="22"/>
          <w:szCs w:val="22"/>
        </w:rPr>
        <w:t>»,</w:t>
      </w:r>
      <w:r w:rsidR="00C248AF">
        <w:rPr>
          <w:sz w:val="22"/>
          <w:szCs w:val="22"/>
        </w:rPr>
        <w:t xml:space="preserve"> </w:t>
      </w:r>
      <w:r w:rsidRPr="00A002CE">
        <w:rPr>
          <w:sz w:val="22"/>
          <w:szCs w:val="22"/>
        </w:rPr>
        <w:t xml:space="preserve">от </w:t>
      </w:r>
      <w:r w:rsidR="00A002CE" w:rsidRPr="00A002CE">
        <w:rPr>
          <w:sz w:val="22"/>
          <w:szCs w:val="22"/>
        </w:rPr>
        <w:t>30.05.2023 № 266н</w:t>
      </w:r>
      <w:proofErr w:type="gramEnd"/>
      <w:r w:rsidR="00A002CE" w:rsidRPr="00A002CE">
        <w:rPr>
          <w:sz w:val="22"/>
          <w:szCs w:val="22"/>
        </w:rPr>
        <w:t xml:space="preserve">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A002CE">
        <w:rPr>
          <w:sz w:val="22"/>
          <w:szCs w:val="22"/>
        </w:rPr>
        <w:t>, Письмом Минздрава РФ от 21.08.2003 №</w:t>
      </w:r>
      <w:r w:rsidR="00A002CE" w:rsidRPr="00A002CE">
        <w:rPr>
          <w:sz w:val="22"/>
          <w:szCs w:val="22"/>
        </w:rPr>
        <w:t xml:space="preserve"> </w:t>
      </w:r>
      <w:r w:rsidRPr="00A002CE">
        <w:rPr>
          <w:sz w:val="22"/>
          <w:szCs w:val="22"/>
        </w:rPr>
        <w:t>2510/9468-03-32</w:t>
      </w:r>
      <w:r w:rsidR="00C248AF">
        <w:rPr>
          <w:sz w:val="22"/>
          <w:szCs w:val="22"/>
        </w:rPr>
        <w:t xml:space="preserve"> </w:t>
      </w:r>
      <w:r w:rsidRPr="00A002CE">
        <w:rPr>
          <w:sz w:val="22"/>
          <w:szCs w:val="22"/>
        </w:rPr>
        <w:t>«О предрейсовых медицинских осмотрах водителей транспортных средств», методическими рекомендациями «Медицинское обеспечение безопасности дорожного движения. Организация</w:t>
      </w:r>
      <w:r w:rsidR="00C248AF">
        <w:rPr>
          <w:sz w:val="22"/>
          <w:szCs w:val="22"/>
        </w:rPr>
        <w:t xml:space="preserve"> </w:t>
      </w:r>
      <w:r w:rsidRPr="00A002CE">
        <w:rPr>
          <w:sz w:val="22"/>
          <w:szCs w:val="22"/>
        </w:rPr>
        <w:t>и порядок проведения предрейсовых медицинских осмотров водителей транспортных</w:t>
      </w:r>
      <w:r w:rsidRPr="00BA0A20">
        <w:rPr>
          <w:sz w:val="22"/>
          <w:szCs w:val="22"/>
        </w:rPr>
        <w:t xml:space="preserve"> средств», утв. Минздравом РФ и Минтрансом РФ 29.01.2002.</w:t>
      </w:r>
    </w:p>
    <w:p w:rsidR="00280D97" w:rsidRDefault="007508F8" w:rsidP="00280D97">
      <w:pPr>
        <w:ind w:firstLine="709"/>
        <w:jc w:val="both"/>
        <w:rPr>
          <w:sz w:val="22"/>
          <w:szCs w:val="22"/>
        </w:rPr>
      </w:pPr>
      <w:r w:rsidRPr="00280D97">
        <w:rPr>
          <w:sz w:val="22"/>
          <w:szCs w:val="22"/>
        </w:rPr>
        <w:t>Предрейсовые медицинские осмотры проводятся в следующем объеме:</w:t>
      </w:r>
    </w:p>
    <w:p w:rsidR="00280D97" w:rsidRDefault="00280D97" w:rsidP="00280D97">
      <w:pPr>
        <w:ind w:firstLine="709"/>
        <w:jc w:val="both"/>
        <w:rPr>
          <w:sz w:val="22"/>
          <w:szCs w:val="22"/>
        </w:rPr>
      </w:pPr>
      <w:r w:rsidRPr="00280D97">
        <w:rPr>
          <w:sz w:val="22"/>
          <w:szCs w:val="22"/>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280D97" w:rsidRDefault="00280D97" w:rsidP="00280D97">
      <w:pPr>
        <w:ind w:firstLine="709"/>
        <w:jc w:val="both"/>
        <w:rPr>
          <w:sz w:val="22"/>
          <w:szCs w:val="22"/>
        </w:rPr>
      </w:pPr>
      <w:r w:rsidRPr="00280D97">
        <w:rPr>
          <w:sz w:val="22"/>
          <w:szCs w:val="22"/>
        </w:rPr>
        <w:t>2) общая термометрия;</w:t>
      </w:r>
    </w:p>
    <w:p w:rsidR="00280D97" w:rsidRDefault="00280D97" w:rsidP="00280D97">
      <w:pPr>
        <w:ind w:firstLine="709"/>
        <w:jc w:val="both"/>
        <w:rPr>
          <w:sz w:val="22"/>
          <w:szCs w:val="22"/>
        </w:rPr>
      </w:pPr>
      <w:r w:rsidRPr="00280D97">
        <w:rPr>
          <w:sz w:val="22"/>
          <w:szCs w:val="22"/>
        </w:rPr>
        <w:t>3) измерение артериального давления на периферических артериях и исследование пульса;</w:t>
      </w:r>
    </w:p>
    <w:p w:rsidR="00280D97" w:rsidRDefault="00280D97" w:rsidP="00280D97">
      <w:pPr>
        <w:ind w:firstLine="709"/>
        <w:jc w:val="both"/>
        <w:rPr>
          <w:sz w:val="22"/>
          <w:szCs w:val="22"/>
        </w:rPr>
      </w:pPr>
      <w:r w:rsidRPr="00280D97">
        <w:rPr>
          <w:sz w:val="22"/>
          <w:szCs w:val="22"/>
        </w:rPr>
        <w:t>4) количественное определение алкоголя в выдыхаемом воздухе;</w:t>
      </w:r>
    </w:p>
    <w:p w:rsidR="00280D97" w:rsidRPr="00280D97" w:rsidRDefault="00280D97" w:rsidP="00280D97">
      <w:pPr>
        <w:ind w:firstLine="709"/>
        <w:jc w:val="both"/>
        <w:rPr>
          <w:sz w:val="22"/>
          <w:szCs w:val="22"/>
        </w:rPr>
      </w:pPr>
      <w:r w:rsidRPr="00280D97">
        <w:rPr>
          <w:sz w:val="22"/>
          <w:szCs w:val="22"/>
        </w:rPr>
        <w:t>5) определение наличия психоактивных веществ в моче.</w:t>
      </w:r>
    </w:p>
    <w:p w:rsidR="007508F8" w:rsidRPr="00BA0A20" w:rsidRDefault="007508F8" w:rsidP="007508F8">
      <w:pPr>
        <w:ind w:firstLine="709"/>
        <w:jc w:val="both"/>
        <w:rPr>
          <w:sz w:val="22"/>
          <w:szCs w:val="22"/>
        </w:rPr>
      </w:pPr>
      <w:r w:rsidRPr="00BA0A20">
        <w:rPr>
          <w:sz w:val="22"/>
          <w:szCs w:val="22"/>
        </w:rPr>
        <w:t>Исполнитель должен проводить предрейсовые медицинские осмотры водителей транспортных сре</w:t>
      </w:r>
      <w:proofErr w:type="gramStart"/>
      <w:r w:rsidRPr="00BA0A20">
        <w:rPr>
          <w:sz w:val="22"/>
          <w:szCs w:val="22"/>
        </w:rPr>
        <w:t>дств в с</w:t>
      </w:r>
      <w:proofErr w:type="gramEnd"/>
      <w:r w:rsidRPr="00BA0A20">
        <w:rPr>
          <w:sz w:val="22"/>
          <w:szCs w:val="22"/>
        </w:rPr>
        <w:t>оответствии с нормативно-правовыми актами и методическими указаниями, действующими в системе Минздрава и Минтранса РФ.</w:t>
      </w:r>
    </w:p>
    <w:p w:rsidR="007508F8" w:rsidRPr="00BA0A20" w:rsidRDefault="007508F8" w:rsidP="007508F8">
      <w:pPr>
        <w:ind w:firstLine="709"/>
        <w:jc w:val="both"/>
        <w:rPr>
          <w:sz w:val="22"/>
          <w:szCs w:val="22"/>
        </w:rPr>
      </w:pPr>
      <w:r w:rsidRPr="00BA0A20">
        <w:rPr>
          <w:sz w:val="22"/>
          <w:szCs w:val="22"/>
        </w:rPr>
        <w:t xml:space="preserve">Исполнитель должен делать соответствующую отметку в путевом листе после прохождения водителем </w:t>
      </w:r>
      <w:r w:rsidR="00E4281F" w:rsidRPr="00BA0A20">
        <w:rPr>
          <w:sz w:val="22"/>
          <w:szCs w:val="22"/>
        </w:rPr>
        <w:t>транспортного</w:t>
      </w:r>
      <w:r w:rsidRPr="00BA0A20">
        <w:rPr>
          <w:sz w:val="22"/>
          <w:szCs w:val="22"/>
        </w:rPr>
        <w:t xml:space="preserve"> средства предрейсового медицинского осмотра.</w:t>
      </w:r>
    </w:p>
    <w:p w:rsidR="007508F8" w:rsidRPr="00BA0A20" w:rsidRDefault="007508F8" w:rsidP="007508F8">
      <w:pPr>
        <w:ind w:firstLine="709"/>
        <w:jc w:val="both"/>
        <w:rPr>
          <w:sz w:val="22"/>
          <w:szCs w:val="22"/>
        </w:rPr>
      </w:pPr>
      <w:r w:rsidRPr="00BA0A20">
        <w:rPr>
          <w:sz w:val="22"/>
          <w:szCs w:val="22"/>
        </w:rPr>
        <w:t>Прохождение предрейсовых медицинских осмотров водителей транспортных средств должно осуществляться в специально оснащенном медицинском кабинете по адресу Исполнителя:</w:t>
      </w:r>
      <w:r w:rsidR="00A20FE6">
        <w:rPr>
          <w:spacing w:val="-2"/>
          <w:sz w:val="22"/>
          <w:szCs w:val="22"/>
        </w:rPr>
        <w:t xml:space="preserve"> </w:t>
      </w:r>
      <w:r w:rsidRPr="00BA0A20">
        <w:rPr>
          <w:b/>
          <w:sz w:val="22"/>
          <w:szCs w:val="22"/>
        </w:rPr>
        <w:t xml:space="preserve">Республика Марий Эл, </w:t>
      </w:r>
      <w:r w:rsidR="00577863">
        <w:rPr>
          <w:b/>
          <w:sz w:val="22"/>
          <w:szCs w:val="22"/>
        </w:rPr>
        <w:t>Моркинский</w:t>
      </w:r>
      <w:r w:rsidR="009F29BF" w:rsidRPr="00BA0A20">
        <w:rPr>
          <w:b/>
          <w:sz w:val="22"/>
          <w:szCs w:val="22"/>
        </w:rPr>
        <w:t xml:space="preserve"> район, пгт. </w:t>
      </w:r>
      <w:r w:rsidR="00577863">
        <w:rPr>
          <w:b/>
          <w:sz w:val="22"/>
          <w:szCs w:val="22"/>
        </w:rPr>
        <w:t>Морки</w:t>
      </w:r>
      <w:r w:rsidRPr="00BA0A20">
        <w:rPr>
          <w:sz w:val="22"/>
          <w:szCs w:val="22"/>
        </w:rPr>
        <w:t xml:space="preserve">, </w:t>
      </w:r>
      <w:r w:rsidR="00EE3AD6">
        <w:rPr>
          <w:b/>
          <w:sz w:val="22"/>
          <w:szCs w:val="22"/>
        </w:rPr>
        <w:t xml:space="preserve">ул. </w:t>
      </w:r>
      <w:proofErr w:type="gramStart"/>
      <w:r w:rsidR="00347110">
        <w:rPr>
          <w:b/>
          <w:sz w:val="22"/>
          <w:szCs w:val="22"/>
        </w:rPr>
        <w:t>Лесная</w:t>
      </w:r>
      <w:proofErr w:type="gramEnd"/>
      <w:r w:rsidR="00347110">
        <w:rPr>
          <w:b/>
          <w:sz w:val="22"/>
          <w:szCs w:val="22"/>
        </w:rPr>
        <w:t xml:space="preserve">, </w:t>
      </w:r>
      <w:r w:rsidR="00E25571">
        <w:rPr>
          <w:b/>
          <w:sz w:val="22"/>
          <w:szCs w:val="22"/>
        </w:rPr>
        <w:t xml:space="preserve">д. </w:t>
      </w:r>
      <w:r w:rsidR="00347110">
        <w:rPr>
          <w:b/>
          <w:sz w:val="22"/>
          <w:szCs w:val="22"/>
        </w:rPr>
        <w:t>5</w:t>
      </w:r>
      <w:r w:rsidR="009E65E8">
        <w:rPr>
          <w:b/>
          <w:sz w:val="22"/>
          <w:szCs w:val="22"/>
        </w:rPr>
        <w:t>.</w:t>
      </w:r>
    </w:p>
    <w:p w:rsidR="007508F8" w:rsidRDefault="007508F8" w:rsidP="007508F8">
      <w:pPr>
        <w:ind w:firstLine="709"/>
        <w:jc w:val="both"/>
        <w:rPr>
          <w:sz w:val="22"/>
          <w:szCs w:val="22"/>
        </w:rPr>
      </w:pPr>
      <w:r w:rsidRPr="00BA0A20">
        <w:rPr>
          <w:sz w:val="22"/>
          <w:szCs w:val="22"/>
        </w:rPr>
        <w:t>Исполнитель обязан предоставить лицензию на осуществление медицинской деятельности, расчет стоимости оказываемых медицинских услуг.</w:t>
      </w:r>
    </w:p>
    <w:p w:rsidR="00325EA7" w:rsidRPr="00BA0A20" w:rsidRDefault="00325EA7" w:rsidP="007508F8">
      <w:pPr>
        <w:ind w:firstLine="709"/>
        <w:jc w:val="both"/>
        <w:rPr>
          <w:sz w:val="22"/>
          <w:szCs w:val="22"/>
        </w:rPr>
      </w:pPr>
      <w:r w:rsidRPr="008A6A91">
        <w:rPr>
          <w:sz w:val="22"/>
          <w:szCs w:val="22"/>
        </w:rPr>
        <w:t>Количество медицинских осмотров в календарном месяце определяется Государственным заказчиком самостоятельно.</w:t>
      </w:r>
    </w:p>
    <w:p w:rsidR="007508F8" w:rsidRPr="00720007" w:rsidRDefault="007508F8" w:rsidP="007508F8">
      <w:pPr>
        <w:ind w:firstLine="709"/>
        <w:jc w:val="both"/>
        <w:rPr>
          <w:b/>
          <w:sz w:val="22"/>
          <w:szCs w:val="22"/>
        </w:rPr>
      </w:pPr>
      <w:r w:rsidRPr="00547900">
        <w:rPr>
          <w:sz w:val="22"/>
          <w:szCs w:val="22"/>
        </w:rPr>
        <w:t xml:space="preserve">Срок оказания услуг: </w:t>
      </w:r>
      <w:r w:rsidR="00547900" w:rsidRPr="00720007">
        <w:rPr>
          <w:b/>
          <w:sz w:val="22"/>
          <w:szCs w:val="22"/>
        </w:rPr>
        <w:t xml:space="preserve">с </w:t>
      </w:r>
      <w:r w:rsidR="005B2DE8">
        <w:rPr>
          <w:b/>
          <w:sz w:val="22"/>
          <w:szCs w:val="22"/>
        </w:rPr>
        <w:t>момента подписания</w:t>
      </w:r>
      <w:r w:rsidRPr="00720007">
        <w:rPr>
          <w:b/>
          <w:sz w:val="22"/>
          <w:szCs w:val="22"/>
        </w:rPr>
        <w:t xml:space="preserve"> по </w:t>
      </w:r>
      <w:r w:rsidR="007A1C9C">
        <w:rPr>
          <w:b/>
          <w:sz w:val="22"/>
          <w:szCs w:val="22"/>
        </w:rPr>
        <w:t>31.12</w:t>
      </w:r>
      <w:r w:rsidR="00196B5A" w:rsidRPr="00720007">
        <w:rPr>
          <w:b/>
          <w:sz w:val="22"/>
          <w:szCs w:val="22"/>
        </w:rPr>
        <w:t>.202</w:t>
      </w:r>
      <w:r w:rsidR="00E35B19">
        <w:rPr>
          <w:b/>
          <w:sz w:val="22"/>
          <w:szCs w:val="22"/>
        </w:rPr>
        <w:t>6</w:t>
      </w:r>
      <w:r w:rsidRPr="00720007">
        <w:rPr>
          <w:b/>
          <w:sz w:val="22"/>
          <w:szCs w:val="22"/>
        </w:rPr>
        <w:t>.</w:t>
      </w:r>
    </w:p>
    <w:p w:rsidR="00D36FD0" w:rsidRPr="00BA0A20" w:rsidRDefault="00D36FD0" w:rsidP="007508F8">
      <w:pPr>
        <w:ind w:firstLine="709"/>
        <w:jc w:val="both"/>
        <w:rPr>
          <w:sz w:val="22"/>
          <w:szCs w:val="22"/>
        </w:rPr>
      </w:pPr>
    </w:p>
    <w:tbl>
      <w:tblPr>
        <w:tblW w:w="9781" w:type="dxa"/>
        <w:tblInd w:w="108" w:type="dxa"/>
        <w:tblLook w:val="0000"/>
      </w:tblPr>
      <w:tblGrid>
        <w:gridCol w:w="9781"/>
      </w:tblGrid>
      <w:tr w:rsidR="007508F8" w:rsidRPr="005734E0" w:rsidTr="002C2412">
        <w:tc>
          <w:tcPr>
            <w:tcW w:w="9781" w:type="dxa"/>
          </w:tcPr>
          <w:p w:rsidR="007508F8" w:rsidRPr="00BA0A20" w:rsidRDefault="007508F8" w:rsidP="00832F78">
            <w:pPr>
              <w:pStyle w:val="ConsPlusNormal"/>
              <w:widowControl/>
              <w:tabs>
                <w:tab w:val="left" w:pos="5849"/>
              </w:tabs>
              <w:ind w:firstLine="0"/>
              <w:contextualSpacing/>
              <w:rPr>
                <w:rFonts w:ascii="Times New Roman" w:hAnsi="Times New Roman" w:cs="Times New Roman"/>
                <w:b/>
                <w:sz w:val="22"/>
                <w:szCs w:val="22"/>
              </w:rPr>
            </w:pPr>
            <w:r w:rsidRPr="00BA0A20">
              <w:rPr>
                <w:rFonts w:ascii="Times New Roman" w:hAnsi="Times New Roman" w:cs="Times New Roman"/>
                <w:b/>
                <w:sz w:val="22"/>
                <w:szCs w:val="22"/>
              </w:rPr>
              <w:t>Государственный заказчик</w:t>
            </w:r>
            <w:r w:rsidRPr="00BA0A20">
              <w:rPr>
                <w:rFonts w:ascii="Times New Roman" w:hAnsi="Times New Roman" w:cs="Times New Roman"/>
                <w:sz w:val="22"/>
                <w:szCs w:val="22"/>
              </w:rPr>
              <w:t>:</w:t>
            </w:r>
            <w:r w:rsidRPr="00BA0A20">
              <w:rPr>
                <w:rFonts w:ascii="Times New Roman" w:hAnsi="Times New Roman" w:cs="Times New Roman"/>
                <w:sz w:val="22"/>
                <w:szCs w:val="22"/>
              </w:rPr>
              <w:tab/>
            </w:r>
            <w:r w:rsidRPr="00BA0A20">
              <w:rPr>
                <w:rFonts w:ascii="Times New Roman" w:hAnsi="Times New Roman" w:cs="Times New Roman"/>
                <w:b/>
                <w:sz w:val="22"/>
                <w:szCs w:val="22"/>
              </w:rPr>
              <w:t>Исполнитель:</w:t>
            </w:r>
          </w:p>
          <w:p w:rsidR="007508F8" w:rsidRPr="00BA0A20" w:rsidRDefault="007508F8" w:rsidP="002C2412">
            <w:pPr>
              <w:pStyle w:val="ConsPlusNormal"/>
              <w:widowControl/>
              <w:ind w:firstLine="709"/>
              <w:contextualSpacing/>
              <w:rPr>
                <w:rFonts w:ascii="Times New Roman" w:hAnsi="Times New Roman" w:cs="Times New Roman"/>
                <w:sz w:val="22"/>
                <w:szCs w:val="22"/>
              </w:rPr>
            </w:pPr>
          </w:p>
          <w:p w:rsidR="007508F8" w:rsidRPr="00BA0A20" w:rsidRDefault="007508F8" w:rsidP="00B5686B">
            <w:pPr>
              <w:pStyle w:val="ConsPlusNormal"/>
              <w:widowControl/>
              <w:tabs>
                <w:tab w:val="left" w:pos="5864"/>
              </w:tabs>
              <w:ind w:firstLine="0"/>
              <w:contextualSpacing/>
              <w:rPr>
                <w:rFonts w:ascii="Times New Roman" w:hAnsi="Times New Roman" w:cs="Times New Roman"/>
                <w:sz w:val="22"/>
                <w:szCs w:val="22"/>
              </w:rPr>
            </w:pPr>
            <w:r w:rsidRPr="00BA0A20">
              <w:rPr>
                <w:rFonts w:ascii="Times New Roman" w:hAnsi="Times New Roman" w:cs="Times New Roman"/>
                <w:sz w:val="22"/>
                <w:szCs w:val="22"/>
              </w:rPr>
              <w:t>Начальник</w:t>
            </w:r>
            <w:r w:rsidRPr="00BA0A20">
              <w:rPr>
                <w:rFonts w:ascii="Times New Roman" w:hAnsi="Times New Roman" w:cs="Times New Roman"/>
                <w:sz w:val="22"/>
                <w:szCs w:val="22"/>
              </w:rPr>
              <w:tab/>
            </w:r>
            <w:r w:rsidR="00B5686B">
              <w:rPr>
                <w:rFonts w:ascii="Times New Roman" w:hAnsi="Times New Roman" w:cs="Times New Roman"/>
                <w:sz w:val="22"/>
                <w:szCs w:val="22"/>
              </w:rPr>
              <w:t>Главный врач</w:t>
            </w:r>
          </w:p>
          <w:p w:rsidR="007508F8" w:rsidRPr="00BA0A20" w:rsidRDefault="007508F8" w:rsidP="00832F78">
            <w:pPr>
              <w:pStyle w:val="ConsPlusNormal"/>
              <w:widowControl/>
              <w:tabs>
                <w:tab w:val="left" w:pos="5894"/>
              </w:tabs>
              <w:ind w:firstLine="0"/>
              <w:contextualSpacing/>
              <w:rPr>
                <w:rFonts w:ascii="Times New Roman" w:hAnsi="Times New Roman" w:cs="Times New Roman"/>
                <w:sz w:val="22"/>
                <w:szCs w:val="22"/>
              </w:rPr>
            </w:pPr>
            <w:r w:rsidRPr="00BA0A20">
              <w:rPr>
                <w:rFonts w:ascii="Times New Roman" w:hAnsi="Times New Roman" w:cs="Times New Roman"/>
                <w:sz w:val="22"/>
                <w:szCs w:val="22"/>
              </w:rPr>
              <w:t>____________</w:t>
            </w:r>
            <w:r w:rsidR="00B31514">
              <w:rPr>
                <w:rFonts w:ascii="Times New Roman" w:hAnsi="Times New Roman" w:cs="Times New Roman"/>
                <w:sz w:val="22"/>
                <w:szCs w:val="22"/>
              </w:rPr>
              <w:t>_______ И.В</w:t>
            </w:r>
            <w:r w:rsidRPr="00BA0A20">
              <w:rPr>
                <w:rFonts w:ascii="Times New Roman" w:hAnsi="Times New Roman" w:cs="Times New Roman"/>
                <w:sz w:val="22"/>
                <w:szCs w:val="22"/>
              </w:rPr>
              <w:t xml:space="preserve">. </w:t>
            </w:r>
            <w:r w:rsidR="00B31514">
              <w:rPr>
                <w:rFonts w:ascii="Times New Roman" w:hAnsi="Times New Roman" w:cs="Times New Roman"/>
                <w:sz w:val="22"/>
                <w:szCs w:val="22"/>
              </w:rPr>
              <w:t>Короткова</w:t>
            </w:r>
            <w:r w:rsidRPr="00BA0A20">
              <w:rPr>
                <w:rFonts w:ascii="Times New Roman" w:hAnsi="Times New Roman" w:cs="Times New Roman"/>
                <w:sz w:val="22"/>
                <w:szCs w:val="22"/>
              </w:rPr>
              <w:tab/>
              <w:t xml:space="preserve">________________ </w:t>
            </w:r>
            <w:r w:rsidR="00B5686B">
              <w:rPr>
                <w:rFonts w:ascii="Times New Roman" w:hAnsi="Times New Roman" w:cs="Times New Roman"/>
                <w:sz w:val="22"/>
                <w:szCs w:val="22"/>
              </w:rPr>
              <w:t xml:space="preserve">Н.Е. Антюшина </w:t>
            </w:r>
          </w:p>
          <w:p w:rsidR="007508F8" w:rsidRPr="00BA0A20" w:rsidRDefault="007508F8" w:rsidP="00832F78">
            <w:pPr>
              <w:pStyle w:val="ConsPlusNormal"/>
              <w:widowControl/>
              <w:tabs>
                <w:tab w:val="left" w:pos="5894"/>
              </w:tabs>
              <w:ind w:firstLine="0"/>
              <w:contextualSpacing/>
              <w:rPr>
                <w:rFonts w:ascii="Times New Roman" w:hAnsi="Times New Roman" w:cs="Times New Roman"/>
                <w:sz w:val="22"/>
                <w:szCs w:val="22"/>
              </w:rPr>
            </w:pPr>
            <w:r w:rsidRPr="00720007">
              <w:rPr>
                <w:rFonts w:ascii="Times New Roman" w:hAnsi="Times New Roman" w:cs="Times New Roman"/>
                <w:sz w:val="16"/>
                <w:szCs w:val="16"/>
              </w:rPr>
              <w:t>М.П.</w:t>
            </w:r>
            <w:r w:rsidRPr="00BA0A20">
              <w:rPr>
                <w:rFonts w:ascii="Times New Roman" w:hAnsi="Times New Roman" w:cs="Times New Roman"/>
                <w:sz w:val="22"/>
                <w:szCs w:val="22"/>
              </w:rPr>
              <w:tab/>
            </w:r>
            <w:r w:rsidRPr="00720007">
              <w:rPr>
                <w:rFonts w:ascii="Times New Roman" w:hAnsi="Times New Roman" w:cs="Times New Roman"/>
                <w:sz w:val="16"/>
                <w:szCs w:val="16"/>
              </w:rPr>
              <w:t>М.П.</w:t>
            </w:r>
          </w:p>
          <w:p w:rsidR="007508F8" w:rsidRPr="005734E0" w:rsidRDefault="007508F8" w:rsidP="00832F78">
            <w:pPr>
              <w:pStyle w:val="ConsPlusNormal"/>
              <w:widowControl/>
              <w:tabs>
                <w:tab w:val="left" w:pos="5894"/>
              </w:tabs>
              <w:ind w:firstLine="0"/>
              <w:contextualSpacing/>
              <w:rPr>
                <w:rFonts w:ascii="Times New Roman" w:hAnsi="Times New Roman" w:cs="Times New Roman"/>
                <w:sz w:val="22"/>
                <w:szCs w:val="22"/>
              </w:rPr>
            </w:pPr>
            <w:r w:rsidRPr="00BA0A20">
              <w:rPr>
                <w:rFonts w:ascii="Times New Roman" w:hAnsi="Times New Roman" w:cs="Times New Roman"/>
                <w:sz w:val="22"/>
                <w:szCs w:val="22"/>
              </w:rPr>
              <w:t>«__» _______________ 202_ г.</w:t>
            </w:r>
            <w:r w:rsidRPr="00BA0A20">
              <w:rPr>
                <w:rFonts w:ascii="Times New Roman" w:hAnsi="Times New Roman" w:cs="Times New Roman"/>
                <w:sz w:val="22"/>
                <w:szCs w:val="22"/>
              </w:rPr>
              <w:tab/>
              <w:t>«__» ______________ 202_ г.</w:t>
            </w:r>
          </w:p>
        </w:tc>
      </w:tr>
    </w:tbl>
    <w:p w:rsidR="00ED6B5C" w:rsidRPr="00951030" w:rsidRDefault="00ED6B5C" w:rsidP="002007C7">
      <w:pPr>
        <w:ind w:firstLine="709"/>
        <w:jc w:val="right"/>
      </w:pPr>
    </w:p>
    <w:sectPr w:rsidR="00ED6B5C" w:rsidRPr="00951030" w:rsidSect="00857488">
      <w:headerReference w:type="even" r:id="rId12"/>
      <w:pgSz w:w="11906" w:h="16838"/>
      <w:pgMar w:top="1021" w:right="709" w:bottom="1021" w:left="170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89D" w:rsidRDefault="00C0089D">
      <w:r>
        <w:separator/>
      </w:r>
    </w:p>
  </w:endnote>
  <w:endnote w:type="continuationSeparator" w:id="1">
    <w:p w:rsidR="00C0089D" w:rsidRDefault="00C008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89D" w:rsidRDefault="00C0089D">
      <w:r>
        <w:separator/>
      </w:r>
    </w:p>
  </w:footnote>
  <w:footnote w:type="continuationSeparator" w:id="1">
    <w:p w:rsidR="00C0089D" w:rsidRDefault="00C008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A8A" w:rsidRDefault="00565A8A">
    <w:pPr>
      <w:pStyle w:val="a6"/>
      <w:jc w:val="center"/>
    </w:pPr>
    <w:r>
      <w:fldChar w:fldCharType="begin"/>
    </w:r>
    <w:r>
      <w:instrText xml:space="preserve"> PAGE   \* MERGEFORMAT </w:instrText>
    </w:r>
    <w:r>
      <w:fldChar w:fldCharType="separate"/>
    </w:r>
    <w:r>
      <w:rPr>
        <w:noProof/>
      </w:rPr>
      <w:t>12</w:t>
    </w:r>
    <w:r>
      <w:fldChar w:fldCharType="end"/>
    </w:r>
  </w:p>
  <w:p w:rsidR="00565A8A" w:rsidRDefault="00565A8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583C8CC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7476927"/>
    <w:multiLevelType w:val="hybridMultilevel"/>
    <w:tmpl w:val="63E0DFFA"/>
    <w:lvl w:ilvl="0" w:tplc="F7B6C1AE">
      <w:start w:val="1"/>
      <w:numFmt w:val="decimal"/>
      <w:lvlText w:val="%1."/>
      <w:lvlJc w:val="left"/>
      <w:pPr>
        <w:tabs>
          <w:tab w:val="num" w:pos="720"/>
        </w:tabs>
        <w:ind w:left="720" w:hanging="360"/>
      </w:pPr>
      <w:rPr>
        <w:rFonts w:cs="Times New Roman" w:hint="default"/>
      </w:rPr>
    </w:lvl>
    <w:lvl w:ilvl="1" w:tplc="CC240478">
      <w:numFmt w:val="none"/>
      <w:lvlText w:val=""/>
      <w:lvlJc w:val="left"/>
      <w:pPr>
        <w:tabs>
          <w:tab w:val="num" w:pos="360"/>
        </w:tabs>
      </w:pPr>
      <w:rPr>
        <w:rFonts w:cs="Times New Roman"/>
      </w:rPr>
    </w:lvl>
    <w:lvl w:ilvl="2" w:tplc="B8F6610E">
      <w:numFmt w:val="none"/>
      <w:lvlText w:val=""/>
      <w:lvlJc w:val="left"/>
      <w:pPr>
        <w:tabs>
          <w:tab w:val="num" w:pos="360"/>
        </w:tabs>
      </w:pPr>
      <w:rPr>
        <w:rFonts w:cs="Times New Roman"/>
      </w:rPr>
    </w:lvl>
    <w:lvl w:ilvl="3" w:tplc="ABE29F4E">
      <w:numFmt w:val="none"/>
      <w:lvlText w:val=""/>
      <w:lvlJc w:val="left"/>
      <w:pPr>
        <w:tabs>
          <w:tab w:val="num" w:pos="360"/>
        </w:tabs>
      </w:pPr>
      <w:rPr>
        <w:rFonts w:cs="Times New Roman"/>
      </w:rPr>
    </w:lvl>
    <w:lvl w:ilvl="4" w:tplc="F1C6ECB6">
      <w:numFmt w:val="none"/>
      <w:lvlText w:val=""/>
      <w:lvlJc w:val="left"/>
      <w:pPr>
        <w:tabs>
          <w:tab w:val="num" w:pos="360"/>
        </w:tabs>
      </w:pPr>
      <w:rPr>
        <w:rFonts w:cs="Times New Roman"/>
      </w:rPr>
    </w:lvl>
    <w:lvl w:ilvl="5" w:tplc="B852D610">
      <w:numFmt w:val="none"/>
      <w:lvlText w:val=""/>
      <w:lvlJc w:val="left"/>
      <w:pPr>
        <w:tabs>
          <w:tab w:val="num" w:pos="360"/>
        </w:tabs>
      </w:pPr>
      <w:rPr>
        <w:rFonts w:cs="Times New Roman"/>
      </w:rPr>
    </w:lvl>
    <w:lvl w:ilvl="6" w:tplc="B0924782">
      <w:numFmt w:val="none"/>
      <w:lvlText w:val=""/>
      <w:lvlJc w:val="left"/>
      <w:pPr>
        <w:tabs>
          <w:tab w:val="num" w:pos="360"/>
        </w:tabs>
      </w:pPr>
      <w:rPr>
        <w:rFonts w:cs="Times New Roman"/>
      </w:rPr>
    </w:lvl>
    <w:lvl w:ilvl="7" w:tplc="CCE855A8">
      <w:numFmt w:val="none"/>
      <w:lvlText w:val=""/>
      <w:lvlJc w:val="left"/>
      <w:pPr>
        <w:tabs>
          <w:tab w:val="num" w:pos="360"/>
        </w:tabs>
      </w:pPr>
      <w:rPr>
        <w:rFonts w:cs="Times New Roman"/>
      </w:rPr>
    </w:lvl>
    <w:lvl w:ilvl="8" w:tplc="62B8C9A4">
      <w:numFmt w:val="none"/>
      <w:lvlText w:val=""/>
      <w:lvlJc w:val="left"/>
      <w:pPr>
        <w:tabs>
          <w:tab w:val="num" w:pos="360"/>
        </w:tabs>
      </w:pPr>
      <w:rPr>
        <w:rFonts w:cs="Times New Roman"/>
      </w:rPr>
    </w:lvl>
  </w:abstractNum>
  <w:abstractNum w:abstractNumId="2">
    <w:nsid w:val="3346511E"/>
    <w:multiLevelType w:val="hybridMultilevel"/>
    <w:tmpl w:val="8AA09E6C"/>
    <w:lvl w:ilvl="0" w:tplc="0419000F">
      <w:start w:val="1"/>
      <w:numFmt w:val="decimal"/>
      <w:lvlText w:val="%1."/>
      <w:lvlJc w:val="left"/>
      <w:pPr>
        <w:tabs>
          <w:tab w:val="num" w:pos="2505"/>
        </w:tabs>
        <w:ind w:left="2505" w:hanging="1245"/>
      </w:pPr>
      <w:rPr>
        <w:rFonts w:cs="Times New Roman" w:hint="default"/>
        <w:sz w:val="26"/>
        <w:szCs w:val="26"/>
      </w:rPr>
    </w:lvl>
    <w:lvl w:ilvl="1" w:tplc="04190019">
      <w:start w:val="1"/>
      <w:numFmt w:val="bullet"/>
      <w:lvlText w:val=""/>
      <w:lvlJc w:val="left"/>
      <w:pPr>
        <w:tabs>
          <w:tab w:val="num" w:pos="2340"/>
        </w:tabs>
        <w:ind w:left="2340" w:hanging="360"/>
      </w:pPr>
      <w:rPr>
        <w:rFonts w:ascii="Symbol" w:hAnsi="Symbol" w:hint="default"/>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3">
    <w:nsid w:val="49B45176"/>
    <w:multiLevelType w:val="hybridMultilevel"/>
    <w:tmpl w:val="247CF464"/>
    <w:lvl w:ilvl="0" w:tplc="53160556">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54EA66B9"/>
    <w:multiLevelType w:val="hybridMultilevel"/>
    <w:tmpl w:val="AB44D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6BC414B6"/>
    <w:multiLevelType w:val="multilevel"/>
    <w:tmpl w:val="138AE9B4"/>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4E170B"/>
    <w:rsid w:val="0000194B"/>
    <w:rsid w:val="00002F18"/>
    <w:rsid w:val="00003929"/>
    <w:rsid w:val="00006B98"/>
    <w:rsid w:val="000111FD"/>
    <w:rsid w:val="00014D72"/>
    <w:rsid w:val="0001582B"/>
    <w:rsid w:val="0002135C"/>
    <w:rsid w:val="0002187C"/>
    <w:rsid w:val="00022F5A"/>
    <w:rsid w:val="000246C8"/>
    <w:rsid w:val="00032EFF"/>
    <w:rsid w:val="0003449E"/>
    <w:rsid w:val="0003619F"/>
    <w:rsid w:val="00040A8B"/>
    <w:rsid w:val="00041D14"/>
    <w:rsid w:val="000432A5"/>
    <w:rsid w:val="00045040"/>
    <w:rsid w:val="00051456"/>
    <w:rsid w:val="00064624"/>
    <w:rsid w:val="000668C6"/>
    <w:rsid w:val="0007110C"/>
    <w:rsid w:val="000743BF"/>
    <w:rsid w:val="00075773"/>
    <w:rsid w:val="00077053"/>
    <w:rsid w:val="000777A3"/>
    <w:rsid w:val="00081E24"/>
    <w:rsid w:val="00082F86"/>
    <w:rsid w:val="00085113"/>
    <w:rsid w:val="00087F24"/>
    <w:rsid w:val="000966DE"/>
    <w:rsid w:val="000A3B13"/>
    <w:rsid w:val="000A56EA"/>
    <w:rsid w:val="000A726A"/>
    <w:rsid w:val="000B7A1C"/>
    <w:rsid w:val="000C02DC"/>
    <w:rsid w:val="000C0B2C"/>
    <w:rsid w:val="000C2001"/>
    <w:rsid w:val="000D05CB"/>
    <w:rsid w:val="000D0917"/>
    <w:rsid w:val="000D67D7"/>
    <w:rsid w:val="000D6918"/>
    <w:rsid w:val="000E295B"/>
    <w:rsid w:val="000E76A1"/>
    <w:rsid w:val="000F0C3A"/>
    <w:rsid w:val="000F2EE2"/>
    <w:rsid w:val="000F530E"/>
    <w:rsid w:val="000F70BC"/>
    <w:rsid w:val="00103282"/>
    <w:rsid w:val="001058C5"/>
    <w:rsid w:val="00110507"/>
    <w:rsid w:val="0013298E"/>
    <w:rsid w:val="00132E10"/>
    <w:rsid w:val="00132E83"/>
    <w:rsid w:val="00156633"/>
    <w:rsid w:val="00166B99"/>
    <w:rsid w:val="001678C7"/>
    <w:rsid w:val="001710D3"/>
    <w:rsid w:val="00174FA9"/>
    <w:rsid w:val="001760D7"/>
    <w:rsid w:val="001857EA"/>
    <w:rsid w:val="0018646C"/>
    <w:rsid w:val="00187A7C"/>
    <w:rsid w:val="0019523B"/>
    <w:rsid w:val="00196B5A"/>
    <w:rsid w:val="001A1E2C"/>
    <w:rsid w:val="001A7D09"/>
    <w:rsid w:val="001B1AEB"/>
    <w:rsid w:val="001B20A4"/>
    <w:rsid w:val="001B4296"/>
    <w:rsid w:val="001C3DB5"/>
    <w:rsid w:val="001D3DFD"/>
    <w:rsid w:val="001E2FB6"/>
    <w:rsid w:val="001F095E"/>
    <w:rsid w:val="001F53CA"/>
    <w:rsid w:val="001F550F"/>
    <w:rsid w:val="001F64A5"/>
    <w:rsid w:val="001F7F69"/>
    <w:rsid w:val="002007C7"/>
    <w:rsid w:val="0020288A"/>
    <w:rsid w:val="00202A44"/>
    <w:rsid w:val="00202DA8"/>
    <w:rsid w:val="002100D0"/>
    <w:rsid w:val="00210D27"/>
    <w:rsid w:val="002112FB"/>
    <w:rsid w:val="002121AC"/>
    <w:rsid w:val="00215573"/>
    <w:rsid w:val="00221DCC"/>
    <w:rsid w:val="00225170"/>
    <w:rsid w:val="00233CD0"/>
    <w:rsid w:val="002472F5"/>
    <w:rsid w:val="00253B60"/>
    <w:rsid w:val="0026524D"/>
    <w:rsid w:val="0026596E"/>
    <w:rsid w:val="00272C79"/>
    <w:rsid w:val="00280D97"/>
    <w:rsid w:val="00280FB4"/>
    <w:rsid w:val="002815AD"/>
    <w:rsid w:val="00282281"/>
    <w:rsid w:val="00282CB1"/>
    <w:rsid w:val="002903D5"/>
    <w:rsid w:val="00290E55"/>
    <w:rsid w:val="002949E7"/>
    <w:rsid w:val="0029546A"/>
    <w:rsid w:val="0029746C"/>
    <w:rsid w:val="002A0A95"/>
    <w:rsid w:val="002A14B5"/>
    <w:rsid w:val="002A435E"/>
    <w:rsid w:val="002A7F81"/>
    <w:rsid w:val="002B7F26"/>
    <w:rsid w:val="002C1359"/>
    <w:rsid w:val="002C17F8"/>
    <w:rsid w:val="002C2412"/>
    <w:rsid w:val="002C3475"/>
    <w:rsid w:val="002C35FE"/>
    <w:rsid w:val="002C6093"/>
    <w:rsid w:val="002C7900"/>
    <w:rsid w:val="002C7A8A"/>
    <w:rsid w:val="002D0382"/>
    <w:rsid w:val="002D2D7B"/>
    <w:rsid w:val="002D608F"/>
    <w:rsid w:val="002E0C9E"/>
    <w:rsid w:val="002E1D61"/>
    <w:rsid w:val="002E2CA9"/>
    <w:rsid w:val="002E56EA"/>
    <w:rsid w:val="002E5C80"/>
    <w:rsid w:val="002F0218"/>
    <w:rsid w:val="002F0F82"/>
    <w:rsid w:val="002F388E"/>
    <w:rsid w:val="003044ED"/>
    <w:rsid w:val="00304C8E"/>
    <w:rsid w:val="0030525D"/>
    <w:rsid w:val="00305B08"/>
    <w:rsid w:val="003117CB"/>
    <w:rsid w:val="00323707"/>
    <w:rsid w:val="00325EA7"/>
    <w:rsid w:val="00331762"/>
    <w:rsid w:val="003319E6"/>
    <w:rsid w:val="00332182"/>
    <w:rsid w:val="00332AB7"/>
    <w:rsid w:val="003335E2"/>
    <w:rsid w:val="00347110"/>
    <w:rsid w:val="00347A79"/>
    <w:rsid w:val="003506C6"/>
    <w:rsid w:val="0035195F"/>
    <w:rsid w:val="00351994"/>
    <w:rsid w:val="00360F25"/>
    <w:rsid w:val="00366440"/>
    <w:rsid w:val="00372F05"/>
    <w:rsid w:val="00373C6B"/>
    <w:rsid w:val="003775ED"/>
    <w:rsid w:val="00382546"/>
    <w:rsid w:val="00383F4E"/>
    <w:rsid w:val="00384EB9"/>
    <w:rsid w:val="0038626F"/>
    <w:rsid w:val="00393A60"/>
    <w:rsid w:val="003A1F88"/>
    <w:rsid w:val="003A3628"/>
    <w:rsid w:val="003B3CCD"/>
    <w:rsid w:val="003C2C3B"/>
    <w:rsid w:val="003C3FED"/>
    <w:rsid w:val="003D2DCC"/>
    <w:rsid w:val="003D34C5"/>
    <w:rsid w:val="003E4E36"/>
    <w:rsid w:val="003E6600"/>
    <w:rsid w:val="003F04FB"/>
    <w:rsid w:val="003F48D6"/>
    <w:rsid w:val="003F54EF"/>
    <w:rsid w:val="003F5BFC"/>
    <w:rsid w:val="003F6C4B"/>
    <w:rsid w:val="003F79FC"/>
    <w:rsid w:val="0040058A"/>
    <w:rsid w:val="004050A7"/>
    <w:rsid w:val="004055AD"/>
    <w:rsid w:val="00415BDB"/>
    <w:rsid w:val="004224D2"/>
    <w:rsid w:val="004232B6"/>
    <w:rsid w:val="00425840"/>
    <w:rsid w:val="004268FC"/>
    <w:rsid w:val="00432495"/>
    <w:rsid w:val="00434990"/>
    <w:rsid w:val="00435679"/>
    <w:rsid w:val="004369D2"/>
    <w:rsid w:val="00441172"/>
    <w:rsid w:val="0044294C"/>
    <w:rsid w:val="004442A4"/>
    <w:rsid w:val="0044479E"/>
    <w:rsid w:val="00445D1C"/>
    <w:rsid w:val="00447122"/>
    <w:rsid w:val="004503AF"/>
    <w:rsid w:val="00454FCE"/>
    <w:rsid w:val="00455D96"/>
    <w:rsid w:val="00472DEA"/>
    <w:rsid w:val="0047653E"/>
    <w:rsid w:val="0048515D"/>
    <w:rsid w:val="00485F63"/>
    <w:rsid w:val="00486AE3"/>
    <w:rsid w:val="0049319A"/>
    <w:rsid w:val="004A40D8"/>
    <w:rsid w:val="004A72A2"/>
    <w:rsid w:val="004A73D9"/>
    <w:rsid w:val="004A74DA"/>
    <w:rsid w:val="004A7B61"/>
    <w:rsid w:val="004B7B6D"/>
    <w:rsid w:val="004C0880"/>
    <w:rsid w:val="004C33B4"/>
    <w:rsid w:val="004D45CB"/>
    <w:rsid w:val="004D4991"/>
    <w:rsid w:val="004D7814"/>
    <w:rsid w:val="004E00F3"/>
    <w:rsid w:val="004E170B"/>
    <w:rsid w:val="004E669E"/>
    <w:rsid w:val="004E6F51"/>
    <w:rsid w:val="004F24A9"/>
    <w:rsid w:val="004F2BB9"/>
    <w:rsid w:val="005018A4"/>
    <w:rsid w:val="00501B0E"/>
    <w:rsid w:val="00503402"/>
    <w:rsid w:val="00504241"/>
    <w:rsid w:val="00506614"/>
    <w:rsid w:val="00507976"/>
    <w:rsid w:val="00511FF7"/>
    <w:rsid w:val="00525F5F"/>
    <w:rsid w:val="00526578"/>
    <w:rsid w:val="0053412D"/>
    <w:rsid w:val="00536AE6"/>
    <w:rsid w:val="00544C9E"/>
    <w:rsid w:val="00547900"/>
    <w:rsid w:val="00552F84"/>
    <w:rsid w:val="0055436E"/>
    <w:rsid w:val="00554E4A"/>
    <w:rsid w:val="00555174"/>
    <w:rsid w:val="00563CC7"/>
    <w:rsid w:val="00563F6F"/>
    <w:rsid w:val="00565A8A"/>
    <w:rsid w:val="005666EB"/>
    <w:rsid w:val="00572089"/>
    <w:rsid w:val="005734E0"/>
    <w:rsid w:val="005748A1"/>
    <w:rsid w:val="00577863"/>
    <w:rsid w:val="00584453"/>
    <w:rsid w:val="005844C2"/>
    <w:rsid w:val="00585563"/>
    <w:rsid w:val="00586FBE"/>
    <w:rsid w:val="00587889"/>
    <w:rsid w:val="0059136D"/>
    <w:rsid w:val="00592B93"/>
    <w:rsid w:val="00593104"/>
    <w:rsid w:val="005A1278"/>
    <w:rsid w:val="005A466F"/>
    <w:rsid w:val="005A57EF"/>
    <w:rsid w:val="005A6FE7"/>
    <w:rsid w:val="005A72F0"/>
    <w:rsid w:val="005B272B"/>
    <w:rsid w:val="005B2DE8"/>
    <w:rsid w:val="005B38C1"/>
    <w:rsid w:val="005B738B"/>
    <w:rsid w:val="005C0AB1"/>
    <w:rsid w:val="005C6B4A"/>
    <w:rsid w:val="005C7D7E"/>
    <w:rsid w:val="005D2383"/>
    <w:rsid w:val="005D4F7F"/>
    <w:rsid w:val="005D58A4"/>
    <w:rsid w:val="005E6530"/>
    <w:rsid w:val="005F0554"/>
    <w:rsid w:val="005F725A"/>
    <w:rsid w:val="00600506"/>
    <w:rsid w:val="00604E74"/>
    <w:rsid w:val="006175DC"/>
    <w:rsid w:val="00622F40"/>
    <w:rsid w:val="00624802"/>
    <w:rsid w:val="00630A5A"/>
    <w:rsid w:val="00635102"/>
    <w:rsid w:val="00647DA1"/>
    <w:rsid w:val="0065639B"/>
    <w:rsid w:val="00656F1A"/>
    <w:rsid w:val="00657287"/>
    <w:rsid w:val="00660415"/>
    <w:rsid w:val="00660DDB"/>
    <w:rsid w:val="00660E9B"/>
    <w:rsid w:val="00670B4B"/>
    <w:rsid w:val="0067388C"/>
    <w:rsid w:val="006763D7"/>
    <w:rsid w:val="0068045D"/>
    <w:rsid w:val="0068534B"/>
    <w:rsid w:val="00691689"/>
    <w:rsid w:val="00694FA1"/>
    <w:rsid w:val="006A26A7"/>
    <w:rsid w:val="006A7135"/>
    <w:rsid w:val="006B7524"/>
    <w:rsid w:val="006C1182"/>
    <w:rsid w:val="006C1252"/>
    <w:rsid w:val="006C27E4"/>
    <w:rsid w:val="006C539B"/>
    <w:rsid w:val="006C6F80"/>
    <w:rsid w:val="006D371B"/>
    <w:rsid w:val="006D50F1"/>
    <w:rsid w:val="006E10D6"/>
    <w:rsid w:val="006E2FDA"/>
    <w:rsid w:val="006E6800"/>
    <w:rsid w:val="006E7418"/>
    <w:rsid w:val="006F26B4"/>
    <w:rsid w:val="006F7678"/>
    <w:rsid w:val="00701BEA"/>
    <w:rsid w:val="007027B7"/>
    <w:rsid w:val="00712731"/>
    <w:rsid w:val="00720007"/>
    <w:rsid w:val="00727553"/>
    <w:rsid w:val="00727D0B"/>
    <w:rsid w:val="0073298A"/>
    <w:rsid w:val="00734AFC"/>
    <w:rsid w:val="0073513E"/>
    <w:rsid w:val="007435A0"/>
    <w:rsid w:val="00746C5B"/>
    <w:rsid w:val="007508F8"/>
    <w:rsid w:val="00752BBD"/>
    <w:rsid w:val="00763E77"/>
    <w:rsid w:val="00763F0F"/>
    <w:rsid w:val="00764045"/>
    <w:rsid w:val="00764088"/>
    <w:rsid w:val="007658DE"/>
    <w:rsid w:val="007675ED"/>
    <w:rsid w:val="00772F89"/>
    <w:rsid w:val="00774710"/>
    <w:rsid w:val="00787D3D"/>
    <w:rsid w:val="00794BF3"/>
    <w:rsid w:val="007A0CE2"/>
    <w:rsid w:val="007A1C9C"/>
    <w:rsid w:val="007A5749"/>
    <w:rsid w:val="007B1282"/>
    <w:rsid w:val="007B28E7"/>
    <w:rsid w:val="007B454B"/>
    <w:rsid w:val="007B7498"/>
    <w:rsid w:val="007C10DA"/>
    <w:rsid w:val="007C2000"/>
    <w:rsid w:val="007C2854"/>
    <w:rsid w:val="007D0F3D"/>
    <w:rsid w:val="007D20FD"/>
    <w:rsid w:val="007D4034"/>
    <w:rsid w:val="007D4FDC"/>
    <w:rsid w:val="007D7977"/>
    <w:rsid w:val="007E16B4"/>
    <w:rsid w:val="007E3641"/>
    <w:rsid w:val="007E4BF6"/>
    <w:rsid w:val="007F1FAE"/>
    <w:rsid w:val="007F6862"/>
    <w:rsid w:val="007F73DD"/>
    <w:rsid w:val="00806120"/>
    <w:rsid w:val="008135EE"/>
    <w:rsid w:val="00820319"/>
    <w:rsid w:val="00823065"/>
    <w:rsid w:val="00826D0C"/>
    <w:rsid w:val="0083124A"/>
    <w:rsid w:val="00832F78"/>
    <w:rsid w:val="00835D5C"/>
    <w:rsid w:val="0084174D"/>
    <w:rsid w:val="00842119"/>
    <w:rsid w:val="0084236A"/>
    <w:rsid w:val="00843B20"/>
    <w:rsid w:val="00847A51"/>
    <w:rsid w:val="00857488"/>
    <w:rsid w:val="00860F4E"/>
    <w:rsid w:val="00872AC9"/>
    <w:rsid w:val="00873C83"/>
    <w:rsid w:val="00876441"/>
    <w:rsid w:val="00882A50"/>
    <w:rsid w:val="008917B9"/>
    <w:rsid w:val="00892EB4"/>
    <w:rsid w:val="00895548"/>
    <w:rsid w:val="0089610B"/>
    <w:rsid w:val="008967F7"/>
    <w:rsid w:val="008A2170"/>
    <w:rsid w:val="008A2CF7"/>
    <w:rsid w:val="008A6A91"/>
    <w:rsid w:val="008B1B32"/>
    <w:rsid w:val="008B39AA"/>
    <w:rsid w:val="008B51A3"/>
    <w:rsid w:val="008B5256"/>
    <w:rsid w:val="008B5DE6"/>
    <w:rsid w:val="008C2701"/>
    <w:rsid w:val="008C4ABE"/>
    <w:rsid w:val="008C5C2F"/>
    <w:rsid w:val="008E3D11"/>
    <w:rsid w:val="008E3DBC"/>
    <w:rsid w:val="008F2381"/>
    <w:rsid w:val="008F5C83"/>
    <w:rsid w:val="008F5EDD"/>
    <w:rsid w:val="008F6B2D"/>
    <w:rsid w:val="0090090F"/>
    <w:rsid w:val="009062A9"/>
    <w:rsid w:val="009159A2"/>
    <w:rsid w:val="009203D2"/>
    <w:rsid w:val="00923182"/>
    <w:rsid w:val="009309A7"/>
    <w:rsid w:val="00931063"/>
    <w:rsid w:val="00937BD9"/>
    <w:rsid w:val="0094151C"/>
    <w:rsid w:val="00946A22"/>
    <w:rsid w:val="00951030"/>
    <w:rsid w:val="009511F3"/>
    <w:rsid w:val="009553D6"/>
    <w:rsid w:val="00963256"/>
    <w:rsid w:val="00972519"/>
    <w:rsid w:val="00976316"/>
    <w:rsid w:val="009826A2"/>
    <w:rsid w:val="00985D14"/>
    <w:rsid w:val="009923B9"/>
    <w:rsid w:val="00992B27"/>
    <w:rsid w:val="00994454"/>
    <w:rsid w:val="009A6B37"/>
    <w:rsid w:val="009B1B85"/>
    <w:rsid w:val="009C0EF8"/>
    <w:rsid w:val="009C2021"/>
    <w:rsid w:val="009C2453"/>
    <w:rsid w:val="009D35EB"/>
    <w:rsid w:val="009D6C1E"/>
    <w:rsid w:val="009E00CA"/>
    <w:rsid w:val="009E1271"/>
    <w:rsid w:val="009E65E8"/>
    <w:rsid w:val="009E7BFD"/>
    <w:rsid w:val="009F1E66"/>
    <w:rsid w:val="009F29BF"/>
    <w:rsid w:val="009F68B2"/>
    <w:rsid w:val="009F72B8"/>
    <w:rsid w:val="00A002CE"/>
    <w:rsid w:val="00A076FA"/>
    <w:rsid w:val="00A1754B"/>
    <w:rsid w:val="00A175B8"/>
    <w:rsid w:val="00A20FE6"/>
    <w:rsid w:val="00A216D6"/>
    <w:rsid w:val="00A239D3"/>
    <w:rsid w:val="00A25649"/>
    <w:rsid w:val="00A32B0F"/>
    <w:rsid w:val="00A37317"/>
    <w:rsid w:val="00A440A2"/>
    <w:rsid w:val="00A567C7"/>
    <w:rsid w:val="00A66E6E"/>
    <w:rsid w:val="00A66EDC"/>
    <w:rsid w:val="00A83E99"/>
    <w:rsid w:val="00A9123B"/>
    <w:rsid w:val="00A931A2"/>
    <w:rsid w:val="00AA1F79"/>
    <w:rsid w:val="00AA2790"/>
    <w:rsid w:val="00AA371B"/>
    <w:rsid w:val="00AD362D"/>
    <w:rsid w:val="00AD4CC9"/>
    <w:rsid w:val="00AD54E5"/>
    <w:rsid w:val="00AD6FE3"/>
    <w:rsid w:val="00AD7D21"/>
    <w:rsid w:val="00AE1D1E"/>
    <w:rsid w:val="00AE2109"/>
    <w:rsid w:val="00AE3EAE"/>
    <w:rsid w:val="00AF490D"/>
    <w:rsid w:val="00AF56FF"/>
    <w:rsid w:val="00AF6CAA"/>
    <w:rsid w:val="00B032FC"/>
    <w:rsid w:val="00B03D31"/>
    <w:rsid w:val="00B05EA6"/>
    <w:rsid w:val="00B06EF8"/>
    <w:rsid w:val="00B10243"/>
    <w:rsid w:val="00B10D6B"/>
    <w:rsid w:val="00B21204"/>
    <w:rsid w:val="00B241B9"/>
    <w:rsid w:val="00B31514"/>
    <w:rsid w:val="00B3590B"/>
    <w:rsid w:val="00B4212E"/>
    <w:rsid w:val="00B43F9F"/>
    <w:rsid w:val="00B509B5"/>
    <w:rsid w:val="00B52244"/>
    <w:rsid w:val="00B52F0C"/>
    <w:rsid w:val="00B536BA"/>
    <w:rsid w:val="00B5452E"/>
    <w:rsid w:val="00B55C15"/>
    <w:rsid w:val="00B5686B"/>
    <w:rsid w:val="00B57593"/>
    <w:rsid w:val="00B61F5B"/>
    <w:rsid w:val="00B62EAD"/>
    <w:rsid w:val="00B73789"/>
    <w:rsid w:val="00B73FAF"/>
    <w:rsid w:val="00B76DB5"/>
    <w:rsid w:val="00B83CE0"/>
    <w:rsid w:val="00B86F7E"/>
    <w:rsid w:val="00BA0749"/>
    <w:rsid w:val="00BA0A20"/>
    <w:rsid w:val="00BA1C71"/>
    <w:rsid w:val="00BA3744"/>
    <w:rsid w:val="00BB106B"/>
    <w:rsid w:val="00BB150E"/>
    <w:rsid w:val="00BB19C6"/>
    <w:rsid w:val="00BB75B5"/>
    <w:rsid w:val="00BC2B54"/>
    <w:rsid w:val="00BC4243"/>
    <w:rsid w:val="00BD1A39"/>
    <w:rsid w:val="00BD67E7"/>
    <w:rsid w:val="00BD6AB4"/>
    <w:rsid w:val="00BE394A"/>
    <w:rsid w:val="00BF1D8C"/>
    <w:rsid w:val="00C0089D"/>
    <w:rsid w:val="00C0251E"/>
    <w:rsid w:val="00C04AD9"/>
    <w:rsid w:val="00C07018"/>
    <w:rsid w:val="00C121CB"/>
    <w:rsid w:val="00C13353"/>
    <w:rsid w:val="00C144A8"/>
    <w:rsid w:val="00C233AF"/>
    <w:rsid w:val="00C248AF"/>
    <w:rsid w:val="00C26474"/>
    <w:rsid w:val="00C31619"/>
    <w:rsid w:val="00C35AC4"/>
    <w:rsid w:val="00C369F7"/>
    <w:rsid w:val="00C405E4"/>
    <w:rsid w:val="00C40966"/>
    <w:rsid w:val="00C43BF5"/>
    <w:rsid w:val="00C4584E"/>
    <w:rsid w:val="00C52AC7"/>
    <w:rsid w:val="00C53852"/>
    <w:rsid w:val="00C55138"/>
    <w:rsid w:val="00C8199B"/>
    <w:rsid w:val="00C90FD3"/>
    <w:rsid w:val="00C93667"/>
    <w:rsid w:val="00C94BBB"/>
    <w:rsid w:val="00C94EF9"/>
    <w:rsid w:val="00C94FF1"/>
    <w:rsid w:val="00C9612C"/>
    <w:rsid w:val="00C97759"/>
    <w:rsid w:val="00CA1027"/>
    <w:rsid w:val="00CA162E"/>
    <w:rsid w:val="00CA2608"/>
    <w:rsid w:val="00CA5A7F"/>
    <w:rsid w:val="00CA7BAA"/>
    <w:rsid w:val="00CB58FD"/>
    <w:rsid w:val="00CC0BC6"/>
    <w:rsid w:val="00CC28DA"/>
    <w:rsid w:val="00CC5A5B"/>
    <w:rsid w:val="00CC7355"/>
    <w:rsid w:val="00CD5744"/>
    <w:rsid w:val="00CD7A23"/>
    <w:rsid w:val="00CE0D01"/>
    <w:rsid w:val="00CE181D"/>
    <w:rsid w:val="00CE4D51"/>
    <w:rsid w:val="00CE75E3"/>
    <w:rsid w:val="00CF279E"/>
    <w:rsid w:val="00CF7F24"/>
    <w:rsid w:val="00D01007"/>
    <w:rsid w:val="00D05725"/>
    <w:rsid w:val="00D0726A"/>
    <w:rsid w:val="00D127A1"/>
    <w:rsid w:val="00D16ED2"/>
    <w:rsid w:val="00D2106F"/>
    <w:rsid w:val="00D23DC1"/>
    <w:rsid w:val="00D24CCA"/>
    <w:rsid w:val="00D25327"/>
    <w:rsid w:val="00D269C4"/>
    <w:rsid w:val="00D2715D"/>
    <w:rsid w:val="00D27903"/>
    <w:rsid w:val="00D27CBF"/>
    <w:rsid w:val="00D326A8"/>
    <w:rsid w:val="00D3361B"/>
    <w:rsid w:val="00D3434E"/>
    <w:rsid w:val="00D36FD0"/>
    <w:rsid w:val="00D4136F"/>
    <w:rsid w:val="00D42AD7"/>
    <w:rsid w:val="00D42C9A"/>
    <w:rsid w:val="00D42F0D"/>
    <w:rsid w:val="00D476B6"/>
    <w:rsid w:val="00D54BAE"/>
    <w:rsid w:val="00D550D3"/>
    <w:rsid w:val="00D56C3E"/>
    <w:rsid w:val="00D60DAF"/>
    <w:rsid w:val="00D6320C"/>
    <w:rsid w:val="00D65AE3"/>
    <w:rsid w:val="00D671A2"/>
    <w:rsid w:val="00D724D4"/>
    <w:rsid w:val="00D72624"/>
    <w:rsid w:val="00D74C1A"/>
    <w:rsid w:val="00D76374"/>
    <w:rsid w:val="00D77A67"/>
    <w:rsid w:val="00D8204D"/>
    <w:rsid w:val="00D830A4"/>
    <w:rsid w:val="00D8536A"/>
    <w:rsid w:val="00D90D12"/>
    <w:rsid w:val="00D956E6"/>
    <w:rsid w:val="00DA07BC"/>
    <w:rsid w:val="00DA59F8"/>
    <w:rsid w:val="00DB3080"/>
    <w:rsid w:val="00DB40A4"/>
    <w:rsid w:val="00DB42E4"/>
    <w:rsid w:val="00DC093A"/>
    <w:rsid w:val="00DC5557"/>
    <w:rsid w:val="00DC5B0B"/>
    <w:rsid w:val="00DD0DD0"/>
    <w:rsid w:val="00DD41E6"/>
    <w:rsid w:val="00DD4DED"/>
    <w:rsid w:val="00DD6195"/>
    <w:rsid w:val="00DD78E7"/>
    <w:rsid w:val="00DE0466"/>
    <w:rsid w:val="00DE5A8E"/>
    <w:rsid w:val="00DF01EB"/>
    <w:rsid w:val="00DF4BA4"/>
    <w:rsid w:val="00E0082D"/>
    <w:rsid w:val="00E0118C"/>
    <w:rsid w:val="00E04A9C"/>
    <w:rsid w:val="00E13D2B"/>
    <w:rsid w:val="00E25571"/>
    <w:rsid w:val="00E34FDC"/>
    <w:rsid w:val="00E35B19"/>
    <w:rsid w:val="00E364F1"/>
    <w:rsid w:val="00E36A09"/>
    <w:rsid w:val="00E41030"/>
    <w:rsid w:val="00E4281F"/>
    <w:rsid w:val="00E47835"/>
    <w:rsid w:val="00E56034"/>
    <w:rsid w:val="00E612CC"/>
    <w:rsid w:val="00E64670"/>
    <w:rsid w:val="00E66EF1"/>
    <w:rsid w:val="00E672E4"/>
    <w:rsid w:val="00E70F12"/>
    <w:rsid w:val="00E72740"/>
    <w:rsid w:val="00E76ADD"/>
    <w:rsid w:val="00E824B9"/>
    <w:rsid w:val="00E84445"/>
    <w:rsid w:val="00E862B8"/>
    <w:rsid w:val="00E911CF"/>
    <w:rsid w:val="00E96CEE"/>
    <w:rsid w:val="00E97615"/>
    <w:rsid w:val="00EA31AE"/>
    <w:rsid w:val="00EA5A43"/>
    <w:rsid w:val="00EC7EFC"/>
    <w:rsid w:val="00ED6B5C"/>
    <w:rsid w:val="00EE059D"/>
    <w:rsid w:val="00EE3AD6"/>
    <w:rsid w:val="00EE7F83"/>
    <w:rsid w:val="00EF6861"/>
    <w:rsid w:val="00F07DE7"/>
    <w:rsid w:val="00F11431"/>
    <w:rsid w:val="00F12312"/>
    <w:rsid w:val="00F128C6"/>
    <w:rsid w:val="00F133EB"/>
    <w:rsid w:val="00F15144"/>
    <w:rsid w:val="00F31210"/>
    <w:rsid w:val="00F32A8D"/>
    <w:rsid w:val="00F37F8B"/>
    <w:rsid w:val="00F4107A"/>
    <w:rsid w:val="00F41F2C"/>
    <w:rsid w:val="00F44ADB"/>
    <w:rsid w:val="00F47E38"/>
    <w:rsid w:val="00F57527"/>
    <w:rsid w:val="00F631A7"/>
    <w:rsid w:val="00F633AB"/>
    <w:rsid w:val="00F63F1E"/>
    <w:rsid w:val="00F641A8"/>
    <w:rsid w:val="00F665A0"/>
    <w:rsid w:val="00F67178"/>
    <w:rsid w:val="00F74908"/>
    <w:rsid w:val="00F7493E"/>
    <w:rsid w:val="00F75DF0"/>
    <w:rsid w:val="00F762BE"/>
    <w:rsid w:val="00F77F19"/>
    <w:rsid w:val="00F853FB"/>
    <w:rsid w:val="00F87E13"/>
    <w:rsid w:val="00F87EBD"/>
    <w:rsid w:val="00F92A07"/>
    <w:rsid w:val="00F96938"/>
    <w:rsid w:val="00FA0A00"/>
    <w:rsid w:val="00FA145B"/>
    <w:rsid w:val="00FA678D"/>
    <w:rsid w:val="00FB047B"/>
    <w:rsid w:val="00FC3C5D"/>
    <w:rsid w:val="00FD41AC"/>
    <w:rsid w:val="00FD5C18"/>
    <w:rsid w:val="00FE1C69"/>
    <w:rsid w:val="00FE34C7"/>
    <w:rsid w:val="00FF4F89"/>
    <w:rsid w:val="00FF5F01"/>
    <w:rsid w:val="00FF7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footer" w:locked="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64A5"/>
    <w:rPr>
      <w:sz w:val="24"/>
      <w:szCs w:val="24"/>
    </w:rPr>
  </w:style>
  <w:style w:type="paragraph" w:styleId="1">
    <w:name w:val="heading 1"/>
    <w:basedOn w:val="a"/>
    <w:next w:val="a"/>
    <w:qFormat/>
    <w:rsid w:val="00D05725"/>
    <w:pPr>
      <w:keepNext/>
      <w:spacing w:before="240" w:after="60"/>
      <w:outlineLvl w:val="0"/>
    </w:pPr>
    <w:rPr>
      <w:rFonts w:ascii="Arial" w:hAnsi="Arial" w:cs="Arial"/>
      <w:b/>
      <w:bCs/>
      <w:kern w:val="32"/>
      <w:sz w:val="32"/>
      <w:szCs w:val="32"/>
    </w:rPr>
  </w:style>
  <w:style w:type="paragraph" w:styleId="2">
    <w:name w:val="heading 2"/>
    <w:basedOn w:val="a"/>
    <w:next w:val="a"/>
    <w:qFormat/>
    <w:rsid w:val="00D05725"/>
    <w:pPr>
      <w:keepNext/>
      <w:spacing w:before="240" w:after="60"/>
      <w:outlineLvl w:val="1"/>
    </w:pPr>
    <w:rPr>
      <w:rFonts w:ascii="Arial" w:hAnsi="Arial" w:cs="Arial"/>
      <w:b/>
      <w:bCs/>
      <w:i/>
      <w:iCs/>
      <w:sz w:val="28"/>
      <w:szCs w:val="28"/>
    </w:rPr>
  </w:style>
  <w:style w:type="paragraph" w:styleId="3">
    <w:name w:val="heading 3"/>
    <w:basedOn w:val="a"/>
    <w:next w:val="a"/>
    <w:qFormat/>
    <w:rsid w:val="00D05725"/>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rsid w:val="00DD4DED"/>
    <w:pPr>
      <w:tabs>
        <w:tab w:val="center" w:pos="4677"/>
        <w:tab w:val="right" w:pos="9355"/>
      </w:tabs>
    </w:pPr>
    <w:rPr>
      <w:szCs w:val="20"/>
      <w:lang/>
    </w:rPr>
  </w:style>
  <w:style w:type="character" w:styleId="a5">
    <w:name w:val="page number"/>
    <w:rsid w:val="00DD4DED"/>
    <w:rPr>
      <w:rFonts w:cs="Times New Roman"/>
    </w:rPr>
  </w:style>
  <w:style w:type="paragraph" w:styleId="a6">
    <w:name w:val="header"/>
    <w:basedOn w:val="a"/>
    <w:link w:val="a7"/>
    <w:uiPriority w:val="99"/>
    <w:rsid w:val="00660415"/>
    <w:pPr>
      <w:tabs>
        <w:tab w:val="center" w:pos="4677"/>
        <w:tab w:val="right" w:pos="9355"/>
      </w:tabs>
    </w:pPr>
    <w:rPr>
      <w:szCs w:val="20"/>
      <w:lang/>
    </w:rPr>
  </w:style>
  <w:style w:type="character" w:customStyle="1" w:styleId="a7">
    <w:name w:val="Верхний колонтитул Знак"/>
    <w:link w:val="a6"/>
    <w:uiPriority w:val="99"/>
    <w:locked/>
    <w:rsid w:val="00660415"/>
    <w:rPr>
      <w:sz w:val="24"/>
    </w:rPr>
  </w:style>
  <w:style w:type="paragraph" w:styleId="a8">
    <w:name w:val="Balloon Text"/>
    <w:basedOn w:val="a"/>
    <w:link w:val="a9"/>
    <w:rsid w:val="00660415"/>
    <w:rPr>
      <w:rFonts w:ascii="Tahoma" w:hAnsi="Tahoma"/>
      <w:sz w:val="16"/>
      <w:szCs w:val="20"/>
      <w:lang/>
    </w:rPr>
  </w:style>
  <w:style w:type="character" w:customStyle="1" w:styleId="a9">
    <w:name w:val="Текст выноски Знак"/>
    <w:link w:val="a8"/>
    <w:locked/>
    <w:rsid w:val="00660415"/>
    <w:rPr>
      <w:rFonts w:ascii="Tahoma" w:hAnsi="Tahoma"/>
      <w:sz w:val="16"/>
    </w:rPr>
  </w:style>
  <w:style w:type="character" w:styleId="aa">
    <w:name w:val="annotation reference"/>
    <w:rsid w:val="0002135C"/>
    <w:rPr>
      <w:sz w:val="16"/>
    </w:rPr>
  </w:style>
  <w:style w:type="paragraph" w:styleId="ab">
    <w:name w:val="annotation text"/>
    <w:basedOn w:val="a"/>
    <w:link w:val="ac"/>
    <w:rsid w:val="0002135C"/>
    <w:rPr>
      <w:sz w:val="20"/>
      <w:szCs w:val="20"/>
      <w:lang/>
    </w:rPr>
  </w:style>
  <w:style w:type="character" w:customStyle="1" w:styleId="ac">
    <w:name w:val="Текст примечания Знак"/>
    <w:link w:val="ab"/>
    <w:locked/>
    <w:rsid w:val="0002135C"/>
    <w:rPr>
      <w:rFonts w:cs="Times New Roman"/>
    </w:rPr>
  </w:style>
  <w:style w:type="paragraph" w:styleId="ad">
    <w:name w:val="annotation subject"/>
    <w:basedOn w:val="ab"/>
    <w:next w:val="ab"/>
    <w:link w:val="ae"/>
    <w:rsid w:val="0002135C"/>
    <w:rPr>
      <w:b/>
    </w:rPr>
  </w:style>
  <w:style w:type="character" w:customStyle="1" w:styleId="ae">
    <w:name w:val="Тема примечания Знак"/>
    <w:link w:val="ad"/>
    <w:locked/>
    <w:rsid w:val="0002135C"/>
    <w:rPr>
      <w:b/>
    </w:rPr>
  </w:style>
  <w:style w:type="paragraph" w:styleId="af">
    <w:name w:val="Title"/>
    <w:basedOn w:val="a"/>
    <w:next w:val="a"/>
    <w:link w:val="af0"/>
    <w:qFormat/>
    <w:rsid w:val="004D4991"/>
    <w:pPr>
      <w:spacing w:before="240" w:after="60"/>
      <w:jc w:val="center"/>
      <w:outlineLvl w:val="0"/>
    </w:pPr>
    <w:rPr>
      <w:rFonts w:ascii="Cambria" w:hAnsi="Cambria"/>
      <w:b/>
      <w:kern w:val="28"/>
      <w:sz w:val="32"/>
      <w:szCs w:val="20"/>
      <w:lang/>
    </w:rPr>
  </w:style>
  <w:style w:type="character" w:customStyle="1" w:styleId="af0">
    <w:name w:val="Название Знак"/>
    <w:link w:val="af"/>
    <w:locked/>
    <w:rsid w:val="004D4991"/>
    <w:rPr>
      <w:rFonts w:ascii="Cambria" w:hAnsi="Cambria"/>
      <w:b/>
      <w:kern w:val="28"/>
      <w:sz w:val="32"/>
    </w:rPr>
  </w:style>
  <w:style w:type="character" w:customStyle="1" w:styleId="a4">
    <w:name w:val="Нижний колонтитул Знак"/>
    <w:link w:val="a3"/>
    <w:locked/>
    <w:rsid w:val="004D4991"/>
    <w:rPr>
      <w:sz w:val="24"/>
    </w:rPr>
  </w:style>
  <w:style w:type="paragraph" w:styleId="af1">
    <w:name w:val="Body Text"/>
    <w:basedOn w:val="a"/>
    <w:link w:val="af2"/>
    <w:rsid w:val="007F73DD"/>
    <w:rPr>
      <w:szCs w:val="20"/>
      <w:lang/>
    </w:rPr>
  </w:style>
  <w:style w:type="character" w:customStyle="1" w:styleId="af2">
    <w:name w:val="Основной текст Знак"/>
    <w:link w:val="af1"/>
    <w:rsid w:val="007F73DD"/>
    <w:rPr>
      <w:sz w:val="24"/>
    </w:rPr>
  </w:style>
  <w:style w:type="paragraph" w:styleId="af3">
    <w:name w:val="Body Text Indent"/>
    <w:basedOn w:val="a"/>
    <w:link w:val="af4"/>
    <w:rsid w:val="007F73DD"/>
    <w:pPr>
      <w:spacing w:after="120"/>
      <w:ind w:left="283"/>
    </w:pPr>
    <w:rPr>
      <w:sz w:val="20"/>
      <w:szCs w:val="20"/>
    </w:rPr>
  </w:style>
  <w:style w:type="character" w:customStyle="1" w:styleId="af4">
    <w:name w:val="Основной текст с отступом Знак"/>
    <w:basedOn w:val="a0"/>
    <w:link w:val="af3"/>
    <w:rsid w:val="007F73DD"/>
  </w:style>
  <w:style w:type="paragraph" w:styleId="30">
    <w:name w:val="Body Text Indent 3"/>
    <w:basedOn w:val="a"/>
    <w:link w:val="31"/>
    <w:rsid w:val="007F73DD"/>
    <w:pPr>
      <w:spacing w:after="120"/>
      <w:ind w:left="283"/>
    </w:pPr>
    <w:rPr>
      <w:sz w:val="16"/>
      <w:szCs w:val="16"/>
      <w:lang/>
    </w:rPr>
  </w:style>
  <w:style w:type="character" w:customStyle="1" w:styleId="31">
    <w:name w:val="Основной текст с отступом 3 Знак"/>
    <w:link w:val="30"/>
    <w:rsid w:val="007F73DD"/>
    <w:rPr>
      <w:sz w:val="16"/>
      <w:szCs w:val="16"/>
      <w:lang/>
    </w:rPr>
  </w:style>
  <w:style w:type="character" w:customStyle="1" w:styleId="10">
    <w:name w:val="Основной шрифт абзаца1"/>
    <w:rsid w:val="007F73DD"/>
  </w:style>
  <w:style w:type="character" w:customStyle="1" w:styleId="FontStyle27">
    <w:name w:val="Font Style27"/>
    <w:rsid w:val="007F73DD"/>
    <w:rPr>
      <w:rFonts w:ascii="Times New Roman" w:hAnsi="Times New Roman" w:cs="Times New Roman" w:hint="default"/>
      <w:sz w:val="18"/>
      <w:szCs w:val="18"/>
    </w:rPr>
  </w:style>
  <w:style w:type="paragraph" w:customStyle="1" w:styleId="Standard">
    <w:name w:val="Standard"/>
    <w:rsid w:val="007F73DD"/>
    <w:pPr>
      <w:widowControl w:val="0"/>
      <w:suppressAutoHyphens/>
      <w:autoSpaceDN w:val="0"/>
      <w:textAlignment w:val="baseline"/>
    </w:pPr>
    <w:rPr>
      <w:rFonts w:eastAsia="Lucida Sans Unicode" w:cs="Tahoma"/>
      <w:color w:val="000000"/>
      <w:kern w:val="3"/>
      <w:sz w:val="24"/>
      <w:szCs w:val="24"/>
      <w:lang w:val="en-US" w:eastAsia="en-US" w:bidi="en-US"/>
    </w:rPr>
  </w:style>
  <w:style w:type="character" w:customStyle="1" w:styleId="FontStyle17">
    <w:name w:val="Font Style17"/>
    <w:uiPriority w:val="99"/>
    <w:rsid w:val="007F73DD"/>
    <w:rPr>
      <w:rFonts w:ascii="Times New Roman" w:hAnsi="Times New Roman" w:cs="Times New Roman"/>
      <w:sz w:val="26"/>
      <w:szCs w:val="26"/>
    </w:rPr>
  </w:style>
  <w:style w:type="paragraph" w:customStyle="1" w:styleId="Style7">
    <w:name w:val="Style7"/>
    <w:basedOn w:val="a"/>
    <w:uiPriority w:val="99"/>
    <w:rsid w:val="007F73DD"/>
    <w:pPr>
      <w:widowControl w:val="0"/>
      <w:autoSpaceDE w:val="0"/>
      <w:autoSpaceDN w:val="0"/>
      <w:adjustRightInd w:val="0"/>
      <w:spacing w:line="302" w:lineRule="exact"/>
      <w:jc w:val="both"/>
    </w:pPr>
  </w:style>
  <w:style w:type="table" w:styleId="af5">
    <w:name w:val="Table Grid"/>
    <w:basedOn w:val="a1"/>
    <w:rsid w:val="000158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01582B"/>
    <w:pPr>
      <w:widowControl w:val="0"/>
      <w:autoSpaceDE w:val="0"/>
      <w:autoSpaceDN w:val="0"/>
      <w:adjustRightInd w:val="0"/>
      <w:ind w:firstLine="720"/>
    </w:pPr>
    <w:rPr>
      <w:rFonts w:ascii="Arial" w:hAnsi="Arial" w:cs="Arial"/>
    </w:rPr>
  </w:style>
  <w:style w:type="character" w:customStyle="1" w:styleId="af6">
    <w:name w:val="Цветовое выделение"/>
    <w:uiPriority w:val="99"/>
    <w:rsid w:val="00F75DF0"/>
    <w:rPr>
      <w:b/>
      <w:bCs/>
      <w:color w:val="26282F"/>
    </w:rPr>
  </w:style>
  <w:style w:type="character" w:customStyle="1" w:styleId="af7">
    <w:name w:val="Гипертекстовая ссылка"/>
    <w:uiPriority w:val="99"/>
    <w:rsid w:val="00E47835"/>
    <w:rPr>
      <w:b/>
      <w:bCs/>
      <w:color w:val="106BBE"/>
    </w:rPr>
  </w:style>
  <w:style w:type="paragraph" w:styleId="af8">
    <w:name w:val="List Paragraph"/>
    <w:basedOn w:val="a"/>
    <w:link w:val="af9"/>
    <w:uiPriority w:val="34"/>
    <w:qFormat/>
    <w:rsid w:val="004C0880"/>
    <w:pPr>
      <w:spacing w:after="200" w:line="276" w:lineRule="auto"/>
      <w:ind w:left="720"/>
      <w:contextualSpacing/>
    </w:pPr>
    <w:rPr>
      <w:rFonts w:ascii="Calibri" w:hAnsi="Calibri"/>
      <w:sz w:val="22"/>
      <w:szCs w:val="22"/>
      <w:lang/>
    </w:rPr>
  </w:style>
  <w:style w:type="character" w:customStyle="1" w:styleId="af9">
    <w:name w:val="Абзац списка Знак"/>
    <w:link w:val="af8"/>
    <w:uiPriority w:val="34"/>
    <w:locked/>
    <w:rsid w:val="004C0880"/>
    <w:rPr>
      <w:rFonts w:ascii="Calibri" w:eastAsia="Times New Roman" w:hAnsi="Calibri"/>
      <w:sz w:val="22"/>
      <w:szCs w:val="22"/>
    </w:rPr>
  </w:style>
  <w:style w:type="paragraph" w:customStyle="1" w:styleId="afa">
    <w:name w:val="Таблицы (моноширинный)"/>
    <w:basedOn w:val="a"/>
    <w:next w:val="a"/>
    <w:uiPriority w:val="99"/>
    <w:rsid w:val="008E3D11"/>
    <w:pPr>
      <w:autoSpaceDE w:val="0"/>
      <w:autoSpaceDN w:val="0"/>
      <w:adjustRightInd w:val="0"/>
    </w:pPr>
    <w:rPr>
      <w:rFonts w:ascii="Courier New" w:hAnsi="Courier New" w:cs="Courier New"/>
    </w:rPr>
  </w:style>
  <w:style w:type="paragraph" w:customStyle="1" w:styleId="u">
    <w:name w:val="u"/>
    <w:basedOn w:val="a"/>
    <w:rsid w:val="000F2EE2"/>
    <w:pPr>
      <w:suppressAutoHyphens/>
      <w:ind w:firstLine="390"/>
      <w:jc w:val="both"/>
    </w:pPr>
    <w:rPr>
      <w:color w:val="000000"/>
      <w:kern w:val="1"/>
      <w:lang w:eastAsia="ar-SA"/>
    </w:rPr>
  </w:style>
  <w:style w:type="paragraph" w:customStyle="1" w:styleId="11">
    <w:name w:val="Без интервала1"/>
    <w:rsid w:val="000F2EE2"/>
    <w:rPr>
      <w:rFonts w:ascii="Calibri" w:hAnsi="Calibri"/>
      <w:sz w:val="22"/>
      <w:szCs w:val="22"/>
    </w:rPr>
  </w:style>
  <w:style w:type="paragraph" w:customStyle="1" w:styleId="4">
    <w:name w:val="Обычный4"/>
    <w:rsid w:val="000F2EE2"/>
    <w:pPr>
      <w:widowControl w:val="0"/>
      <w:spacing w:line="300" w:lineRule="auto"/>
      <w:ind w:firstLine="720"/>
      <w:jc w:val="both"/>
    </w:pPr>
    <w:rPr>
      <w:snapToGrid w:val="0"/>
      <w:sz w:val="24"/>
    </w:rPr>
  </w:style>
  <w:style w:type="paragraph" w:styleId="afb">
    <w:name w:val="No Spacing"/>
    <w:link w:val="afc"/>
    <w:uiPriority w:val="1"/>
    <w:qFormat/>
    <w:rsid w:val="000F2EE2"/>
    <w:rPr>
      <w:rFonts w:ascii="Calibri" w:hAnsi="Calibri"/>
      <w:sz w:val="22"/>
      <w:szCs w:val="22"/>
    </w:rPr>
  </w:style>
  <w:style w:type="character" w:customStyle="1" w:styleId="afc">
    <w:name w:val="Без интервала Знак"/>
    <w:link w:val="afb"/>
    <w:uiPriority w:val="1"/>
    <w:rsid w:val="000F2EE2"/>
    <w:rPr>
      <w:rFonts w:ascii="Calibri" w:hAnsi="Calibri"/>
      <w:sz w:val="22"/>
      <w:szCs w:val="22"/>
      <w:lang w:bidi="ar-SA"/>
    </w:rPr>
  </w:style>
  <w:style w:type="paragraph" w:customStyle="1" w:styleId="12">
    <w:name w:val="Обычный1"/>
    <w:link w:val="CharChar"/>
    <w:uiPriority w:val="99"/>
    <w:rsid w:val="00166B99"/>
    <w:pPr>
      <w:widowControl w:val="0"/>
      <w:spacing w:line="300" w:lineRule="auto"/>
      <w:ind w:firstLine="720"/>
      <w:jc w:val="both"/>
    </w:pPr>
    <w:rPr>
      <w:sz w:val="24"/>
    </w:rPr>
  </w:style>
  <w:style w:type="character" w:customStyle="1" w:styleId="CharChar">
    <w:name w:val="Обычный Char Char"/>
    <w:link w:val="12"/>
    <w:uiPriority w:val="99"/>
    <w:locked/>
    <w:rsid w:val="00166B99"/>
    <w:rPr>
      <w:sz w:val="24"/>
      <w:lang w:bidi="ar-SA"/>
    </w:rPr>
  </w:style>
  <w:style w:type="character" w:customStyle="1" w:styleId="link">
    <w:name w:val="link"/>
    <w:basedOn w:val="a0"/>
    <w:rsid w:val="00166B99"/>
  </w:style>
  <w:style w:type="paragraph" w:styleId="20">
    <w:name w:val="Body Text 2"/>
    <w:basedOn w:val="a"/>
    <w:link w:val="21"/>
    <w:rsid w:val="00425840"/>
    <w:pPr>
      <w:spacing w:after="120" w:line="480" w:lineRule="auto"/>
    </w:pPr>
    <w:rPr>
      <w:lang/>
    </w:rPr>
  </w:style>
  <w:style w:type="character" w:customStyle="1" w:styleId="21">
    <w:name w:val="Основной текст 2 Знак"/>
    <w:link w:val="20"/>
    <w:rsid w:val="00425840"/>
    <w:rPr>
      <w:sz w:val="24"/>
      <w:szCs w:val="24"/>
    </w:rPr>
  </w:style>
  <w:style w:type="character" w:styleId="afd">
    <w:name w:val="Emphasis"/>
    <w:uiPriority w:val="20"/>
    <w:qFormat/>
    <w:locked/>
    <w:rsid w:val="00425840"/>
    <w:rPr>
      <w:i/>
      <w:iCs/>
    </w:rPr>
  </w:style>
  <w:style w:type="paragraph" w:customStyle="1" w:styleId="5">
    <w:name w:val="Обычный5"/>
    <w:rsid w:val="000D6918"/>
    <w:pPr>
      <w:widowControl w:val="0"/>
      <w:spacing w:line="300" w:lineRule="auto"/>
      <w:ind w:firstLine="720"/>
      <w:jc w:val="both"/>
    </w:pPr>
    <w:rPr>
      <w:sz w:val="24"/>
    </w:rPr>
  </w:style>
  <w:style w:type="character" w:styleId="afe">
    <w:name w:val="Hyperlink"/>
    <w:basedOn w:val="a0"/>
    <w:uiPriority w:val="99"/>
    <w:unhideWhenUsed/>
    <w:rsid w:val="00366440"/>
    <w:rPr>
      <w:color w:val="0000FF"/>
      <w:u w:val="single"/>
    </w:rPr>
  </w:style>
  <w:style w:type="paragraph" w:customStyle="1" w:styleId="s1">
    <w:name w:val="s_1"/>
    <w:basedOn w:val="a"/>
    <w:rsid w:val="00280D9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07705779">
      <w:bodyDiv w:val="1"/>
      <w:marLeft w:val="0"/>
      <w:marRight w:val="0"/>
      <w:marTop w:val="0"/>
      <w:marBottom w:val="0"/>
      <w:divBdr>
        <w:top w:val="none" w:sz="0" w:space="0" w:color="auto"/>
        <w:left w:val="none" w:sz="0" w:space="0" w:color="auto"/>
        <w:bottom w:val="none" w:sz="0" w:space="0" w:color="auto"/>
        <w:right w:val="none" w:sz="0" w:space="0" w:color="auto"/>
      </w:divBdr>
      <w:divsChild>
        <w:div w:id="50660377">
          <w:marLeft w:val="0"/>
          <w:marRight w:val="0"/>
          <w:marTop w:val="0"/>
          <w:marBottom w:val="0"/>
          <w:divBdr>
            <w:top w:val="none" w:sz="0" w:space="0" w:color="auto"/>
            <w:left w:val="none" w:sz="0" w:space="0" w:color="auto"/>
            <w:bottom w:val="none" w:sz="0" w:space="0" w:color="auto"/>
            <w:right w:val="none" w:sz="0" w:space="0" w:color="auto"/>
          </w:divBdr>
        </w:div>
        <w:div w:id="410353053">
          <w:marLeft w:val="0"/>
          <w:marRight w:val="0"/>
          <w:marTop w:val="0"/>
          <w:marBottom w:val="0"/>
          <w:divBdr>
            <w:top w:val="none" w:sz="0" w:space="0" w:color="auto"/>
            <w:left w:val="none" w:sz="0" w:space="0" w:color="auto"/>
            <w:bottom w:val="none" w:sz="0" w:space="0" w:color="auto"/>
            <w:right w:val="none" w:sz="0" w:space="0" w:color="auto"/>
          </w:divBdr>
        </w:div>
        <w:div w:id="547304167">
          <w:marLeft w:val="0"/>
          <w:marRight w:val="0"/>
          <w:marTop w:val="0"/>
          <w:marBottom w:val="0"/>
          <w:divBdr>
            <w:top w:val="none" w:sz="0" w:space="0" w:color="auto"/>
            <w:left w:val="none" w:sz="0" w:space="0" w:color="auto"/>
            <w:bottom w:val="none" w:sz="0" w:space="0" w:color="auto"/>
            <w:right w:val="none" w:sz="0" w:space="0" w:color="auto"/>
          </w:divBdr>
        </w:div>
        <w:div w:id="936254490">
          <w:marLeft w:val="0"/>
          <w:marRight w:val="0"/>
          <w:marTop w:val="0"/>
          <w:marBottom w:val="0"/>
          <w:divBdr>
            <w:top w:val="none" w:sz="0" w:space="0" w:color="auto"/>
            <w:left w:val="none" w:sz="0" w:space="0" w:color="auto"/>
            <w:bottom w:val="none" w:sz="0" w:space="0" w:color="auto"/>
            <w:right w:val="none" w:sz="0" w:space="0" w:color="auto"/>
          </w:divBdr>
        </w:div>
        <w:div w:id="1948275141">
          <w:marLeft w:val="0"/>
          <w:marRight w:val="0"/>
          <w:marTop w:val="0"/>
          <w:marBottom w:val="0"/>
          <w:divBdr>
            <w:top w:val="none" w:sz="0" w:space="0" w:color="auto"/>
            <w:left w:val="none" w:sz="0" w:space="0" w:color="auto"/>
            <w:bottom w:val="none" w:sz="0" w:space="0" w:color="auto"/>
            <w:right w:val="none" w:sz="0" w:space="0" w:color="auto"/>
          </w:divBdr>
        </w:div>
      </w:divsChild>
    </w:div>
    <w:div w:id="1869367963">
      <w:bodyDiv w:val="1"/>
      <w:marLeft w:val="0"/>
      <w:marRight w:val="0"/>
      <w:marTop w:val="0"/>
      <w:marBottom w:val="0"/>
      <w:divBdr>
        <w:top w:val="none" w:sz="0" w:space="0" w:color="auto"/>
        <w:left w:val="none" w:sz="0" w:space="0" w:color="auto"/>
        <w:bottom w:val="none" w:sz="0" w:space="0" w:color="auto"/>
        <w:right w:val="none" w:sz="0" w:space="0" w:color="auto"/>
      </w:divBdr>
    </w:div>
    <w:div w:id="2032755872">
      <w:bodyDiv w:val="1"/>
      <w:marLeft w:val="0"/>
      <w:marRight w:val="0"/>
      <w:marTop w:val="0"/>
      <w:marBottom w:val="0"/>
      <w:divBdr>
        <w:top w:val="none" w:sz="0" w:space="0" w:color="auto"/>
        <w:left w:val="none" w:sz="0" w:space="0" w:color="auto"/>
        <w:bottom w:val="none" w:sz="0" w:space="0" w:color="auto"/>
        <w:right w:val="none" w:sz="0" w:space="0" w:color="auto"/>
      </w:divBdr>
      <w:divsChild>
        <w:div w:id="717167520">
          <w:marLeft w:val="0"/>
          <w:marRight w:val="0"/>
          <w:marTop w:val="0"/>
          <w:marBottom w:val="0"/>
          <w:divBdr>
            <w:top w:val="none" w:sz="0" w:space="0" w:color="auto"/>
            <w:left w:val="none" w:sz="0" w:space="0" w:color="auto"/>
            <w:bottom w:val="none" w:sz="0" w:space="0" w:color="auto"/>
            <w:right w:val="none" w:sz="0" w:space="0" w:color="auto"/>
          </w:divBdr>
        </w:div>
        <w:div w:id="904294775">
          <w:marLeft w:val="0"/>
          <w:marRight w:val="0"/>
          <w:marTop w:val="0"/>
          <w:marBottom w:val="0"/>
          <w:divBdr>
            <w:top w:val="none" w:sz="0" w:space="0" w:color="auto"/>
            <w:left w:val="none" w:sz="0" w:space="0" w:color="auto"/>
            <w:bottom w:val="none" w:sz="0" w:space="0" w:color="auto"/>
            <w:right w:val="none" w:sz="0" w:space="0" w:color="auto"/>
          </w:divBdr>
        </w:div>
        <w:div w:id="1219710901">
          <w:marLeft w:val="0"/>
          <w:marRight w:val="0"/>
          <w:marTop w:val="0"/>
          <w:marBottom w:val="0"/>
          <w:divBdr>
            <w:top w:val="none" w:sz="0" w:space="0" w:color="auto"/>
            <w:left w:val="none" w:sz="0" w:space="0" w:color="auto"/>
            <w:bottom w:val="none" w:sz="0" w:space="0" w:color="auto"/>
            <w:right w:val="none" w:sz="0" w:space="0" w:color="auto"/>
          </w:divBdr>
        </w:div>
        <w:div w:id="1919249927">
          <w:marLeft w:val="0"/>
          <w:marRight w:val="0"/>
          <w:marTop w:val="0"/>
          <w:marBottom w:val="0"/>
          <w:divBdr>
            <w:top w:val="none" w:sz="0" w:space="0" w:color="auto"/>
            <w:left w:val="none" w:sz="0" w:space="0" w:color="auto"/>
            <w:bottom w:val="none" w:sz="0" w:space="0" w:color="auto"/>
            <w:right w:val="none" w:sz="0" w:space="0" w:color="auto"/>
          </w:divBdr>
        </w:div>
        <w:div w:id="2128816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2.8.93:52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12.8.93:5252/" TargetMode="External"/><Relationship Id="rId5" Type="http://schemas.openxmlformats.org/officeDocument/2006/relationships/webSettings" Target="webSettings.xml"/><Relationship Id="rId10" Type="http://schemas.openxmlformats.org/officeDocument/2006/relationships/hyperlink" Target="http://base.garant.ru/10164072/30/"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5;&#1088;&#1077;&#1076;&#1088;&#1077;&#1081;&#1089;&#1086;&#1074;&#1099;&#1077;%20&#1084;&#1077;&#1076;&#1086;&#1089;&#1084;&#1086;&#1090;&#1088;&#1099;\&#1040;&#1089;&#1087;&#1077;&#1082;&#1090;%20&#1057;\&#1044;&#1086;&#1075;&#1086;&#1074;&#1086;&#1088;&#1099;\&#1064;&#1072;&#1073;&#1083;&#1086;&#1085;%20&#1076;&#1086;&#1075;&#1086;&#1074;&#1086;&#1088;&#1072;%20&#1085;&#1072;%20&#1086;&#1082;&#1072;&#1079;&#1072;&#1085;&#1080;&#1077;%20&#1084;&#1077;&#1076;&#1080;&#1094;&#1080;&#1085;&#1089;&#1082;&#1080;&#1093;%20&#1091;&#1089;&#1083;&#1091;&#1075;%2001.201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C50BF-19A4-4F0A-8F92-8386D396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договора на оказание медицинских услуг 01.2014</Template>
  <TotalTime>0</TotalTime>
  <Pages>14</Pages>
  <Words>6296</Words>
  <Characters>35891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42103</CharactersWithSpaces>
  <SharedDoc>false</SharedDoc>
  <HLinks>
    <vt:vector size="24" baseType="variant">
      <vt:variant>
        <vt:i4>5111811</vt:i4>
      </vt:variant>
      <vt:variant>
        <vt:i4>9</vt:i4>
      </vt:variant>
      <vt:variant>
        <vt:i4>0</vt:i4>
      </vt:variant>
      <vt:variant>
        <vt:i4>5</vt:i4>
      </vt:variant>
      <vt:variant>
        <vt:lpwstr>http://10.12.8.93:5252/</vt:lpwstr>
      </vt:variant>
      <vt:variant>
        <vt:lpwstr>/document/70353464/entry/104101</vt:lpwstr>
      </vt:variant>
      <vt:variant>
        <vt:i4>4194403</vt:i4>
      </vt:variant>
      <vt:variant>
        <vt:i4>6</vt:i4>
      </vt:variant>
      <vt:variant>
        <vt:i4>0</vt:i4>
      </vt:variant>
      <vt:variant>
        <vt:i4>5</vt:i4>
      </vt:variant>
      <vt:variant>
        <vt:lpwstr>http://base.garant.ru/10164072/30/</vt:lpwstr>
      </vt:variant>
      <vt:variant>
        <vt:lpwstr>block_450</vt:lpwstr>
      </vt:variant>
      <vt:variant>
        <vt:i4>6815803</vt:i4>
      </vt:variant>
      <vt:variant>
        <vt:i4>3</vt:i4>
      </vt:variant>
      <vt:variant>
        <vt:i4>0</vt:i4>
      </vt:variant>
      <vt:variant>
        <vt:i4>5</vt:i4>
      </vt:variant>
      <vt:variant>
        <vt:lpwstr>garantf1://12012604.2/</vt:lpwstr>
      </vt:variant>
      <vt:variant>
        <vt:lpwstr/>
      </vt:variant>
      <vt:variant>
        <vt:i4>4325379</vt:i4>
      </vt:variant>
      <vt:variant>
        <vt:i4>0</vt:i4>
      </vt:variant>
      <vt:variant>
        <vt:i4>0</vt:i4>
      </vt:variant>
      <vt:variant>
        <vt:i4>5</vt:i4>
      </vt:variant>
      <vt:variant>
        <vt:lpwstr>http://10.12.8.93:5252/</vt:lpwstr>
      </vt:variant>
      <vt:variant>
        <vt:lpwstr>/document/12145258/entry/0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Виктор Игоревич Чиркин</dc:creator>
  <cp:lastModifiedBy>lejn_dm</cp:lastModifiedBy>
  <cp:revision>2</cp:revision>
  <cp:lastPrinted>2020-01-17T06:04:00Z</cp:lastPrinted>
  <dcterms:created xsi:type="dcterms:W3CDTF">2026-08-04T12:36:00Z</dcterms:created>
  <dcterms:modified xsi:type="dcterms:W3CDTF">2026-08-04T12:36:00Z</dcterms:modified>
</cp:coreProperties>
</file>