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72" w:rsidRDefault="00F25597" w:rsidP="00CC34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питания делегации</w:t>
      </w:r>
    </w:p>
    <w:p w:rsidR="00F25597" w:rsidRDefault="00F25597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5597" w:rsidRDefault="00F25597" w:rsidP="00F2559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597">
        <w:rPr>
          <w:rFonts w:ascii="Times New Roman" w:hAnsi="Times New Roman" w:cs="Times New Roman"/>
          <w:sz w:val="24"/>
          <w:szCs w:val="24"/>
        </w:rPr>
        <w:t>3 обеда по 4 человека</w:t>
      </w:r>
      <w:r>
        <w:rPr>
          <w:rFonts w:ascii="Times New Roman" w:hAnsi="Times New Roman" w:cs="Times New Roman"/>
          <w:sz w:val="24"/>
          <w:szCs w:val="24"/>
        </w:rPr>
        <w:t>, из них двое – граждане КНР</w:t>
      </w:r>
    </w:p>
    <w:p w:rsidR="00F25597" w:rsidRPr="00F25597" w:rsidRDefault="00F25597" w:rsidP="00F2559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ужина по 4 человека, из них двое – граждане КНР</w:t>
      </w: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Default="00F25597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предоставления услуг: с 24 августа по 28 августа 2026г.</w:t>
      </w:r>
    </w:p>
    <w:p w:rsidR="00F25597" w:rsidRPr="004267B5" w:rsidRDefault="00F25597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предоставления услуг: г.Биробиджан, ЕАО.</w:t>
      </w: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D66594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>
          <w:rPr>
            <w:rStyle w:val="a8"/>
            <w:rFonts w:ascii="Roboto" w:hAnsi="Roboto"/>
            <w:sz w:val="17"/>
            <w:szCs w:val="17"/>
            <w:bdr w:val="none" w:sz="0" w:space="0" w:color="auto" w:frame="1"/>
            <w:shd w:val="clear" w:color="auto" w:fill="FFFFFF"/>
          </w:rPr>
          <w:t>56.10.11.120</w:t>
        </w:r>
      </w:hyperlink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67B5" w:rsidRPr="004267B5" w:rsidSect="00C11A7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A41" w:rsidRDefault="00B94A41" w:rsidP="004267B5">
      <w:pPr>
        <w:spacing w:after="0" w:line="240" w:lineRule="auto"/>
      </w:pPr>
      <w:r>
        <w:separator/>
      </w:r>
    </w:p>
  </w:endnote>
  <w:endnote w:type="continuationSeparator" w:id="0">
    <w:p w:rsidR="00B94A41" w:rsidRDefault="00B94A41" w:rsidP="00426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4485"/>
      <w:docPartObj>
        <w:docPartGallery w:val="Page Numbers (Bottom of Page)"/>
        <w:docPartUnique/>
      </w:docPartObj>
    </w:sdtPr>
    <w:sdtContent>
      <w:p w:rsidR="004267B5" w:rsidRDefault="0048570C">
        <w:pPr>
          <w:pStyle w:val="a5"/>
          <w:jc w:val="right"/>
        </w:pPr>
        <w:fldSimple w:instr=" PAGE   \* MERGEFORMAT ">
          <w:r w:rsidR="00D66594">
            <w:rPr>
              <w:noProof/>
            </w:rPr>
            <w:t>1</w:t>
          </w:r>
        </w:fldSimple>
      </w:p>
    </w:sdtContent>
  </w:sdt>
  <w:p w:rsidR="004267B5" w:rsidRDefault="004267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A41" w:rsidRDefault="00B94A41" w:rsidP="004267B5">
      <w:pPr>
        <w:spacing w:after="0" w:line="240" w:lineRule="auto"/>
      </w:pPr>
      <w:r>
        <w:separator/>
      </w:r>
    </w:p>
  </w:footnote>
  <w:footnote w:type="continuationSeparator" w:id="0">
    <w:p w:rsidR="00B94A41" w:rsidRDefault="00B94A41" w:rsidP="00426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3FEB"/>
    <w:multiLevelType w:val="hybridMultilevel"/>
    <w:tmpl w:val="99BC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344F"/>
    <w:rsid w:val="004267B5"/>
    <w:rsid w:val="0048570C"/>
    <w:rsid w:val="004F6BCC"/>
    <w:rsid w:val="00626A48"/>
    <w:rsid w:val="00B94A41"/>
    <w:rsid w:val="00C11A7C"/>
    <w:rsid w:val="00CC344F"/>
    <w:rsid w:val="00D66594"/>
    <w:rsid w:val="00D71C38"/>
    <w:rsid w:val="00F25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67B5"/>
  </w:style>
  <w:style w:type="paragraph" w:styleId="a5">
    <w:name w:val="footer"/>
    <w:basedOn w:val="a"/>
    <w:link w:val="a6"/>
    <w:uiPriority w:val="99"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7B5"/>
  </w:style>
  <w:style w:type="paragraph" w:styleId="a7">
    <w:name w:val="List Paragraph"/>
    <w:basedOn w:val="a"/>
    <w:uiPriority w:val="34"/>
    <w:qFormat/>
    <w:rsid w:val="00F2559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D665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classifier/ktru-list?search=56.10.11.120&amp;expande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8;&#1080;&#1089;&#1090;\AppData\Roaming\Microsoft\&#1064;&#1072;&#1073;&#1083;&#1086;&#1085;&#1099;\&#1055;&#1088;&#1086;&#1089;&#1090;&#1086;&#1081;%20&#1076;&#1086;&#1082;&#1091;&#1084;&#1077;&#1085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Простой документ</Template>
  <TotalTime>12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2</cp:revision>
  <dcterms:created xsi:type="dcterms:W3CDTF">2026-08-04T05:51:00Z</dcterms:created>
  <dcterms:modified xsi:type="dcterms:W3CDTF">2026-08-04T06:19:00Z</dcterms:modified>
</cp:coreProperties>
</file>