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98DE8" w14:textId="77777777" w:rsidR="000A7358" w:rsidRPr="00B42C26" w:rsidRDefault="000A7358" w:rsidP="007D2B84">
      <w:pPr>
        <w:pStyle w:val="12"/>
        <w:keepNext/>
        <w:keepLines/>
        <w:jc w:val="right"/>
        <w:outlineLvl w:val="0"/>
        <w:rPr>
          <w:sz w:val="22"/>
          <w:szCs w:val="22"/>
        </w:rPr>
      </w:pPr>
      <w:r w:rsidRPr="00B42C26">
        <w:rPr>
          <w:sz w:val="22"/>
          <w:szCs w:val="22"/>
        </w:rPr>
        <w:t xml:space="preserve">                                                                                         </w:t>
      </w:r>
    </w:p>
    <w:p w14:paraId="1415B9D4" w14:textId="77777777" w:rsidR="000A7358" w:rsidRPr="00B42C26" w:rsidRDefault="000A7358" w:rsidP="000A7358">
      <w:pPr>
        <w:pStyle w:val="12"/>
        <w:ind w:left="4820"/>
        <w:jc w:val="left"/>
        <w:rPr>
          <w:sz w:val="22"/>
          <w:szCs w:val="22"/>
        </w:rPr>
      </w:pPr>
    </w:p>
    <w:p w14:paraId="2086A481" w14:textId="057805FA" w:rsidR="000A7358" w:rsidRPr="00B42C26" w:rsidRDefault="00CC2CAF" w:rsidP="000A7358">
      <w:pPr>
        <w:pStyle w:val="12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Проект </w:t>
      </w:r>
      <w:r>
        <w:rPr>
          <w:sz w:val="24"/>
          <w:szCs w:val="24"/>
        </w:rPr>
        <w:t>д</w:t>
      </w:r>
      <w:r w:rsidR="000A7358" w:rsidRPr="00B42C26">
        <w:rPr>
          <w:sz w:val="24"/>
          <w:szCs w:val="24"/>
        </w:rPr>
        <w:t>оговор</w:t>
      </w:r>
      <w:r>
        <w:rPr>
          <w:sz w:val="24"/>
          <w:szCs w:val="24"/>
          <w:lang w:val="ru-RU"/>
        </w:rPr>
        <w:t>а</w:t>
      </w:r>
      <w:r w:rsidR="000A7358" w:rsidRPr="00B42C26">
        <w:rPr>
          <w:sz w:val="24"/>
          <w:szCs w:val="24"/>
        </w:rPr>
        <w:t xml:space="preserve"> </w:t>
      </w:r>
      <w:r w:rsidR="00F2307C" w:rsidRPr="00B42C26">
        <w:rPr>
          <w:sz w:val="24"/>
          <w:szCs w:val="24"/>
          <w:lang w:val="ru-RU"/>
        </w:rPr>
        <w:t xml:space="preserve">№ </w:t>
      </w:r>
    </w:p>
    <w:p w14:paraId="68619BF6" w14:textId="77777777" w:rsidR="00087503" w:rsidRPr="00B42C26" w:rsidRDefault="00087503" w:rsidP="000A7358">
      <w:pPr>
        <w:pStyle w:val="12"/>
        <w:rPr>
          <w:sz w:val="24"/>
          <w:szCs w:val="24"/>
        </w:rPr>
      </w:pPr>
      <w:r w:rsidRPr="00B42C26">
        <w:rPr>
          <w:sz w:val="24"/>
          <w:szCs w:val="24"/>
        </w:rPr>
        <w:t>на оказание услуг по</w:t>
      </w:r>
      <w:r w:rsidR="00082BFC" w:rsidRPr="00B42C26">
        <w:rPr>
          <w:sz w:val="22"/>
          <w:szCs w:val="22"/>
        </w:rPr>
        <w:t xml:space="preserve"> разработке, адаптации, модификации программ для ЭВМ</w:t>
      </w:r>
    </w:p>
    <w:p w14:paraId="03A927EE" w14:textId="77777777" w:rsidR="000A7358" w:rsidRPr="00B42C26" w:rsidRDefault="000A7358" w:rsidP="000A7358">
      <w:pPr>
        <w:pStyle w:val="12"/>
        <w:rPr>
          <w:sz w:val="22"/>
          <w:szCs w:val="22"/>
        </w:rPr>
      </w:pPr>
    </w:p>
    <w:p w14:paraId="0B6D76BC" w14:textId="2B249C4D" w:rsidR="000A7358" w:rsidRPr="00B42C26" w:rsidRDefault="001F05AE" w:rsidP="0051480F">
      <w:pPr>
        <w:pStyle w:val="a5"/>
        <w:tabs>
          <w:tab w:val="left" w:pos="7410"/>
        </w:tabs>
        <w:ind w:firstLine="709"/>
        <w:jc w:val="left"/>
        <w:rPr>
          <w:rFonts w:ascii="Times New Roman" w:hAnsi="Times New Roman"/>
          <w:sz w:val="22"/>
          <w:szCs w:val="22"/>
          <w:lang w:val="ru-RU"/>
        </w:rPr>
      </w:pPr>
      <w:r w:rsidRPr="00B42C26">
        <w:rPr>
          <w:rFonts w:ascii="Times New Roman" w:hAnsi="Times New Roman"/>
          <w:sz w:val="22"/>
          <w:szCs w:val="22"/>
        </w:rPr>
        <w:t>Иркутск</w:t>
      </w:r>
      <w:r w:rsidR="000A7358" w:rsidRPr="00B42C26">
        <w:rPr>
          <w:rFonts w:ascii="Times New Roman" w:hAnsi="Times New Roman"/>
          <w:sz w:val="22"/>
          <w:szCs w:val="22"/>
        </w:rPr>
        <w:t xml:space="preserve">       </w:t>
      </w:r>
      <w:r w:rsidR="00D67510" w:rsidRPr="00B42C26">
        <w:rPr>
          <w:rFonts w:ascii="Times New Roman" w:hAnsi="Times New Roman"/>
          <w:sz w:val="22"/>
          <w:szCs w:val="22"/>
        </w:rPr>
        <w:tab/>
      </w:r>
      <w:bookmarkStart w:id="0" w:name="Дата"/>
      <w:r w:rsidRPr="00B42C26">
        <w:rPr>
          <w:rFonts w:ascii="Times New Roman" w:hAnsi="Times New Roman"/>
          <w:sz w:val="22"/>
          <w:szCs w:val="22"/>
        </w:rPr>
        <w:t xml:space="preserve">           </w:t>
      </w:r>
      <w:bookmarkEnd w:id="0"/>
      <w:r w:rsidR="00FA5D9B" w:rsidRPr="00B42C26">
        <w:rPr>
          <w:rFonts w:ascii="Times New Roman" w:hAnsi="Times New Roman"/>
          <w:sz w:val="22"/>
          <w:szCs w:val="22"/>
          <w:lang w:val="ru-RU"/>
        </w:rPr>
        <w:t>«</w:t>
      </w:r>
      <w:r w:rsidR="00CC2CA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63766A" w:rsidRPr="00B42C26">
        <w:rPr>
          <w:rFonts w:ascii="Times New Roman" w:hAnsi="Times New Roman"/>
          <w:sz w:val="22"/>
          <w:szCs w:val="22"/>
          <w:lang w:val="ru-RU"/>
        </w:rPr>
        <w:t>»</w:t>
      </w:r>
      <w:r w:rsidR="00F121C8" w:rsidRPr="00B42C2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C2CAF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351F04" w:rsidRPr="00B42C2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CC2CAF">
        <w:rPr>
          <w:rFonts w:ascii="Times New Roman" w:hAnsi="Times New Roman"/>
          <w:sz w:val="22"/>
          <w:szCs w:val="22"/>
          <w:lang w:val="ru-RU"/>
        </w:rPr>
        <w:t xml:space="preserve">           </w:t>
      </w:r>
      <w:r w:rsidR="00351F04" w:rsidRPr="00B42C26">
        <w:rPr>
          <w:rFonts w:ascii="Times New Roman" w:hAnsi="Times New Roman"/>
          <w:sz w:val="22"/>
          <w:szCs w:val="22"/>
          <w:lang w:val="ru-RU"/>
        </w:rPr>
        <w:t>202</w:t>
      </w:r>
      <w:r w:rsidR="009F4B34">
        <w:rPr>
          <w:rFonts w:ascii="Times New Roman" w:hAnsi="Times New Roman"/>
          <w:sz w:val="22"/>
          <w:szCs w:val="22"/>
          <w:lang w:val="ru-RU"/>
        </w:rPr>
        <w:t xml:space="preserve">6 </w:t>
      </w:r>
      <w:r w:rsidR="0076606C" w:rsidRPr="00B42C26">
        <w:rPr>
          <w:rFonts w:ascii="Times New Roman" w:hAnsi="Times New Roman"/>
          <w:sz w:val="22"/>
          <w:szCs w:val="22"/>
        </w:rPr>
        <w:t>г</w:t>
      </w:r>
      <w:r w:rsidR="00BC2753" w:rsidRPr="00B42C26">
        <w:rPr>
          <w:rFonts w:ascii="Times New Roman" w:hAnsi="Times New Roman"/>
          <w:sz w:val="22"/>
          <w:szCs w:val="22"/>
          <w:lang w:val="ru-RU"/>
        </w:rPr>
        <w:t>.</w:t>
      </w:r>
    </w:p>
    <w:p w14:paraId="0170B04A" w14:textId="77777777" w:rsidR="000A7358" w:rsidRPr="00B42C26" w:rsidRDefault="000A7358" w:rsidP="000A7358">
      <w:pPr>
        <w:pStyle w:val="a5"/>
        <w:jc w:val="left"/>
        <w:rPr>
          <w:rFonts w:ascii="Times New Roman" w:hAnsi="Times New Roman"/>
          <w:sz w:val="22"/>
          <w:szCs w:val="22"/>
        </w:rPr>
      </w:pPr>
      <w:r w:rsidRPr="00B42C26">
        <w:rPr>
          <w:rFonts w:ascii="Times New Roman" w:hAnsi="Times New Roman"/>
          <w:sz w:val="22"/>
          <w:szCs w:val="22"/>
        </w:rPr>
        <w:t xml:space="preserve">   </w:t>
      </w:r>
    </w:p>
    <w:p w14:paraId="5B27BDE1" w14:textId="04C67E9D" w:rsidR="00F92790" w:rsidRPr="00087503" w:rsidRDefault="00CC2CAF" w:rsidP="000A7358">
      <w:pPr>
        <w:pStyle w:val="a5"/>
        <w:ind w:firstLine="68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ru-RU"/>
        </w:rPr>
        <w:t>__________________________________</w:t>
      </w:r>
      <w:r w:rsidR="00087503" w:rsidRPr="00B42C26">
        <w:rPr>
          <w:rFonts w:ascii="Times New Roman" w:hAnsi="Times New Roman"/>
          <w:sz w:val="22"/>
          <w:szCs w:val="22"/>
        </w:rPr>
        <w:t>, именуемое в дальнейшем Исполнитель</w:t>
      </w:r>
      <w:r w:rsidR="000A7358" w:rsidRPr="00B42C26">
        <w:rPr>
          <w:rFonts w:ascii="Times New Roman" w:hAnsi="Times New Roman"/>
          <w:sz w:val="22"/>
          <w:szCs w:val="22"/>
        </w:rPr>
        <w:t xml:space="preserve">, в лице </w:t>
      </w:r>
      <w:r>
        <w:rPr>
          <w:rFonts w:ascii="Times New Roman" w:hAnsi="Times New Roman"/>
          <w:sz w:val="22"/>
          <w:szCs w:val="22"/>
          <w:lang w:val="ru-RU"/>
        </w:rPr>
        <w:t>____________________</w:t>
      </w:r>
      <w:r w:rsidR="000553B1" w:rsidRPr="00B42C26">
        <w:rPr>
          <w:rFonts w:ascii="Times New Roman" w:hAnsi="Times New Roman"/>
          <w:sz w:val="22"/>
          <w:szCs w:val="22"/>
        </w:rPr>
        <w:t xml:space="preserve">, действующего </w:t>
      </w:r>
      <w:r w:rsidR="00AA0264" w:rsidRPr="00B42C26">
        <w:rPr>
          <w:rFonts w:ascii="Times New Roman" w:hAnsi="Times New Roman"/>
          <w:sz w:val="22"/>
          <w:szCs w:val="22"/>
        </w:rPr>
        <w:t xml:space="preserve">на основании </w:t>
      </w:r>
      <w:r w:rsidR="007F6559">
        <w:rPr>
          <w:rFonts w:ascii="Times New Roman" w:hAnsi="Times New Roman"/>
          <w:sz w:val="22"/>
          <w:szCs w:val="22"/>
          <w:lang w:val="ru-RU"/>
        </w:rPr>
        <w:t>______</w:t>
      </w:r>
      <w:r w:rsidR="007F6559">
        <w:rPr>
          <w:rFonts w:ascii="Times New Roman" w:hAnsi="Times New Roman"/>
          <w:sz w:val="22"/>
          <w:szCs w:val="22"/>
        </w:rPr>
        <w:t xml:space="preserve">, </w:t>
      </w:r>
      <w:bookmarkStart w:id="1" w:name="_GoBack"/>
      <w:bookmarkEnd w:id="1"/>
      <w:r w:rsidR="000A7358" w:rsidRPr="00B42C26">
        <w:rPr>
          <w:rFonts w:ascii="Times New Roman" w:hAnsi="Times New Roman"/>
          <w:sz w:val="22"/>
          <w:szCs w:val="22"/>
        </w:rPr>
        <w:t>с одной стороны, и</w:t>
      </w:r>
      <w:r w:rsidR="00FA5D9B" w:rsidRPr="00B42C26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8B2DEA" w:rsidRPr="00B42C26">
        <w:rPr>
          <w:rFonts w:ascii="Times New Roman" w:hAnsi="Times New Roman"/>
          <w:sz w:val="22"/>
          <w:szCs w:val="22"/>
          <w:lang w:val="ru-RU"/>
        </w:rPr>
        <w:t>ФЕДЕРАЛЬНОЕ ГОСУДАРСТВЕННОЕ БЮДЖЕТНОЕ УЧРЕЖДЕНИЕ НАУКИ ЛИМНОЛОГИЧЕСКИЙ ИНСТИТУТ СИБИРСКОГО ОТДЕЛЕНИЯ РОССИЙСКОЙ АКАДЕМИИ НАУК, именуемое в дальнейшем Заказчик, в лице</w:t>
      </w:r>
      <w:r w:rsidR="008B2DEA" w:rsidRPr="008B2DEA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spellStart"/>
      <w:r>
        <w:rPr>
          <w:rFonts w:ascii="Times New Roman" w:hAnsi="Times New Roman"/>
          <w:sz w:val="22"/>
          <w:szCs w:val="22"/>
          <w:lang w:val="ru-RU"/>
        </w:rPr>
        <w:t>И.о</w:t>
      </w:r>
      <w:proofErr w:type="spellEnd"/>
      <w:r>
        <w:rPr>
          <w:rFonts w:ascii="Times New Roman" w:hAnsi="Times New Roman"/>
          <w:sz w:val="22"/>
          <w:szCs w:val="22"/>
          <w:lang w:val="ru-RU"/>
        </w:rPr>
        <w:t>.</w:t>
      </w:r>
      <w:r w:rsidR="003D2398">
        <w:rPr>
          <w:rFonts w:ascii="Times New Roman" w:hAnsi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/>
          <w:sz w:val="22"/>
          <w:szCs w:val="22"/>
          <w:lang w:val="ru-RU"/>
        </w:rPr>
        <w:t>д</w:t>
      </w:r>
      <w:r w:rsidR="008E5BFB">
        <w:rPr>
          <w:rFonts w:ascii="Times New Roman" w:hAnsi="Times New Roman"/>
          <w:sz w:val="22"/>
          <w:szCs w:val="22"/>
          <w:lang w:val="ru-RU"/>
        </w:rPr>
        <w:t>иректора Федотова Андрея Петровича</w:t>
      </w:r>
      <w:r w:rsidR="008B2DEA" w:rsidRPr="008B2DEA">
        <w:rPr>
          <w:rFonts w:ascii="Times New Roman" w:hAnsi="Times New Roman"/>
          <w:sz w:val="22"/>
          <w:szCs w:val="22"/>
          <w:lang w:val="ru-RU"/>
        </w:rPr>
        <w:t xml:space="preserve">, действующего на основании </w:t>
      </w:r>
      <w:r w:rsidR="008E5BFB">
        <w:rPr>
          <w:rFonts w:ascii="Times New Roman" w:hAnsi="Times New Roman"/>
          <w:sz w:val="22"/>
          <w:szCs w:val="22"/>
          <w:lang w:val="ru-RU"/>
        </w:rPr>
        <w:t>Устава</w:t>
      </w:r>
      <w:r w:rsidR="008B2DEA" w:rsidRPr="008B2DEA">
        <w:rPr>
          <w:rFonts w:ascii="Times New Roman" w:hAnsi="Times New Roman"/>
          <w:sz w:val="22"/>
          <w:szCs w:val="22"/>
          <w:lang w:val="ru-RU"/>
        </w:rPr>
        <w:t>, с другой стороны</w:t>
      </w:r>
      <w:r w:rsidR="007D1A10" w:rsidRPr="00082BFC">
        <w:rPr>
          <w:rFonts w:ascii="Times New Roman" w:hAnsi="Times New Roman"/>
          <w:sz w:val="22"/>
          <w:szCs w:val="22"/>
          <w:lang w:val="ru-RU"/>
        </w:rPr>
        <w:t>,</w:t>
      </w:r>
      <w:r w:rsidR="000A7358" w:rsidRPr="00082BFC">
        <w:rPr>
          <w:rFonts w:ascii="Times New Roman" w:hAnsi="Times New Roman"/>
          <w:sz w:val="22"/>
          <w:szCs w:val="22"/>
          <w:lang w:val="ru-RU"/>
        </w:rPr>
        <w:t xml:space="preserve"> с другой стороны, заключили настоящий Договор о </w:t>
      </w:r>
      <w:proofErr w:type="spellStart"/>
      <w:r w:rsidR="00CB26F7" w:rsidRPr="00082BFC">
        <w:rPr>
          <w:rFonts w:ascii="Times New Roman" w:hAnsi="Times New Roman"/>
          <w:sz w:val="22"/>
          <w:szCs w:val="22"/>
          <w:lang w:val="ru-RU"/>
        </w:rPr>
        <w:t>нижеследую</w:t>
      </w:r>
      <w:r w:rsidR="000A7358" w:rsidRPr="00087503">
        <w:rPr>
          <w:rFonts w:ascii="Times New Roman" w:hAnsi="Times New Roman"/>
          <w:sz w:val="22"/>
          <w:szCs w:val="22"/>
        </w:rPr>
        <w:t>щем</w:t>
      </w:r>
      <w:proofErr w:type="spellEnd"/>
      <w:r w:rsidR="00F92790" w:rsidRPr="00087503">
        <w:rPr>
          <w:rFonts w:ascii="Times New Roman" w:hAnsi="Times New Roman"/>
          <w:sz w:val="22"/>
          <w:szCs w:val="22"/>
        </w:rPr>
        <w:t>:</w:t>
      </w:r>
    </w:p>
    <w:p w14:paraId="1EAC4705" w14:textId="77777777" w:rsidR="00F92790" w:rsidRPr="00087503" w:rsidRDefault="00F92790" w:rsidP="000A7358">
      <w:pPr>
        <w:pStyle w:val="a5"/>
        <w:ind w:firstLine="720"/>
        <w:jc w:val="both"/>
        <w:rPr>
          <w:rFonts w:ascii="Arial" w:hAnsi="Arial" w:cs="Arial"/>
          <w:sz w:val="22"/>
          <w:szCs w:val="22"/>
        </w:rPr>
      </w:pPr>
    </w:p>
    <w:p w14:paraId="522D476F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ПРЕДМЕТ ДОГОВОРА.</w:t>
      </w:r>
    </w:p>
    <w:p w14:paraId="2E1A4524" w14:textId="77777777" w:rsidR="00E44F9E" w:rsidRPr="00E54F0F" w:rsidRDefault="00E44F9E" w:rsidP="000A7358">
      <w:pPr>
        <w:ind w:left="720"/>
        <w:jc w:val="both"/>
        <w:rPr>
          <w:rFonts w:ascii="Arial" w:hAnsi="Arial" w:cs="Arial"/>
          <w:b/>
          <w:lang w:val="en-US"/>
        </w:rPr>
      </w:pPr>
    </w:p>
    <w:p w14:paraId="40DB4B6C" w14:textId="6F6C385A" w:rsidR="00854375" w:rsidRPr="00E54F0F" w:rsidRDefault="00F42615" w:rsidP="00E54F0F">
      <w:pPr>
        <w:pStyle w:val="21"/>
        <w:numPr>
          <w:ilvl w:val="1"/>
          <w:numId w:val="30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sz w:val="22"/>
          <w:szCs w:val="22"/>
        </w:rPr>
      </w:pPr>
      <w:r w:rsidRPr="00E54F0F">
        <w:rPr>
          <w:sz w:val="22"/>
          <w:szCs w:val="22"/>
        </w:rPr>
        <w:t xml:space="preserve">Заказчик поручает, а Исполнитель принимает на себя обязательства </w:t>
      </w:r>
      <w:r w:rsidR="00087503" w:rsidRPr="00E54F0F">
        <w:rPr>
          <w:sz w:val="22"/>
          <w:szCs w:val="22"/>
        </w:rPr>
        <w:t xml:space="preserve">оказать услуги по </w:t>
      </w:r>
      <w:r w:rsidR="00E02247">
        <w:rPr>
          <w:color w:val="000000"/>
          <w:sz w:val="22"/>
          <w:szCs w:val="22"/>
          <w:shd w:val="clear" w:color="auto" w:fill="FFFFFF"/>
        </w:rPr>
        <w:t>ра</w:t>
      </w:r>
      <w:r w:rsidR="009F4B34">
        <w:rPr>
          <w:color w:val="000000"/>
          <w:sz w:val="22"/>
          <w:szCs w:val="22"/>
          <w:shd w:val="clear" w:color="auto" w:fill="FFFFFF"/>
        </w:rPr>
        <w:t>з</w:t>
      </w:r>
      <w:r w:rsidR="00E02247">
        <w:rPr>
          <w:color w:val="000000"/>
          <w:sz w:val="22"/>
          <w:szCs w:val="22"/>
          <w:shd w:val="clear" w:color="auto" w:fill="FFFFFF"/>
        </w:rPr>
        <w:t>работке, адаптации, модификации программ для ЭВМ.</w:t>
      </w:r>
      <w:r w:rsidR="00BE6678" w:rsidRPr="00BE6678">
        <w:rPr>
          <w:sz w:val="22"/>
          <w:szCs w:val="22"/>
        </w:rPr>
        <w:t xml:space="preserve"> </w:t>
      </w:r>
      <w:r w:rsidR="001050A0" w:rsidRPr="00BE6678">
        <w:rPr>
          <w:sz w:val="22"/>
          <w:szCs w:val="22"/>
        </w:rPr>
        <w:t>(</w:t>
      </w:r>
      <w:r w:rsidR="001050A0">
        <w:rPr>
          <w:sz w:val="22"/>
          <w:szCs w:val="22"/>
        </w:rPr>
        <w:t>Приложение 1)</w:t>
      </w:r>
      <w:r w:rsidR="00087503" w:rsidRPr="00E54F0F">
        <w:rPr>
          <w:sz w:val="22"/>
          <w:szCs w:val="22"/>
        </w:rPr>
        <w:t>.</w:t>
      </w:r>
    </w:p>
    <w:p w14:paraId="37E943CE" w14:textId="77777777" w:rsidR="009E6904" w:rsidRPr="00E54F0F" w:rsidRDefault="00854375" w:rsidP="0063766A">
      <w:pPr>
        <w:pStyle w:val="21"/>
        <w:numPr>
          <w:ilvl w:val="1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sz w:val="22"/>
          <w:szCs w:val="22"/>
        </w:rPr>
      </w:pPr>
      <w:r w:rsidRPr="00E54F0F">
        <w:rPr>
          <w:sz w:val="22"/>
          <w:szCs w:val="22"/>
        </w:rPr>
        <w:t xml:space="preserve">Работы выполняются Исполнителем </w:t>
      </w:r>
      <w:r w:rsidR="00087503" w:rsidRPr="00E54F0F">
        <w:rPr>
          <w:sz w:val="22"/>
          <w:szCs w:val="22"/>
        </w:rPr>
        <w:t>по настоящему Д</w:t>
      </w:r>
      <w:r w:rsidR="000A7358" w:rsidRPr="00E54F0F">
        <w:rPr>
          <w:sz w:val="22"/>
          <w:szCs w:val="22"/>
        </w:rPr>
        <w:t xml:space="preserve">оговору </w:t>
      </w:r>
      <w:r w:rsidR="00380114">
        <w:rPr>
          <w:sz w:val="22"/>
          <w:szCs w:val="22"/>
        </w:rPr>
        <w:t>с возможностью</w:t>
      </w:r>
      <w:r w:rsidR="00C2174E" w:rsidRPr="00E54F0F">
        <w:rPr>
          <w:sz w:val="22"/>
          <w:szCs w:val="22"/>
        </w:rPr>
        <w:t xml:space="preserve"> </w:t>
      </w:r>
      <w:r w:rsidR="00380114">
        <w:rPr>
          <w:sz w:val="22"/>
          <w:szCs w:val="22"/>
        </w:rPr>
        <w:t xml:space="preserve">выезда на место заказчика, а также по </w:t>
      </w:r>
      <w:r w:rsidR="00C2174E" w:rsidRPr="00E54F0F">
        <w:rPr>
          <w:sz w:val="22"/>
          <w:szCs w:val="22"/>
        </w:rPr>
        <w:t>удаленно</w:t>
      </w:r>
      <w:r w:rsidR="00380114">
        <w:rPr>
          <w:sz w:val="22"/>
          <w:szCs w:val="22"/>
        </w:rPr>
        <w:t>му</w:t>
      </w:r>
      <w:r w:rsidR="00C2174E" w:rsidRPr="00E54F0F">
        <w:rPr>
          <w:sz w:val="22"/>
          <w:szCs w:val="22"/>
        </w:rPr>
        <w:t xml:space="preserve"> доступ</w:t>
      </w:r>
      <w:r w:rsidR="00380114">
        <w:rPr>
          <w:sz w:val="22"/>
          <w:szCs w:val="22"/>
        </w:rPr>
        <w:t>у</w:t>
      </w:r>
      <w:r w:rsidR="00C2174E" w:rsidRPr="00E54F0F">
        <w:rPr>
          <w:sz w:val="22"/>
          <w:szCs w:val="22"/>
        </w:rPr>
        <w:t>.</w:t>
      </w:r>
    </w:p>
    <w:p w14:paraId="0ADAF9F3" w14:textId="77777777" w:rsidR="00E54F0F" w:rsidRPr="00E54F0F" w:rsidRDefault="00E54F0F" w:rsidP="00E54F0F">
      <w:pPr>
        <w:pStyle w:val="21"/>
        <w:spacing w:after="0" w:line="240" w:lineRule="auto"/>
        <w:jc w:val="both"/>
        <w:rPr>
          <w:sz w:val="22"/>
          <w:szCs w:val="22"/>
        </w:rPr>
      </w:pPr>
    </w:p>
    <w:p w14:paraId="0DB39707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ОБЯЗАННОСТИ ИСПОЛНИТЕЛЯ.</w:t>
      </w:r>
    </w:p>
    <w:p w14:paraId="3DB5A06A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7BD7D72C" w14:textId="77777777" w:rsidR="00F42615" w:rsidRPr="00087503" w:rsidRDefault="00F42615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2.1. </w:t>
      </w:r>
      <w:r w:rsidR="00854375" w:rsidRPr="00087503">
        <w:rPr>
          <w:sz w:val="22"/>
          <w:szCs w:val="22"/>
        </w:rPr>
        <w:t xml:space="preserve">Исполнитель </w:t>
      </w:r>
      <w:r w:rsidR="00087503">
        <w:rPr>
          <w:sz w:val="22"/>
          <w:szCs w:val="22"/>
        </w:rPr>
        <w:t>оказывает услуги, предусмотренные п. 1.1 настоящего Договора (далее – Работы),</w:t>
      </w:r>
      <w:r w:rsidR="00DB185C">
        <w:rPr>
          <w:sz w:val="22"/>
          <w:szCs w:val="22"/>
        </w:rPr>
        <w:t xml:space="preserve"> в соответствии со спецификацией, с</w:t>
      </w:r>
      <w:r w:rsidR="00854375" w:rsidRPr="00087503">
        <w:rPr>
          <w:sz w:val="22"/>
          <w:szCs w:val="22"/>
        </w:rPr>
        <w:t>огласно Приложения №</w:t>
      </w:r>
      <w:r w:rsidR="009F1A2A" w:rsidRPr="00087503">
        <w:rPr>
          <w:sz w:val="22"/>
          <w:szCs w:val="22"/>
        </w:rPr>
        <w:t xml:space="preserve"> </w:t>
      </w:r>
      <w:r w:rsidR="00DB185C">
        <w:rPr>
          <w:sz w:val="22"/>
          <w:szCs w:val="22"/>
        </w:rPr>
        <w:t>1</w:t>
      </w:r>
      <w:r w:rsidR="00D67510" w:rsidRPr="00087503">
        <w:rPr>
          <w:sz w:val="22"/>
          <w:szCs w:val="22"/>
        </w:rPr>
        <w:t xml:space="preserve"> к настоящему Д</w:t>
      </w:r>
      <w:r w:rsidR="00854375" w:rsidRPr="00087503">
        <w:rPr>
          <w:sz w:val="22"/>
          <w:szCs w:val="22"/>
        </w:rPr>
        <w:t>оговору.</w:t>
      </w:r>
    </w:p>
    <w:p w14:paraId="2266BCEE" w14:textId="77777777" w:rsidR="001314A4" w:rsidRPr="00087503" w:rsidRDefault="00F42615" w:rsidP="001314A4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2.2. При обоснованности пре</w:t>
      </w:r>
      <w:r w:rsidR="001E41F6" w:rsidRPr="00087503">
        <w:rPr>
          <w:sz w:val="22"/>
          <w:szCs w:val="22"/>
        </w:rPr>
        <w:t>тензий Заказчика к выполненным р</w:t>
      </w:r>
      <w:r w:rsidRPr="00087503">
        <w:rPr>
          <w:sz w:val="22"/>
          <w:szCs w:val="22"/>
        </w:rPr>
        <w:t>аботам Исполнитель обязан своими силами и за свой счет устранить недоделки и недостатки в объекте Работ</w:t>
      </w:r>
      <w:r w:rsidR="001314A4" w:rsidRPr="00087503">
        <w:rPr>
          <w:sz w:val="22"/>
          <w:szCs w:val="22"/>
        </w:rPr>
        <w:t>, в соответствии с п.</w:t>
      </w:r>
      <w:r w:rsidR="0051480F" w:rsidRPr="00087503">
        <w:rPr>
          <w:sz w:val="22"/>
          <w:szCs w:val="22"/>
        </w:rPr>
        <w:t xml:space="preserve"> </w:t>
      </w:r>
      <w:r w:rsidR="001314A4" w:rsidRPr="00087503">
        <w:rPr>
          <w:sz w:val="22"/>
          <w:szCs w:val="22"/>
        </w:rPr>
        <w:t>5.3 Договора.</w:t>
      </w:r>
    </w:p>
    <w:p w14:paraId="5A6AB95F" w14:textId="77777777" w:rsidR="00F42615" w:rsidRPr="00087503" w:rsidRDefault="00F42615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2.3. Претензии оформляются актами разногласий и подписываются представителями Исполнителя и Заказчика.</w:t>
      </w:r>
    </w:p>
    <w:p w14:paraId="4B565338" w14:textId="77777777" w:rsidR="00F42615" w:rsidRPr="00087503" w:rsidRDefault="00F42615" w:rsidP="000A7358">
      <w:pPr>
        <w:jc w:val="both"/>
        <w:rPr>
          <w:rFonts w:ascii="Arial" w:hAnsi="Arial" w:cs="Arial"/>
          <w:b/>
          <w:sz w:val="22"/>
          <w:szCs w:val="22"/>
        </w:rPr>
      </w:pPr>
    </w:p>
    <w:p w14:paraId="49C35FCA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ОБЯЗАННОСТИ ЗАКАЗЧИКА.</w:t>
      </w:r>
    </w:p>
    <w:p w14:paraId="673E970E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735E9A5" w14:textId="77777777" w:rsidR="00F42615" w:rsidRPr="00087503" w:rsidRDefault="00F42615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3.1. Заказчик своевременно оплачивает Работу Исполнителя в размер</w:t>
      </w:r>
      <w:r w:rsidR="00033CC3" w:rsidRPr="00087503">
        <w:rPr>
          <w:sz w:val="22"/>
          <w:szCs w:val="22"/>
        </w:rPr>
        <w:t>ах</w:t>
      </w:r>
      <w:r w:rsidRPr="00087503">
        <w:rPr>
          <w:sz w:val="22"/>
          <w:szCs w:val="22"/>
        </w:rPr>
        <w:t xml:space="preserve"> и срок</w:t>
      </w:r>
      <w:r w:rsidR="00033CC3" w:rsidRPr="00087503">
        <w:rPr>
          <w:sz w:val="22"/>
          <w:szCs w:val="22"/>
        </w:rPr>
        <w:t>ах, предусмотренных</w:t>
      </w:r>
      <w:r w:rsidRPr="00087503">
        <w:rPr>
          <w:sz w:val="22"/>
          <w:szCs w:val="22"/>
        </w:rPr>
        <w:t xml:space="preserve"> </w:t>
      </w:r>
      <w:r w:rsidR="00087503">
        <w:rPr>
          <w:sz w:val="22"/>
          <w:szCs w:val="22"/>
        </w:rPr>
        <w:t>разделом</w:t>
      </w:r>
      <w:r w:rsidRPr="00087503">
        <w:rPr>
          <w:sz w:val="22"/>
          <w:szCs w:val="22"/>
        </w:rPr>
        <w:t xml:space="preserve"> 4 настоящего Договора.</w:t>
      </w:r>
    </w:p>
    <w:p w14:paraId="1A515EEC" w14:textId="77777777" w:rsidR="00F42615" w:rsidRPr="00087503" w:rsidRDefault="00F42615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3.2. Заказчик обязан назначить ответственное лицо для осуществления контроля за Работами, проводимыми Исполнителем в рамках настоящего договора, которое обязано присутствовать при их осуществлении.</w:t>
      </w:r>
    </w:p>
    <w:p w14:paraId="3EB34080" w14:textId="77777777" w:rsidR="00F42615" w:rsidRPr="00087503" w:rsidRDefault="00F42615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3.3. Заказчик обеспечивает Исполнителю свободный доступ </w:t>
      </w:r>
      <w:r w:rsidR="001E41F6" w:rsidRPr="00087503">
        <w:rPr>
          <w:sz w:val="22"/>
          <w:szCs w:val="22"/>
        </w:rPr>
        <w:t>к компьютерам,</w:t>
      </w:r>
      <w:r w:rsidR="00AB2460" w:rsidRPr="00087503">
        <w:rPr>
          <w:sz w:val="22"/>
          <w:szCs w:val="22"/>
        </w:rPr>
        <w:t xml:space="preserve"> сетевому оборудованию и в </w:t>
      </w:r>
      <w:r w:rsidR="000F61C9" w:rsidRPr="00087503">
        <w:rPr>
          <w:sz w:val="22"/>
          <w:szCs w:val="22"/>
        </w:rPr>
        <w:t>помещения для выполнения</w:t>
      </w:r>
      <w:r w:rsidR="00AB2460" w:rsidRPr="00087503">
        <w:rPr>
          <w:sz w:val="22"/>
          <w:szCs w:val="22"/>
        </w:rPr>
        <w:t xml:space="preserve"> </w:t>
      </w:r>
      <w:r w:rsidR="000F61C9" w:rsidRPr="00087503">
        <w:rPr>
          <w:sz w:val="22"/>
          <w:szCs w:val="22"/>
        </w:rPr>
        <w:t>необходимых Работ</w:t>
      </w:r>
      <w:r w:rsidR="001E41F6" w:rsidRPr="00087503">
        <w:rPr>
          <w:sz w:val="22"/>
          <w:szCs w:val="22"/>
        </w:rPr>
        <w:t>.</w:t>
      </w:r>
    </w:p>
    <w:p w14:paraId="7DBE5440" w14:textId="77777777" w:rsidR="00F42615" w:rsidRPr="00087503" w:rsidRDefault="001E41F6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3.4</w:t>
      </w:r>
      <w:r w:rsidR="00F42615" w:rsidRPr="00087503">
        <w:rPr>
          <w:sz w:val="22"/>
          <w:szCs w:val="22"/>
        </w:rPr>
        <w:t>. Заказчик, обнаруживший после приемки Работ отступления от условий настоящего Договора обязан известить об этом Исполнителя</w:t>
      </w:r>
      <w:r w:rsidR="00FA6F4B" w:rsidRPr="00087503">
        <w:rPr>
          <w:sz w:val="22"/>
          <w:szCs w:val="22"/>
        </w:rPr>
        <w:t xml:space="preserve"> в </w:t>
      </w:r>
      <w:r w:rsidR="00B64579" w:rsidRPr="00087503">
        <w:rPr>
          <w:sz w:val="22"/>
          <w:szCs w:val="22"/>
        </w:rPr>
        <w:t>течении 5</w:t>
      </w:r>
      <w:r w:rsidR="0097775D" w:rsidRPr="00087503">
        <w:rPr>
          <w:sz w:val="22"/>
          <w:szCs w:val="22"/>
        </w:rPr>
        <w:t xml:space="preserve"> (</w:t>
      </w:r>
      <w:r w:rsidR="00FB41B1" w:rsidRPr="00087503">
        <w:rPr>
          <w:sz w:val="22"/>
          <w:szCs w:val="22"/>
        </w:rPr>
        <w:t>п</w:t>
      </w:r>
      <w:r w:rsidR="00B64579" w:rsidRPr="00087503">
        <w:rPr>
          <w:sz w:val="22"/>
          <w:szCs w:val="22"/>
        </w:rPr>
        <w:t>яти</w:t>
      </w:r>
      <w:r w:rsidR="0097775D" w:rsidRPr="00087503">
        <w:rPr>
          <w:sz w:val="22"/>
          <w:szCs w:val="22"/>
        </w:rPr>
        <w:t>) рабо</w:t>
      </w:r>
      <w:r w:rsidR="00B64579" w:rsidRPr="00087503">
        <w:rPr>
          <w:sz w:val="22"/>
          <w:szCs w:val="22"/>
        </w:rPr>
        <w:t xml:space="preserve">чих </w:t>
      </w:r>
      <w:r w:rsidR="000F61C9" w:rsidRPr="00087503">
        <w:rPr>
          <w:sz w:val="22"/>
          <w:szCs w:val="22"/>
        </w:rPr>
        <w:t>дней после</w:t>
      </w:r>
      <w:r w:rsidR="00AB2460" w:rsidRPr="00087503">
        <w:rPr>
          <w:sz w:val="22"/>
          <w:szCs w:val="22"/>
        </w:rPr>
        <w:t xml:space="preserve"> подписания Акта сдачи-приемки </w:t>
      </w:r>
      <w:r w:rsidR="000F61C9" w:rsidRPr="00087503">
        <w:rPr>
          <w:sz w:val="22"/>
          <w:szCs w:val="22"/>
        </w:rPr>
        <w:t>работ.</w:t>
      </w:r>
    </w:p>
    <w:p w14:paraId="09B30EB8" w14:textId="77777777" w:rsidR="00F42615" w:rsidRPr="00087503" w:rsidRDefault="00F42615" w:rsidP="000A7358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354858E0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 xml:space="preserve">РАЗМЕР И ПОРЯДОК ОПЛАТЫ </w:t>
      </w:r>
      <w:r w:rsidR="009F1A2A" w:rsidRPr="00087503">
        <w:rPr>
          <w:rFonts w:ascii="Times New Roman" w:hAnsi="Times New Roman"/>
          <w:b/>
          <w:sz w:val="22"/>
          <w:szCs w:val="22"/>
          <w:lang w:eastAsia="ar-SA"/>
        </w:rPr>
        <w:t>РАБОТ</w:t>
      </w:r>
      <w:r w:rsidRPr="00087503">
        <w:rPr>
          <w:rFonts w:ascii="Times New Roman" w:hAnsi="Times New Roman"/>
          <w:b/>
          <w:sz w:val="22"/>
          <w:szCs w:val="22"/>
          <w:lang w:eastAsia="ar-SA"/>
        </w:rPr>
        <w:t xml:space="preserve"> ИСПОЛНИТЕЛЯ.</w:t>
      </w:r>
    </w:p>
    <w:p w14:paraId="33864D69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02BFB25E" w14:textId="467E49D6" w:rsidR="003E71A0" w:rsidRPr="00080D0D" w:rsidRDefault="00BE6678" w:rsidP="003E71A0">
      <w:pPr>
        <w:pStyle w:val="af0"/>
        <w:tabs>
          <w:tab w:val="left" w:pos="0"/>
        </w:tabs>
        <w:ind w:left="0"/>
        <w:jc w:val="both"/>
        <w:rPr>
          <w:sz w:val="24"/>
          <w:szCs w:val="24"/>
        </w:rPr>
      </w:pPr>
      <w:r>
        <w:tab/>
      </w:r>
      <w:r w:rsidR="00F6430D" w:rsidRPr="00876249">
        <w:t>4.1.</w:t>
      </w:r>
      <w:r w:rsidR="00072B5C" w:rsidRPr="00876249">
        <w:t xml:space="preserve"> </w:t>
      </w:r>
      <w:r w:rsidRPr="0090180A">
        <w:rPr>
          <w:sz w:val="22"/>
          <w:szCs w:val="22"/>
        </w:rPr>
        <w:t xml:space="preserve">Общая стоимость услуг по Договору </w:t>
      </w:r>
      <w:r w:rsidR="00A30D6F" w:rsidRPr="0090180A">
        <w:rPr>
          <w:sz w:val="22"/>
          <w:szCs w:val="22"/>
        </w:rPr>
        <w:t xml:space="preserve">составляет </w:t>
      </w:r>
      <w:r w:rsidR="003E71A0">
        <w:rPr>
          <w:sz w:val="22"/>
          <w:szCs w:val="22"/>
        </w:rPr>
        <w:t>___________</w:t>
      </w:r>
      <w:r w:rsidR="006F7D9F" w:rsidRPr="00554F70">
        <w:rPr>
          <w:sz w:val="22"/>
          <w:szCs w:val="22"/>
        </w:rPr>
        <w:t xml:space="preserve"> (</w:t>
      </w:r>
      <w:r w:rsidR="003E71A0">
        <w:rPr>
          <w:sz w:val="22"/>
          <w:szCs w:val="22"/>
        </w:rPr>
        <w:t>_____________</w:t>
      </w:r>
      <w:r w:rsidR="009F4B34" w:rsidRPr="009F4B34">
        <w:rPr>
          <w:sz w:val="22"/>
          <w:szCs w:val="22"/>
        </w:rPr>
        <w:t xml:space="preserve"> рублей </w:t>
      </w:r>
      <w:r w:rsidR="003E71A0">
        <w:rPr>
          <w:sz w:val="22"/>
          <w:szCs w:val="22"/>
        </w:rPr>
        <w:t>___</w:t>
      </w:r>
      <w:r w:rsidR="009F4B34" w:rsidRPr="009F4B34">
        <w:rPr>
          <w:sz w:val="22"/>
          <w:szCs w:val="22"/>
        </w:rPr>
        <w:t>копеек</w:t>
      </w:r>
      <w:r w:rsidR="009F4B34">
        <w:rPr>
          <w:sz w:val="22"/>
          <w:szCs w:val="22"/>
        </w:rPr>
        <w:t xml:space="preserve">), </w:t>
      </w:r>
      <w:r w:rsidR="003E71A0" w:rsidRPr="003E71A0">
        <w:rPr>
          <w:sz w:val="24"/>
          <w:szCs w:val="24"/>
        </w:rPr>
        <w:t>НДС определяется в соответствии с Налоговым кодексом Российской Федерации.</w:t>
      </w:r>
    </w:p>
    <w:p w14:paraId="42548C49" w14:textId="39B8D492" w:rsidR="00BE6678" w:rsidRPr="0090180A" w:rsidRDefault="00BE6678" w:rsidP="00BE6678">
      <w:pPr>
        <w:pStyle w:val="af0"/>
        <w:tabs>
          <w:tab w:val="left" w:pos="567"/>
        </w:tabs>
        <w:ind w:left="0"/>
        <w:jc w:val="both"/>
        <w:rPr>
          <w:sz w:val="22"/>
          <w:szCs w:val="22"/>
        </w:rPr>
      </w:pPr>
      <w:r w:rsidRPr="0090180A">
        <w:rPr>
          <w:sz w:val="22"/>
          <w:szCs w:val="22"/>
        </w:rPr>
        <w:t xml:space="preserve"> В случае утраты Исполнителем права на применение НДС по указанной ставке (п.8 ст. 164 НК РФ), Стороны признают, что стоимость услуг увеличивается пропорционально увеличению ставки НДС, применимой Исполнителем на дату сдачи-приемки услуг (реализации товаров) или поступления аванса.</w:t>
      </w:r>
    </w:p>
    <w:p w14:paraId="4096AFE0" w14:textId="77777777" w:rsidR="00554F70" w:rsidRDefault="00BE6678" w:rsidP="00BE667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444A21">
        <w:rPr>
          <w:sz w:val="22"/>
          <w:szCs w:val="22"/>
        </w:rPr>
        <w:t xml:space="preserve">4.2. Оплата по настоящему Договору осуществляется в течении </w:t>
      </w:r>
      <w:r>
        <w:rPr>
          <w:sz w:val="22"/>
          <w:szCs w:val="22"/>
        </w:rPr>
        <w:t>1</w:t>
      </w:r>
      <w:r w:rsidRPr="00444A21">
        <w:rPr>
          <w:sz w:val="22"/>
          <w:szCs w:val="22"/>
        </w:rPr>
        <w:t>0 (д</w:t>
      </w:r>
      <w:r>
        <w:rPr>
          <w:sz w:val="22"/>
          <w:szCs w:val="22"/>
        </w:rPr>
        <w:t>есяти</w:t>
      </w:r>
      <w:r w:rsidRPr="00444A21">
        <w:rPr>
          <w:sz w:val="22"/>
          <w:szCs w:val="22"/>
        </w:rPr>
        <w:t xml:space="preserve">) рабочих дней с момента подписания сторонами настоящего Договора на основании Счета. </w:t>
      </w:r>
    </w:p>
    <w:p w14:paraId="6FE5F8AB" w14:textId="77777777" w:rsidR="00F42615" w:rsidRPr="000553B1" w:rsidRDefault="00FB41B1" w:rsidP="00BE667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553B1">
        <w:rPr>
          <w:sz w:val="22"/>
          <w:szCs w:val="22"/>
        </w:rPr>
        <w:t>4.3. Расчеты по настоящему Д</w:t>
      </w:r>
      <w:r w:rsidR="00F42615" w:rsidRPr="000553B1">
        <w:rPr>
          <w:sz w:val="22"/>
          <w:szCs w:val="22"/>
        </w:rPr>
        <w:t>оговору осуществляются в</w:t>
      </w:r>
      <w:r w:rsidR="00087503" w:rsidRPr="000553B1">
        <w:rPr>
          <w:sz w:val="22"/>
          <w:szCs w:val="22"/>
        </w:rPr>
        <w:t xml:space="preserve"> российских</w:t>
      </w:r>
      <w:r w:rsidR="00F42615" w:rsidRPr="000553B1">
        <w:rPr>
          <w:sz w:val="22"/>
          <w:szCs w:val="22"/>
        </w:rPr>
        <w:t xml:space="preserve"> рублях. </w:t>
      </w:r>
    </w:p>
    <w:p w14:paraId="64819F38" w14:textId="77777777" w:rsidR="00742B87" w:rsidRPr="000553B1" w:rsidRDefault="00087503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553B1">
        <w:rPr>
          <w:sz w:val="22"/>
          <w:szCs w:val="22"/>
        </w:rPr>
        <w:t xml:space="preserve">4.4. </w:t>
      </w:r>
      <w:r w:rsidR="00F42615" w:rsidRPr="000553B1">
        <w:rPr>
          <w:sz w:val="22"/>
          <w:szCs w:val="22"/>
        </w:rPr>
        <w:t>Цены за выполняемые Исполнителем работы являются договорными и изменению в одностороннем порядке не подлежат.</w:t>
      </w:r>
    </w:p>
    <w:p w14:paraId="5BC62526" w14:textId="77777777" w:rsidR="00E54F0F" w:rsidRPr="000553B1" w:rsidRDefault="000A7358" w:rsidP="00E54F0F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553B1">
        <w:rPr>
          <w:sz w:val="22"/>
          <w:szCs w:val="22"/>
        </w:rPr>
        <w:t>4.5. Обязательства Заказчика по оплате считаются исполненными с момента поступления д</w:t>
      </w:r>
      <w:r w:rsidR="00FB41B1" w:rsidRPr="000553B1">
        <w:rPr>
          <w:sz w:val="22"/>
          <w:szCs w:val="22"/>
        </w:rPr>
        <w:t>енежных средств на расчетный счё</w:t>
      </w:r>
      <w:r w:rsidRPr="000553B1">
        <w:rPr>
          <w:sz w:val="22"/>
          <w:szCs w:val="22"/>
        </w:rPr>
        <w:t>т Исполнителя.</w:t>
      </w:r>
    </w:p>
    <w:p w14:paraId="5B8BFBAB" w14:textId="77777777" w:rsidR="00E54F0F" w:rsidRPr="000553B1" w:rsidRDefault="00E54F0F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</w:p>
    <w:p w14:paraId="2442B94C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ПОРЯДОК СДАЧИ ПРИЕМКИ РАБОТ</w:t>
      </w:r>
      <w:r w:rsidR="00F42615" w:rsidRPr="00087503">
        <w:rPr>
          <w:rFonts w:ascii="Times New Roman" w:hAnsi="Times New Roman"/>
          <w:b/>
          <w:sz w:val="22"/>
          <w:szCs w:val="22"/>
          <w:lang w:eastAsia="ar-SA"/>
        </w:rPr>
        <w:t>.</w:t>
      </w:r>
    </w:p>
    <w:p w14:paraId="2ECB5AD9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4A690030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Заказчик обязан в течение 5 (пяти) р</w:t>
      </w:r>
      <w:r w:rsidR="00FB41B1" w:rsidRPr="00087503">
        <w:rPr>
          <w:sz w:val="22"/>
          <w:szCs w:val="22"/>
        </w:rPr>
        <w:t>абочих дней с момента получения А</w:t>
      </w:r>
      <w:r w:rsidRPr="00087503">
        <w:rPr>
          <w:sz w:val="22"/>
          <w:szCs w:val="22"/>
        </w:rPr>
        <w:t>кта</w:t>
      </w:r>
      <w:r w:rsidR="00FB41B1" w:rsidRPr="00087503">
        <w:rPr>
          <w:sz w:val="22"/>
          <w:szCs w:val="22"/>
        </w:rPr>
        <w:t xml:space="preserve"> сдачи-приемки работ</w:t>
      </w:r>
      <w:r w:rsidRPr="00087503">
        <w:rPr>
          <w:sz w:val="22"/>
          <w:szCs w:val="22"/>
        </w:rPr>
        <w:t>, либо утвердить и подписат</w:t>
      </w:r>
      <w:r w:rsidR="00FB41B1" w:rsidRPr="00087503">
        <w:rPr>
          <w:sz w:val="22"/>
          <w:szCs w:val="22"/>
        </w:rPr>
        <w:t>ь предоставленный А</w:t>
      </w:r>
      <w:r w:rsidRPr="00087503">
        <w:rPr>
          <w:sz w:val="22"/>
          <w:szCs w:val="22"/>
        </w:rPr>
        <w:t>кт, либо предоставить Исполнителю в письменном виде моти</w:t>
      </w:r>
      <w:r w:rsidR="00FB41B1" w:rsidRPr="00087503">
        <w:rPr>
          <w:sz w:val="22"/>
          <w:szCs w:val="22"/>
        </w:rPr>
        <w:t>вированный отказ от подписания А</w:t>
      </w:r>
      <w:r w:rsidRPr="00087503">
        <w:rPr>
          <w:sz w:val="22"/>
          <w:szCs w:val="22"/>
        </w:rPr>
        <w:t>кта, содержащий полный, непротиворечивый и исчерпывающий список замечаний;</w:t>
      </w:r>
    </w:p>
    <w:p w14:paraId="3939049C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В сл</w:t>
      </w:r>
      <w:r w:rsidR="00FB41B1" w:rsidRPr="00087503">
        <w:rPr>
          <w:sz w:val="22"/>
          <w:szCs w:val="22"/>
        </w:rPr>
        <w:t>учае предоставления Заказчиком м</w:t>
      </w:r>
      <w:r w:rsidRPr="00087503">
        <w:rPr>
          <w:sz w:val="22"/>
          <w:szCs w:val="22"/>
        </w:rPr>
        <w:t>отивированного отказа, Стороны в рабочем порядке в течение 5 (пяти) рабочих дней соглас</w:t>
      </w:r>
      <w:r w:rsidR="00FB41B1" w:rsidRPr="00087503">
        <w:rPr>
          <w:sz w:val="22"/>
          <w:szCs w:val="22"/>
        </w:rPr>
        <w:t xml:space="preserve">овывают </w:t>
      </w:r>
      <w:r w:rsidRPr="00087503">
        <w:rPr>
          <w:sz w:val="22"/>
          <w:szCs w:val="22"/>
        </w:rPr>
        <w:t>Протокол разногласий, содержащий по каждому замечанию принятое решение об обоснованности, и сроке устранения замечаний Исполнителем;</w:t>
      </w:r>
    </w:p>
    <w:p w14:paraId="5B729FF9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Исполнитель обязан устранить замечания, указанные в Протоколе разногласий, после чего Заказчик подписывает в течение 5 (пяти) рабочих дней полученный </w:t>
      </w:r>
      <w:r w:rsidR="00FB41B1" w:rsidRPr="00087503">
        <w:rPr>
          <w:sz w:val="22"/>
          <w:szCs w:val="22"/>
        </w:rPr>
        <w:t>от Исполнителя А</w:t>
      </w:r>
      <w:r w:rsidRPr="00087503">
        <w:rPr>
          <w:sz w:val="22"/>
          <w:szCs w:val="22"/>
        </w:rPr>
        <w:t>кт;</w:t>
      </w:r>
    </w:p>
    <w:p w14:paraId="5770025A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В случае, если Исполнитель в течение 5 (пяти) рабочих</w:t>
      </w:r>
      <w:r w:rsidR="00FB41B1" w:rsidRPr="00087503">
        <w:rPr>
          <w:sz w:val="22"/>
          <w:szCs w:val="22"/>
        </w:rPr>
        <w:t xml:space="preserve"> дней с момента предоставления Акта Заказчику, не получает ни м</w:t>
      </w:r>
      <w:r w:rsidRPr="00087503">
        <w:rPr>
          <w:sz w:val="22"/>
          <w:szCs w:val="22"/>
        </w:rPr>
        <w:t>отивированного отказа, ни подписанного З</w:t>
      </w:r>
      <w:r w:rsidR="00FB41B1" w:rsidRPr="00087503">
        <w:rPr>
          <w:sz w:val="22"/>
          <w:szCs w:val="22"/>
        </w:rPr>
        <w:t>аказчиком А</w:t>
      </w:r>
      <w:r w:rsidRPr="00087503">
        <w:rPr>
          <w:sz w:val="22"/>
          <w:szCs w:val="22"/>
        </w:rPr>
        <w:t>кта, выполненные работы считаются принятыми Заказчиком без замечаний на 6-й (шестой) рабочий</w:t>
      </w:r>
      <w:r w:rsidR="00FB41B1" w:rsidRPr="00087503">
        <w:rPr>
          <w:sz w:val="22"/>
          <w:szCs w:val="22"/>
        </w:rPr>
        <w:t xml:space="preserve"> день с момента предоставления Акта. Исполнитель подписывает А</w:t>
      </w:r>
      <w:r w:rsidRPr="00087503">
        <w:rPr>
          <w:sz w:val="22"/>
          <w:szCs w:val="22"/>
        </w:rPr>
        <w:t>кт в одностороннем порядке, о</w:t>
      </w:r>
      <w:r w:rsidR="00FB41B1" w:rsidRPr="00087503">
        <w:rPr>
          <w:sz w:val="22"/>
          <w:szCs w:val="22"/>
        </w:rPr>
        <w:t xml:space="preserve"> чем делается отметка в данном А</w:t>
      </w:r>
      <w:r w:rsidRPr="00087503">
        <w:rPr>
          <w:sz w:val="22"/>
          <w:szCs w:val="22"/>
        </w:rPr>
        <w:t>кте.</w:t>
      </w:r>
    </w:p>
    <w:p w14:paraId="7F1709F0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Заказчик не вправе необоснованно отказывать Исполнителю в подписании Акта сдачи-приемки работ;</w:t>
      </w:r>
    </w:p>
    <w:p w14:paraId="31E534D3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При необоснованном уклонении Заказчика от принятия выполненных по настоящему Договору работ, и</w:t>
      </w:r>
      <w:r w:rsidR="00DE2261">
        <w:rPr>
          <w:sz w:val="22"/>
          <w:szCs w:val="22"/>
        </w:rPr>
        <w:t>,</w:t>
      </w:r>
      <w:r w:rsidRPr="00087503">
        <w:rPr>
          <w:sz w:val="22"/>
          <w:szCs w:val="22"/>
        </w:rPr>
        <w:t xml:space="preserve"> если такое уклонение повлекло за собой просрочку Исполнителем сдачи работ по Договору, риск случайной гибели или случайного повреждения результатов выполненных работ признается перешедшим к Заказчику с момента, когда сдача-приемка работ по условиям настоящего Договора должна была состояться.</w:t>
      </w:r>
    </w:p>
    <w:p w14:paraId="41284736" w14:textId="77777777" w:rsidR="001314A4" w:rsidRPr="00087503" w:rsidRDefault="001314A4" w:rsidP="000553B1">
      <w:pPr>
        <w:pStyle w:val="af0"/>
        <w:numPr>
          <w:ilvl w:val="1"/>
          <w:numId w:val="30"/>
        </w:numPr>
        <w:tabs>
          <w:tab w:val="left" w:pos="1134"/>
        </w:tabs>
        <w:autoSpaceDE w:val="0"/>
        <w:autoSpaceDN w:val="0"/>
        <w:adjustRightInd w:val="0"/>
        <w:spacing w:before="60" w:after="60"/>
        <w:ind w:left="0"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Заказчик, принявший работу без проверки, лишается права ссылаться на недостатки работы, которые могли быть обнаружены при обычных условиях приемки работ.</w:t>
      </w:r>
    </w:p>
    <w:p w14:paraId="4140C42D" w14:textId="77777777" w:rsidR="00E44F9E" w:rsidRPr="00087503" w:rsidRDefault="00E44F9E" w:rsidP="000553B1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6CB2B8DA" w14:textId="77777777" w:rsidR="00F42615" w:rsidRPr="00087503" w:rsidRDefault="00101A90" w:rsidP="000553B1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РЕШЕНИЕ СПОРНЫХ ВОПРОСОВ</w:t>
      </w:r>
      <w:r w:rsidR="00F42615" w:rsidRPr="00087503">
        <w:rPr>
          <w:rFonts w:ascii="Times New Roman" w:hAnsi="Times New Roman"/>
          <w:b/>
          <w:sz w:val="22"/>
          <w:szCs w:val="22"/>
          <w:lang w:eastAsia="ar-SA"/>
        </w:rPr>
        <w:t>.</w:t>
      </w:r>
    </w:p>
    <w:p w14:paraId="1F6A807A" w14:textId="77777777" w:rsidR="00E44F9E" w:rsidRPr="00087503" w:rsidRDefault="00E44F9E" w:rsidP="000553B1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53CF96C5" w14:textId="77777777" w:rsidR="000859BF" w:rsidRPr="00087503" w:rsidRDefault="000859BF" w:rsidP="000553B1">
      <w:pPr>
        <w:pStyle w:val="21"/>
        <w:numPr>
          <w:ilvl w:val="1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Все споры и разногласия, которые могут возникнуть из настоящего Договора, будут, по возможности, разрешаться путем переговоров между Сторонами.</w:t>
      </w:r>
    </w:p>
    <w:p w14:paraId="5DD7E439" w14:textId="77777777" w:rsidR="009A0D62" w:rsidRPr="00087503" w:rsidRDefault="009A0D62" w:rsidP="000553B1">
      <w:pPr>
        <w:pStyle w:val="21"/>
        <w:numPr>
          <w:ilvl w:val="1"/>
          <w:numId w:val="30"/>
        </w:numPr>
        <w:tabs>
          <w:tab w:val="left" w:pos="851"/>
          <w:tab w:val="left" w:pos="1134"/>
        </w:tabs>
        <w:spacing w:after="0" w:line="240" w:lineRule="auto"/>
        <w:ind w:left="0"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Соблюдение претензионного порядка является обязательным для Сторон. Срок ответа на претензию – 5 (пять) рабочих дней с момента получения претензии (определяется по почтовому штемпелю).</w:t>
      </w:r>
    </w:p>
    <w:p w14:paraId="3E5B44AF" w14:textId="77777777" w:rsidR="000859BF" w:rsidRPr="00087503" w:rsidRDefault="000859BF" w:rsidP="000553B1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6.</w:t>
      </w:r>
      <w:r w:rsidR="009A0D62" w:rsidRPr="00087503">
        <w:rPr>
          <w:sz w:val="22"/>
          <w:szCs w:val="22"/>
        </w:rPr>
        <w:t>3</w:t>
      </w:r>
      <w:r w:rsidRPr="00087503">
        <w:rPr>
          <w:sz w:val="22"/>
          <w:szCs w:val="22"/>
        </w:rPr>
        <w:t>. В случае невозможности разрешения споров и разногласий по настоящему Договору путем переговоров, Стороны в установленном действующим законодательством Российской Федерации порядке передают их на рассмот</w:t>
      </w:r>
      <w:r w:rsidR="00627153">
        <w:rPr>
          <w:sz w:val="22"/>
          <w:szCs w:val="22"/>
        </w:rPr>
        <w:t>рение в Арбитражный суд</w:t>
      </w:r>
      <w:r w:rsidRPr="00087503">
        <w:rPr>
          <w:sz w:val="22"/>
          <w:szCs w:val="22"/>
        </w:rPr>
        <w:t>.</w:t>
      </w:r>
    </w:p>
    <w:p w14:paraId="4E66CF94" w14:textId="77777777" w:rsidR="00E44F9E" w:rsidRPr="00627153" w:rsidRDefault="00E44F9E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</w:p>
    <w:p w14:paraId="59365115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ОТВЕТСТВЕННОСТЬ СТОРОН.</w:t>
      </w:r>
    </w:p>
    <w:p w14:paraId="13D17730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65D616C5" w14:textId="77777777" w:rsidR="00F42615" w:rsidRPr="00087503" w:rsidRDefault="00C5551F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7</w:t>
      </w:r>
      <w:r w:rsidR="00F42615" w:rsidRPr="00087503">
        <w:rPr>
          <w:sz w:val="22"/>
          <w:szCs w:val="22"/>
        </w:rPr>
        <w:t>.1. За невыполнение или ненадлежащее выполнение обязательств по настоящему Договору Заказчик и Исполнитель несут ответственность в соответствии с действующим законодательством Российской Федерации.</w:t>
      </w:r>
    </w:p>
    <w:p w14:paraId="61347575" w14:textId="77777777" w:rsidR="00DC53E6" w:rsidRPr="00087503" w:rsidRDefault="009E6904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7.2. Исполнитель</w:t>
      </w:r>
      <w:r w:rsidR="00DC53E6" w:rsidRPr="00087503">
        <w:rPr>
          <w:sz w:val="22"/>
          <w:szCs w:val="22"/>
        </w:rPr>
        <w:t xml:space="preserve"> не несет ответственности за нарушение работы системы на всех этапах</w:t>
      </w:r>
      <w:r w:rsidR="00033CC3" w:rsidRPr="00087503">
        <w:rPr>
          <w:sz w:val="22"/>
          <w:szCs w:val="22"/>
        </w:rPr>
        <w:t xml:space="preserve"> Работ</w:t>
      </w:r>
      <w:r w:rsidR="00DC53E6" w:rsidRPr="00087503">
        <w:rPr>
          <w:sz w:val="22"/>
          <w:szCs w:val="22"/>
        </w:rPr>
        <w:t>, которые являлись следствием сбоев в оборудовании Заказчика, нарушениями в технологии работы с программным продуктом, модификации настроек сотрудниками Заказчика или третьими лицами без согласия Исполнителя.</w:t>
      </w:r>
    </w:p>
    <w:p w14:paraId="348AE6F1" w14:textId="77777777" w:rsidR="00B64579" w:rsidRPr="00087503" w:rsidRDefault="00B64579" w:rsidP="000A7358">
      <w:pPr>
        <w:ind w:firstLine="720"/>
        <w:jc w:val="both"/>
        <w:rPr>
          <w:rFonts w:ascii="Arial" w:hAnsi="Arial" w:cs="Arial"/>
          <w:sz w:val="22"/>
          <w:szCs w:val="22"/>
        </w:rPr>
      </w:pPr>
    </w:p>
    <w:p w14:paraId="4FCA726F" w14:textId="77777777" w:rsidR="00B64579" w:rsidRPr="00087503" w:rsidRDefault="00B64579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ФОРС-МАЖОР И ОСВОБОЖДЕНИЕ ОТ ОТВЕТСТВЕННОСТИ.</w:t>
      </w:r>
    </w:p>
    <w:p w14:paraId="2494DFB9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7E57760C" w14:textId="77777777" w:rsidR="00B64579" w:rsidRPr="00087503" w:rsidRDefault="00B64579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bookmarkStart w:id="2" w:name="_Ref188524970"/>
      <w:r w:rsidRPr="00087503">
        <w:rPr>
          <w:sz w:val="22"/>
          <w:szCs w:val="22"/>
        </w:rPr>
        <w:t>8.1.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и</w:t>
      </w:r>
      <w:r w:rsidR="00DE2261">
        <w:rPr>
          <w:sz w:val="22"/>
          <w:szCs w:val="22"/>
        </w:rPr>
        <w:t>,</w:t>
      </w:r>
      <w:r w:rsidRPr="00087503">
        <w:rPr>
          <w:sz w:val="22"/>
          <w:szCs w:val="22"/>
        </w:rPr>
        <w:t xml:space="preserve"> если эти обстоятельства непосредственно повлияли на исполнение обязательств по настоящему Договору.</w:t>
      </w:r>
    </w:p>
    <w:p w14:paraId="7C58B340" w14:textId="77777777" w:rsidR="00B64579" w:rsidRPr="00087503" w:rsidRDefault="00B64579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8.2. Под обстоятельствами непреодолимой силы Стороны понимают такие обстоятельства как: землетрясения, пожары, наводнения, забастовки, эпидемии, взрывы, военные действия и прочие стихийные бедствия.</w:t>
      </w:r>
    </w:p>
    <w:p w14:paraId="71E1990E" w14:textId="77777777" w:rsidR="00B64579" w:rsidRPr="00087503" w:rsidRDefault="00B64579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8.3. Сторона, для которой создалась невозможность исполнения обязательств по настоящему Договору, обязана в </w:t>
      </w:r>
      <w:r w:rsidR="00522245" w:rsidRPr="00087503">
        <w:rPr>
          <w:sz w:val="22"/>
          <w:szCs w:val="22"/>
        </w:rPr>
        <w:t>течение 10</w:t>
      </w:r>
      <w:r w:rsidR="00033CC3" w:rsidRPr="00087503">
        <w:rPr>
          <w:sz w:val="22"/>
          <w:szCs w:val="22"/>
        </w:rPr>
        <w:t xml:space="preserve"> </w:t>
      </w:r>
      <w:r w:rsidRPr="00087503">
        <w:rPr>
          <w:sz w:val="22"/>
          <w:szCs w:val="22"/>
        </w:rPr>
        <w:t>(</w:t>
      </w:r>
      <w:r w:rsidR="0051480F" w:rsidRPr="00087503">
        <w:rPr>
          <w:sz w:val="22"/>
          <w:szCs w:val="22"/>
        </w:rPr>
        <w:t>д</w:t>
      </w:r>
      <w:r w:rsidR="00033CC3" w:rsidRPr="00087503">
        <w:rPr>
          <w:sz w:val="22"/>
          <w:szCs w:val="22"/>
        </w:rPr>
        <w:t>есяти</w:t>
      </w:r>
      <w:r w:rsidRPr="00087503">
        <w:rPr>
          <w:sz w:val="22"/>
          <w:szCs w:val="22"/>
        </w:rPr>
        <w:t xml:space="preserve">) </w:t>
      </w:r>
      <w:r w:rsidR="00033CC3" w:rsidRPr="00087503">
        <w:rPr>
          <w:sz w:val="22"/>
          <w:szCs w:val="22"/>
        </w:rPr>
        <w:t>рабочих</w:t>
      </w:r>
      <w:r w:rsidRPr="00087503">
        <w:rPr>
          <w:sz w:val="22"/>
          <w:szCs w:val="22"/>
        </w:rPr>
        <w:t xml:space="preserve"> дней известить другую Сторону о наступлении и прекращении вышеуказанных обстоятельств. Надлежащим доказательством наличия указанных выше обстоятельств и их продолжительности являются справки компетентных органов России. </w:t>
      </w:r>
    </w:p>
    <w:p w14:paraId="76B9A332" w14:textId="77777777" w:rsidR="009A0D62" w:rsidRPr="00087503" w:rsidRDefault="009A0D62" w:rsidP="009A0D62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lastRenderedPageBreak/>
        <w:t xml:space="preserve">8.4. Надлежащим доказательством наличия указанных выше обстоятельств и их продолжительности являются справки компетентных органов РФ. </w:t>
      </w:r>
    </w:p>
    <w:bookmarkEnd w:id="2"/>
    <w:p w14:paraId="4AB6B1C5" w14:textId="77777777" w:rsidR="00B64579" w:rsidRPr="00087503" w:rsidRDefault="00B64579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8.</w:t>
      </w:r>
      <w:r w:rsidR="009A0D62" w:rsidRPr="00087503">
        <w:rPr>
          <w:sz w:val="22"/>
          <w:szCs w:val="22"/>
        </w:rPr>
        <w:t>5</w:t>
      </w:r>
      <w:r w:rsidRPr="00087503">
        <w:rPr>
          <w:sz w:val="22"/>
          <w:szCs w:val="22"/>
        </w:rPr>
        <w:t>. На время действия обстоятельств непреодолимой силы, освобождающих от ответственности, обязательства Заказчика и Исполнителя приостанавливаются, санкции за неисполнение договорных обязательств не применяются, а срок исполнения договорных обяз</w:t>
      </w:r>
      <w:r w:rsidR="007D515C" w:rsidRPr="00087503">
        <w:rPr>
          <w:sz w:val="22"/>
          <w:szCs w:val="22"/>
        </w:rPr>
        <w:t xml:space="preserve">ательств, </w:t>
      </w:r>
      <w:r w:rsidRPr="00087503">
        <w:rPr>
          <w:sz w:val="22"/>
          <w:szCs w:val="22"/>
        </w:rPr>
        <w:t>продлевается на период, соответствующий сроку действия наступившего обстоятельства и разумному сроку для устранения его последствий.</w:t>
      </w:r>
    </w:p>
    <w:p w14:paraId="5DCEAF1A" w14:textId="77777777" w:rsidR="00F42615" w:rsidRPr="00087503" w:rsidRDefault="00F42615" w:rsidP="000A7358">
      <w:pPr>
        <w:ind w:firstLine="720"/>
        <w:jc w:val="both"/>
        <w:rPr>
          <w:rFonts w:ascii="Arial" w:hAnsi="Arial" w:cs="Arial"/>
          <w:b/>
          <w:sz w:val="22"/>
          <w:szCs w:val="22"/>
        </w:rPr>
      </w:pPr>
    </w:p>
    <w:p w14:paraId="5D205ECC" w14:textId="77777777" w:rsidR="00F42615" w:rsidRPr="00087503" w:rsidRDefault="009E6904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С</w:t>
      </w:r>
      <w:r w:rsidR="00101A90" w:rsidRPr="00087503">
        <w:rPr>
          <w:rFonts w:ascii="Times New Roman" w:hAnsi="Times New Roman"/>
          <w:b/>
          <w:sz w:val="22"/>
          <w:szCs w:val="22"/>
          <w:lang w:eastAsia="ar-SA"/>
        </w:rPr>
        <w:t>РОК ДЕЙСТВИЯ ДОГОВОРА</w:t>
      </w:r>
      <w:r w:rsidR="00F42615" w:rsidRPr="00087503">
        <w:rPr>
          <w:rFonts w:ascii="Times New Roman" w:hAnsi="Times New Roman"/>
          <w:b/>
          <w:sz w:val="22"/>
          <w:szCs w:val="22"/>
          <w:lang w:eastAsia="ar-SA"/>
        </w:rPr>
        <w:t>.</w:t>
      </w:r>
    </w:p>
    <w:p w14:paraId="3DE19698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125B20EF" w14:textId="2062D9EC" w:rsidR="004078F8" w:rsidRPr="00087503" w:rsidRDefault="00B64579" w:rsidP="0055778D">
      <w:pPr>
        <w:pStyle w:val="21"/>
        <w:numPr>
          <w:ilvl w:val="1"/>
          <w:numId w:val="30"/>
        </w:numPr>
        <w:spacing w:after="0" w:line="240" w:lineRule="auto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Настоя</w:t>
      </w:r>
      <w:r w:rsidR="00DB3B76" w:rsidRPr="00087503">
        <w:rPr>
          <w:sz w:val="22"/>
          <w:szCs w:val="22"/>
        </w:rPr>
        <w:t xml:space="preserve">щий Договор вступает в силу </w:t>
      </w:r>
      <w:r w:rsidR="00CF5629" w:rsidRPr="00087503">
        <w:rPr>
          <w:sz w:val="22"/>
          <w:szCs w:val="22"/>
        </w:rPr>
        <w:t xml:space="preserve">с </w:t>
      </w:r>
      <w:r w:rsidR="0063766A">
        <w:rPr>
          <w:sz w:val="22"/>
          <w:szCs w:val="22"/>
        </w:rPr>
        <w:t xml:space="preserve">момента подписания </w:t>
      </w:r>
      <w:r w:rsidRPr="00087503">
        <w:rPr>
          <w:sz w:val="22"/>
          <w:szCs w:val="22"/>
        </w:rPr>
        <w:t>и действует до</w:t>
      </w:r>
      <w:r w:rsidR="0063766A">
        <w:rPr>
          <w:sz w:val="22"/>
          <w:szCs w:val="22"/>
        </w:rPr>
        <w:t xml:space="preserve"> </w:t>
      </w:r>
      <w:r w:rsidR="00AA0264">
        <w:rPr>
          <w:sz w:val="22"/>
          <w:szCs w:val="22"/>
        </w:rPr>
        <w:t>31 декабря 202</w:t>
      </w:r>
      <w:r w:rsidR="009F4B34">
        <w:rPr>
          <w:sz w:val="22"/>
          <w:szCs w:val="22"/>
        </w:rPr>
        <w:t>6</w:t>
      </w:r>
      <w:r w:rsidR="00D63342">
        <w:rPr>
          <w:sz w:val="22"/>
          <w:szCs w:val="22"/>
        </w:rPr>
        <w:t xml:space="preserve"> г</w:t>
      </w:r>
      <w:r w:rsidR="001E2F07" w:rsidRPr="00087503">
        <w:rPr>
          <w:sz w:val="22"/>
          <w:szCs w:val="22"/>
        </w:rPr>
        <w:t>.</w:t>
      </w:r>
    </w:p>
    <w:p w14:paraId="4D0B30E3" w14:textId="77777777" w:rsidR="004078F8" w:rsidRPr="00087503" w:rsidRDefault="00D63342" w:rsidP="00D63342">
      <w:pPr>
        <w:pStyle w:val="21"/>
        <w:tabs>
          <w:tab w:val="left" w:pos="7087"/>
        </w:tabs>
        <w:spacing w:after="0" w:line="240" w:lineRule="auto"/>
        <w:ind w:left="114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415F59EB" w14:textId="77777777" w:rsidR="00F42615" w:rsidRPr="00087503" w:rsidRDefault="00101A90" w:rsidP="0051480F">
      <w:pPr>
        <w:pStyle w:val="a5"/>
        <w:numPr>
          <w:ilvl w:val="0"/>
          <w:numId w:val="30"/>
        </w:numPr>
        <w:suppressAutoHyphens/>
        <w:rPr>
          <w:rFonts w:ascii="Times New Roman" w:hAnsi="Times New Roman"/>
          <w:b/>
          <w:sz w:val="22"/>
          <w:szCs w:val="22"/>
          <w:lang w:eastAsia="ar-SA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ПРОЧИЕ УСЛОВИЯ</w:t>
      </w:r>
      <w:r w:rsidR="00F42615" w:rsidRPr="00087503">
        <w:rPr>
          <w:rFonts w:ascii="Times New Roman" w:hAnsi="Times New Roman"/>
          <w:b/>
          <w:sz w:val="22"/>
          <w:szCs w:val="22"/>
          <w:lang w:eastAsia="ar-SA"/>
        </w:rPr>
        <w:t>.</w:t>
      </w:r>
    </w:p>
    <w:p w14:paraId="020963F7" w14:textId="77777777" w:rsidR="00E44F9E" w:rsidRPr="00087503" w:rsidRDefault="00E44F9E" w:rsidP="000A7358">
      <w:pPr>
        <w:ind w:left="720"/>
        <w:jc w:val="both"/>
        <w:rPr>
          <w:rFonts w:ascii="Arial" w:hAnsi="Arial" w:cs="Arial"/>
          <w:b/>
          <w:sz w:val="22"/>
          <w:szCs w:val="22"/>
        </w:rPr>
      </w:pPr>
    </w:p>
    <w:p w14:paraId="3D4CBB2B" w14:textId="77777777" w:rsidR="00F42615" w:rsidRPr="00087503" w:rsidRDefault="001B32A9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10</w:t>
      </w:r>
      <w:r w:rsidR="00F42615" w:rsidRPr="00087503">
        <w:rPr>
          <w:sz w:val="22"/>
          <w:szCs w:val="22"/>
        </w:rPr>
        <w:t xml:space="preserve">.1. Все изменения и дополнения к настоящему Договору имеют силу, если они совершены в письменной форме и подписаны уполномоченными представителями </w:t>
      </w:r>
      <w:r w:rsidR="000A7358" w:rsidRPr="00087503">
        <w:rPr>
          <w:sz w:val="22"/>
          <w:szCs w:val="22"/>
        </w:rPr>
        <w:t>С</w:t>
      </w:r>
      <w:r w:rsidR="00F42615" w:rsidRPr="00087503">
        <w:rPr>
          <w:sz w:val="22"/>
          <w:szCs w:val="22"/>
        </w:rPr>
        <w:t>торон.</w:t>
      </w:r>
    </w:p>
    <w:p w14:paraId="43B5428E" w14:textId="77777777" w:rsidR="00F42615" w:rsidRPr="00087503" w:rsidRDefault="009C039C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10.2</w:t>
      </w:r>
      <w:r w:rsidR="009A0D62" w:rsidRPr="00087503">
        <w:rPr>
          <w:sz w:val="22"/>
          <w:szCs w:val="22"/>
        </w:rPr>
        <w:t>.</w:t>
      </w:r>
      <w:r w:rsidRPr="00087503">
        <w:rPr>
          <w:sz w:val="22"/>
          <w:szCs w:val="22"/>
        </w:rPr>
        <w:t xml:space="preserve"> Заказчик</w:t>
      </w:r>
      <w:r w:rsidR="00F42615" w:rsidRPr="00087503">
        <w:rPr>
          <w:sz w:val="22"/>
          <w:szCs w:val="22"/>
        </w:rPr>
        <w:t xml:space="preserve"> не должен осуществлять действий, направленных на привлечение специалистов Исполнителя к работе у Заказчика с переходом к ним на работу</w:t>
      </w:r>
      <w:r w:rsidR="00D40AA2" w:rsidRPr="00087503">
        <w:rPr>
          <w:sz w:val="22"/>
          <w:szCs w:val="22"/>
        </w:rPr>
        <w:t>,</w:t>
      </w:r>
      <w:r w:rsidR="00F42615" w:rsidRPr="00087503">
        <w:rPr>
          <w:sz w:val="22"/>
          <w:szCs w:val="22"/>
        </w:rPr>
        <w:t xml:space="preserve"> как штатным сотрудником, так и совместителем.</w:t>
      </w:r>
    </w:p>
    <w:p w14:paraId="1BC71B94" w14:textId="77777777" w:rsidR="00012588" w:rsidRPr="00087503" w:rsidRDefault="000859BF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10.3. В период действия настоящего Договора Стороны в </w:t>
      </w:r>
      <w:r w:rsidR="00033CC3" w:rsidRPr="00087503">
        <w:rPr>
          <w:sz w:val="22"/>
          <w:szCs w:val="22"/>
        </w:rPr>
        <w:t>течение 5</w:t>
      </w:r>
      <w:r w:rsidR="009A0D62" w:rsidRPr="00087503">
        <w:rPr>
          <w:sz w:val="22"/>
          <w:szCs w:val="22"/>
        </w:rPr>
        <w:t xml:space="preserve"> </w:t>
      </w:r>
      <w:r w:rsidR="00033CC3" w:rsidRPr="00087503">
        <w:rPr>
          <w:sz w:val="22"/>
          <w:szCs w:val="22"/>
        </w:rPr>
        <w:t>(пяти) рабочих дней</w:t>
      </w:r>
      <w:r w:rsidRPr="00087503">
        <w:rPr>
          <w:sz w:val="22"/>
          <w:szCs w:val="22"/>
        </w:rPr>
        <w:t xml:space="preserve"> обязаны сообщать друг другу об изменении своего фактическ</w:t>
      </w:r>
      <w:r w:rsidR="000A7358" w:rsidRPr="00087503">
        <w:rPr>
          <w:sz w:val="22"/>
          <w:szCs w:val="22"/>
        </w:rPr>
        <w:t>ого места нахождения</w:t>
      </w:r>
      <w:r w:rsidRPr="00087503">
        <w:rPr>
          <w:sz w:val="22"/>
          <w:szCs w:val="22"/>
        </w:rPr>
        <w:t>, номеров телефонов и банковских реквизитов.</w:t>
      </w:r>
    </w:p>
    <w:p w14:paraId="4079B603" w14:textId="77777777" w:rsidR="000859BF" w:rsidRPr="00087503" w:rsidRDefault="000859BF" w:rsidP="000A7358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10.4. Настоящий Договор составлен в двух экземплярах, имеющих равную юридическую силу: по одному экземпляру для каждой из Сторон. Все приложения к настоящему Договору являются его составной и неотъемлемой частью.</w:t>
      </w:r>
    </w:p>
    <w:p w14:paraId="1848623D" w14:textId="77777777" w:rsidR="00950E6A" w:rsidRDefault="00627153" w:rsidP="009A0D62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10.5</w:t>
      </w:r>
      <w:r w:rsidR="00950E6A" w:rsidRPr="00087503">
        <w:rPr>
          <w:sz w:val="22"/>
          <w:szCs w:val="22"/>
        </w:rPr>
        <w:t xml:space="preserve">. </w:t>
      </w:r>
      <w:r w:rsidR="00FE5F53" w:rsidRPr="00087503">
        <w:rPr>
          <w:sz w:val="22"/>
          <w:szCs w:val="22"/>
        </w:rPr>
        <w:t>Исполнитель имеет право передавать свои права и обязанности (уступка права требования, перевод долга, полная замена стороны) по Договору третьим лицам, о чём обязуется уведомить Заказчика в течение 15 (пятнадцати) календарных дней с момента передачи прав</w:t>
      </w:r>
      <w:r w:rsidR="00E000B1">
        <w:rPr>
          <w:sz w:val="22"/>
          <w:szCs w:val="22"/>
        </w:rPr>
        <w:t xml:space="preserve"> и</w:t>
      </w:r>
      <w:r w:rsidR="00FE5F53" w:rsidRPr="00087503">
        <w:rPr>
          <w:sz w:val="22"/>
          <w:szCs w:val="22"/>
        </w:rPr>
        <w:t>/</w:t>
      </w:r>
      <w:r w:rsidR="00E000B1">
        <w:rPr>
          <w:sz w:val="22"/>
          <w:szCs w:val="22"/>
        </w:rPr>
        <w:t xml:space="preserve">или </w:t>
      </w:r>
      <w:r w:rsidR="00FE5F53" w:rsidRPr="00087503">
        <w:rPr>
          <w:sz w:val="22"/>
          <w:szCs w:val="22"/>
        </w:rPr>
        <w:t>обязанностей.</w:t>
      </w:r>
    </w:p>
    <w:p w14:paraId="2BED8D23" w14:textId="77777777" w:rsidR="00950E6A" w:rsidRPr="00087503" w:rsidRDefault="00627153" w:rsidP="00883D3B">
      <w:pPr>
        <w:widowControl w:val="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10.6</w:t>
      </w:r>
      <w:r w:rsidR="00E000B1">
        <w:rPr>
          <w:sz w:val="22"/>
          <w:szCs w:val="22"/>
        </w:rPr>
        <w:t xml:space="preserve">. </w:t>
      </w:r>
      <w:r w:rsidR="00950E6A" w:rsidRPr="00087503">
        <w:rPr>
          <w:sz w:val="22"/>
          <w:szCs w:val="22"/>
        </w:rPr>
        <w:t>Стороны догово</w:t>
      </w:r>
      <w:r w:rsidR="00E000B1">
        <w:rPr>
          <w:sz w:val="22"/>
          <w:szCs w:val="22"/>
        </w:rPr>
        <w:t>рились, что в целях настоящего Д</w:t>
      </w:r>
      <w:r w:rsidR="00950E6A" w:rsidRPr="00087503">
        <w:rPr>
          <w:sz w:val="22"/>
          <w:szCs w:val="22"/>
        </w:rPr>
        <w:t>оговора для осуществления официальной переписки допустимо использовать следующие способы:</w:t>
      </w:r>
    </w:p>
    <w:p w14:paraId="534C3C6C" w14:textId="77777777" w:rsidR="00950E6A" w:rsidRPr="00087503" w:rsidRDefault="00950E6A" w:rsidP="00950E6A">
      <w:pPr>
        <w:pStyle w:val="a5"/>
        <w:spacing w:after="60"/>
        <w:ind w:left="720"/>
        <w:jc w:val="both"/>
        <w:rPr>
          <w:rFonts w:ascii="Times New Roman" w:hAnsi="Times New Roman"/>
          <w:sz w:val="22"/>
          <w:szCs w:val="22"/>
        </w:rPr>
      </w:pPr>
      <w:r w:rsidRPr="00087503">
        <w:rPr>
          <w:rFonts w:ascii="Times New Roman" w:hAnsi="Times New Roman"/>
          <w:sz w:val="22"/>
          <w:szCs w:val="22"/>
        </w:rPr>
        <w:t>- отправка с помощью электронного документооборота (ЭДО) с использованием усиленной квалифицированной электронной подписи,</w:t>
      </w:r>
    </w:p>
    <w:p w14:paraId="2EB6EABB" w14:textId="77777777" w:rsidR="00950E6A" w:rsidRPr="00087503" w:rsidRDefault="00950E6A" w:rsidP="00950E6A">
      <w:pPr>
        <w:pStyle w:val="a5"/>
        <w:spacing w:after="60"/>
        <w:ind w:left="720"/>
        <w:jc w:val="both"/>
        <w:rPr>
          <w:rFonts w:ascii="Times New Roman" w:hAnsi="Times New Roman"/>
          <w:sz w:val="22"/>
          <w:szCs w:val="22"/>
        </w:rPr>
      </w:pPr>
      <w:r w:rsidRPr="00087503">
        <w:rPr>
          <w:rFonts w:ascii="Times New Roman" w:hAnsi="Times New Roman"/>
          <w:sz w:val="22"/>
          <w:szCs w:val="22"/>
        </w:rPr>
        <w:t>- отправка с помощью электронной почты,</w:t>
      </w:r>
    </w:p>
    <w:p w14:paraId="3A57C633" w14:textId="77777777" w:rsidR="00950E6A" w:rsidRPr="00087503" w:rsidRDefault="00950E6A" w:rsidP="00950E6A">
      <w:pPr>
        <w:pStyle w:val="a5"/>
        <w:spacing w:after="60"/>
        <w:ind w:left="720"/>
        <w:jc w:val="both"/>
        <w:rPr>
          <w:rFonts w:ascii="Times New Roman" w:hAnsi="Times New Roman"/>
          <w:sz w:val="22"/>
          <w:szCs w:val="22"/>
        </w:rPr>
      </w:pPr>
      <w:r w:rsidRPr="00087503">
        <w:rPr>
          <w:rFonts w:ascii="Times New Roman" w:hAnsi="Times New Roman"/>
          <w:sz w:val="22"/>
          <w:szCs w:val="22"/>
        </w:rPr>
        <w:t>- передача с представителем Исполнителя или курьерской службой по фактическому адресу Заказчика,</w:t>
      </w:r>
    </w:p>
    <w:p w14:paraId="545B6A31" w14:textId="77777777" w:rsidR="00950E6A" w:rsidRPr="00087503" w:rsidRDefault="00950E6A" w:rsidP="00950E6A">
      <w:pPr>
        <w:ind w:left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- отправка заказного письма с уведомлением о вручении через Почту России по юридическому адресу Заказчика. </w:t>
      </w:r>
    </w:p>
    <w:p w14:paraId="5205C792" w14:textId="77777777" w:rsidR="00950E6A" w:rsidRPr="00087503" w:rsidRDefault="00950E6A" w:rsidP="00950E6A">
      <w:pPr>
        <w:ind w:firstLine="708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10.</w:t>
      </w:r>
      <w:r w:rsidR="00627153">
        <w:rPr>
          <w:sz w:val="22"/>
          <w:szCs w:val="22"/>
        </w:rPr>
        <w:t>7</w:t>
      </w:r>
      <w:r w:rsidRPr="00087503">
        <w:rPr>
          <w:sz w:val="22"/>
          <w:szCs w:val="22"/>
        </w:rPr>
        <w:t>. При осуществлении отправки с использованием ЭДО Стороны устанавливают особенности совершения сделок в письменной фо</w:t>
      </w:r>
      <w:r w:rsidR="009A0D62" w:rsidRPr="00087503">
        <w:rPr>
          <w:sz w:val="22"/>
          <w:szCs w:val="22"/>
        </w:rPr>
        <w:t>рме, а также условия и порядок </w:t>
      </w:r>
      <w:r w:rsidRPr="00087503">
        <w:rPr>
          <w:sz w:val="22"/>
          <w:szCs w:val="22"/>
        </w:rPr>
        <w:t>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</w:t>
      </w:r>
      <w:r w:rsidR="0051480F" w:rsidRPr="00087503">
        <w:rPr>
          <w:sz w:val="22"/>
          <w:szCs w:val="22"/>
        </w:rPr>
        <w:t>ектронной подписи</w:t>
      </w:r>
      <w:r w:rsidRPr="00087503">
        <w:rPr>
          <w:sz w:val="22"/>
          <w:szCs w:val="22"/>
        </w:rPr>
        <w:t xml:space="preserve">. </w:t>
      </w:r>
    </w:p>
    <w:p w14:paraId="42C609D9" w14:textId="77777777" w:rsidR="00950E6A" w:rsidRPr="00087503" w:rsidRDefault="00950E6A" w:rsidP="009A0D62">
      <w:pPr>
        <w:ind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Сто</w:t>
      </w:r>
      <w:r w:rsidR="009A0D62" w:rsidRPr="00087503">
        <w:rPr>
          <w:sz w:val="22"/>
          <w:szCs w:val="22"/>
        </w:rPr>
        <w:t>роны взаимодействия соглашаются</w:t>
      </w:r>
      <w:r w:rsidRPr="00087503">
        <w:rPr>
          <w:sz w:val="22"/>
          <w:szCs w:val="22"/>
        </w:rPr>
        <w:t xml:space="preserve"> признавать электронные документы равнозначными аналогичным документам на бумажных носителях. </w:t>
      </w:r>
    </w:p>
    <w:p w14:paraId="4274B38E" w14:textId="77777777" w:rsidR="00950E6A" w:rsidRPr="00087503" w:rsidRDefault="00950E6A" w:rsidP="009A0D62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Участники взаимодействия руководствуются настоящим </w:t>
      </w:r>
      <w:r w:rsidR="009A0D62" w:rsidRPr="00087503">
        <w:rPr>
          <w:sz w:val="22"/>
          <w:szCs w:val="22"/>
        </w:rPr>
        <w:t>Договором, а также положениями </w:t>
      </w:r>
      <w:r w:rsidRPr="00087503">
        <w:rPr>
          <w:sz w:val="22"/>
          <w:szCs w:val="22"/>
        </w:rPr>
        <w:t>Гражданского кодекса Российской Федерации, Федерального закона РФ от 06.04.2011</w:t>
      </w:r>
      <w:r w:rsidRPr="00087503">
        <w:rPr>
          <w:sz w:val="22"/>
          <w:szCs w:val="22"/>
          <w:lang w:val="en-US"/>
        </w:rPr>
        <w:t> </w:t>
      </w:r>
      <w:r w:rsidRPr="00087503">
        <w:rPr>
          <w:sz w:val="22"/>
          <w:szCs w:val="22"/>
        </w:rPr>
        <w:t>г. № 63-ФЗ «Об электронной подписи», Федерального закона РФ от 06.12.2011</w:t>
      </w:r>
      <w:r w:rsidR="009A0D62" w:rsidRPr="00087503">
        <w:rPr>
          <w:sz w:val="22"/>
          <w:szCs w:val="22"/>
        </w:rPr>
        <w:t xml:space="preserve"> </w:t>
      </w:r>
      <w:r w:rsidRPr="00087503">
        <w:rPr>
          <w:sz w:val="22"/>
          <w:szCs w:val="22"/>
        </w:rPr>
        <w:t>г.  № 402-ФЗ «О бухгалтерском учете».</w:t>
      </w:r>
    </w:p>
    <w:p w14:paraId="121933BE" w14:textId="77777777" w:rsidR="00FE5F53" w:rsidRPr="00087503" w:rsidRDefault="00950E6A" w:rsidP="0051480F">
      <w:pPr>
        <w:pStyle w:val="21"/>
        <w:spacing w:after="0" w:line="240" w:lineRule="auto"/>
        <w:ind w:firstLine="720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10.</w:t>
      </w:r>
      <w:r w:rsidR="00627153">
        <w:rPr>
          <w:sz w:val="22"/>
          <w:szCs w:val="22"/>
        </w:rPr>
        <w:t>8</w:t>
      </w:r>
      <w:r w:rsidRPr="00087503">
        <w:rPr>
          <w:sz w:val="22"/>
          <w:szCs w:val="22"/>
        </w:rPr>
        <w:t>. При рассмотрении споров в суде переписка Сторон вышеуказанными способами будет признана Сторонами достаточным доказательством. Датой получения корреспонденции считается момент получения почтового отправления, в том числе заказной корреспонденции, электронного подтверждения доставки при отправлении электронной почтой и ЭДО, или день доставки в случае отправления корреспонденции с курьером</w:t>
      </w:r>
      <w:r w:rsidR="0051480F" w:rsidRPr="00087503">
        <w:rPr>
          <w:sz w:val="22"/>
          <w:szCs w:val="22"/>
        </w:rPr>
        <w:t>.</w:t>
      </w:r>
    </w:p>
    <w:p w14:paraId="6BE2BBBD" w14:textId="77777777" w:rsidR="00FE5F53" w:rsidRPr="00087503" w:rsidRDefault="00FE5F53" w:rsidP="009F1A2A">
      <w:pPr>
        <w:pStyle w:val="21"/>
        <w:spacing w:after="0" w:line="240" w:lineRule="auto"/>
        <w:ind w:firstLine="720"/>
        <w:rPr>
          <w:sz w:val="22"/>
          <w:szCs w:val="22"/>
        </w:rPr>
      </w:pPr>
    </w:p>
    <w:p w14:paraId="744938F1" w14:textId="77777777" w:rsidR="000B7628" w:rsidRPr="00087503" w:rsidRDefault="000B7628" w:rsidP="00FE5F53">
      <w:pPr>
        <w:pStyle w:val="a5"/>
        <w:numPr>
          <w:ilvl w:val="0"/>
          <w:numId w:val="30"/>
        </w:numPr>
        <w:suppressAutoHyphens/>
        <w:rPr>
          <w:rFonts w:ascii="Arial" w:hAnsi="Arial" w:cs="Arial"/>
          <w:b/>
          <w:sz w:val="22"/>
          <w:szCs w:val="22"/>
        </w:rPr>
      </w:pPr>
      <w:r w:rsidRPr="00087503">
        <w:rPr>
          <w:rFonts w:ascii="Times New Roman" w:hAnsi="Times New Roman"/>
          <w:b/>
          <w:sz w:val="22"/>
          <w:szCs w:val="22"/>
          <w:lang w:eastAsia="ar-SA"/>
        </w:rPr>
        <w:t>ЮРИДИЧЕСКИЕ АДРЕСА И РЕКВИЗИТЫ СТОРОН</w:t>
      </w:r>
      <w:r w:rsidR="0063238B" w:rsidRPr="00087503">
        <w:rPr>
          <w:rFonts w:ascii="Times New Roman" w:hAnsi="Times New Roman"/>
          <w:b/>
          <w:sz w:val="22"/>
          <w:szCs w:val="22"/>
          <w:lang w:eastAsia="ar-SA"/>
        </w:rPr>
        <w:t>.</w:t>
      </w:r>
    </w:p>
    <w:p w14:paraId="381A7C59" w14:textId="77777777" w:rsidR="00414E35" w:rsidRPr="00087503" w:rsidRDefault="00414E35" w:rsidP="00414E35">
      <w:pPr>
        <w:shd w:val="clear" w:color="auto" w:fill="FFFFFF"/>
        <w:jc w:val="both"/>
        <w:rPr>
          <w:sz w:val="22"/>
          <w:szCs w:val="22"/>
        </w:rPr>
      </w:pPr>
    </w:p>
    <w:tbl>
      <w:tblPr>
        <w:tblW w:w="10034" w:type="dxa"/>
        <w:tblLayout w:type="fixed"/>
        <w:tblLook w:val="01E0" w:firstRow="1" w:lastRow="1" w:firstColumn="1" w:lastColumn="1" w:noHBand="0" w:noVBand="0"/>
      </w:tblPr>
      <w:tblGrid>
        <w:gridCol w:w="5211"/>
        <w:gridCol w:w="4823"/>
      </w:tblGrid>
      <w:tr w:rsidR="000550B5" w:rsidRPr="00087503" w14:paraId="77B6A59B" w14:textId="77777777" w:rsidTr="00B42C26">
        <w:tc>
          <w:tcPr>
            <w:tcW w:w="5211" w:type="dxa"/>
            <w:shd w:val="clear" w:color="auto" w:fill="auto"/>
          </w:tcPr>
          <w:p w14:paraId="6B21337A" w14:textId="77777777" w:rsidR="000550B5" w:rsidRPr="00B42C26" w:rsidRDefault="000550B5" w:rsidP="009679C4">
            <w:pPr>
              <w:keepNext/>
              <w:jc w:val="both"/>
              <w:outlineLvl w:val="2"/>
              <w:rPr>
                <w:rFonts w:cs="Arial"/>
                <w:sz w:val="22"/>
                <w:szCs w:val="22"/>
              </w:rPr>
            </w:pPr>
            <w:r w:rsidRPr="00B42C26">
              <w:rPr>
                <w:rFonts w:cs="Arial"/>
                <w:sz w:val="22"/>
                <w:szCs w:val="22"/>
              </w:rPr>
              <w:lastRenderedPageBreak/>
              <w:t>ИСПОЛНИТЕЛЬ:</w:t>
            </w:r>
          </w:p>
          <w:p w14:paraId="73C0C4A8" w14:textId="77777777" w:rsidR="000550B5" w:rsidRPr="00B42C26" w:rsidRDefault="000550B5" w:rsidP="009679C4">
            <w:pPr>
              <w:keepNext/>
              <w:jc w:val="both"/>
              <w:outlineLvl w:val="2"/>
              <w:rPr>
                <w:rFonts w:cs="Arial"/>
                <w:sz w:val="22"/>
                <w:szCs w:val="22"/>
              </w:rPr>
            </w:pPr>
          </w:p>
          <w:p w14:paraId="6B39FD31" w14:textId="77777777" w:rsidR="000550B5" w:rsidRPr="00B42C26" w:rsidRDefault="000550B5" w:rsidP="00E13628">
            <w:pPr>
              <w:keepNext/>
              <w:jc w:val="both"/>
              <w:outlineLvl w:val="2"/>
              <w:rPr>
                <w:rFonts w:cs="Arial"/>
                <w:sz w:val="22"/>
                <w:szCs w:val="22"/>
              </w:rPr>
            </w:pPr>
          </w:p>
        </w:tc>
        <w:tc>
          <w:tcPr>
            <w:tcW w:w="4823" w:type="dxa"/>
            <w:shd w:val="clear" w:color="auto" w:fill="auto"/>
          </w:tcPr>
          <w:p w14:paraId="2AB32FB2" w14:textId="77777777" w:rsidR="001B7E44" w:rsidRPr="00B42C26" w:rsidRDefault="001B7E44" w:rsidP="001B7E44">
            <w:pPr>
              <w:keepNext/>
              <w:jc w:val="both"/>
              <w:outlineLvl w:val="1"/>
              <w:rPr>
                <w:sz w:val="22"/>
                <w:szCs w:val="22"/>
              </w:rPr>
            </w:pPr>
            <w:r w:rsidRPr="00B42C26">
              <w:rPr>
                <w:sz w:val="22"/>
                <w:szCs w:val="22"/>
              </w:rPr>
              <w:t>ЗАКАЗЧИК:</w:t>
            </w:r>
          </w:p>
          <w:p w14:paraId="373992E9" w14:textId="77777777" w:rsidR="007D2B84" w:rsidRPr="00B42C26" w:rsidRDefault="007D2B84" w:rsidP="007D2B84">
            <w:pPr>
              <w:keepNext/>
              <w:jc w:val="both"/>
              <w:outlineLvl w:val="1"/>
              <w:rPr>
                <w:sz w:val="20"/>
                <w:szCs w:val="20"/>
              </w:rPr>
            </w:pPr>
          </w:p>
          <w:p w14:paraId="2F6C1838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proofErr w:type="spellStart"/>
            <w:r w:rsidRPr="00A55767">
              <w:rPr>
                <w:sz w:val="22"/>
                <w:szCs w:val="22"/>
              </w:rPr>
              <w:t>Юрид</w:t>
            </w:r>
            <w:proofErr w:type="spellEnd"/>
            <w:r w:rsidRPr="00A55767">
              <w:rPr>
                <w:sz w:val="22"/>
                <w:szCs w:val="22"/>
              </w:rPr>
              <w:t xml:space="preserve">. адрес: Российская Федерация, 664033, </w:t>
            </w:r>
          </w:p>
          <w:p w14:paraId="60E9ED6A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 xml:space="preserve">Иркутская область, г. Иркутск, </w:t>
            </w:r>
          </w:p>
          <w:p w14:paraId="0945E9E1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ул. Улан-</w:t>
            </w:r>
            <w:proofErr w:type="spellStart"/>
            <w:r w:rsidRPr="00A55767">
              <w:rPr>
                <w:sz w:val="22"/>
                <w:szCs w:val="22"/>
              </w:rPr>
              <w:t>Баторская</w:t>
            </w:r>
            <w:proofErr w:type="spellEnd"/>
            <w:r w:rsidRPr="00A55767">
              <w:rPr>
                <w:sz w:val="22"/>
                <w:szCs w:val="22"/>
              </w:rPr>
              <w:t>, 3</w:t>
            </w:r>
          </w:p>
          <w:p w14:paraId="5A2A2591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Почтовый адрес: 664033, г. Иркутск, а/я 278</w:t>
            </w:r>
          </w:p>
          <w:p w14:paraId="1DF01ACC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ИНН 3811014433, КПП 381201001</w:t>
            </w:r>
          </w:p>
          <w:p w14:paraId="1F40C5E6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ОКПО 03533748, ОКВЭД 72.19,</w:t>
            </w:r>
          </w:p>
          <w:p w14:paraId="12F4CE77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ОГРН 1023801757540 от 20.11.2002 г.</w:t>
            </w:r>
          </w:p>
          <w:p w14:paraId="54A170C3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ОКАТО 25401380000</w:t>
            </w:r>
          </w:p>
          <w:p w14:paraId="506FD842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ОКТМО 25701000</w:t>
            </w:r>
          </w:p>
          <w:p w14:paraId="6DC839A2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Банковские реквизиты</w:t>
            </w:r>
          </w:p>
          <w:p w14:paraId="3557FE01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УФК по Приморскому краю (ЛИН СО РАН л/с 20346Ц41860)</w:t>
            </w:r>
          </w:p>
          <w:p w14:paraId="0BB83379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ОКЦ №1 Д ГУ Банка России//УФК по Приморскому краю г. Владивосток</w:t>
            </w:r>
          </w:p>
          <w:p w14:paraId="349B6AE5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Единый казначейский счет 40102810545370000012</w:t>
            </w:r>
          </w:p>
          <w:p w14:paraId="4960A709" w14:textId="77777777" w:rsidR="00A55767" w:rsidRPr="00A55767" w:rsidRDefault="00A55767" w:rsidP="00A55767">
            <w:pPr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</w:rPr>
              <w:t>Казначейский счет 03214643000000012010</w:t>
            </w:r>
          </w:p>
          <w:p w14:paraId="5551BF92" w14:textId="1BF4E7ED" w:rsidR="00380114" w:rsidRPr="00380114" w:rsidRDefault="00A55767" w:rsidP="00A55767">
            <w:pPr>
              <w:keepNext/>
              <w:jc w:val="both"/>
              <w:outlineLvl w:val="2"/>
              <w:rPr>
                <w:sz w:val="22"/>
                <w:szCs w:val="22"/>
              </w:rPr>
            </w:pPr>
            <w:r w:rsidRPr="00A55767">
              <w:rPr>
                <w:sz w:val="22"/>
                <w:szCs w:val="22"/>
                <w:lang w:val="en-US"/>
              </w:rPr>
              <w:t>БИК 010507002</w:t>
            </w:r>
            <w:r w:rsidR="00380114" w:rsidRPr="00A55767">
              <w:rPr>
                <w:sz w:val="22"/>
                <w:szCs w:val="22"/>
              </w:rPr>
              <w:tab/>
            </w:r>
            <w:r w:rsidR="00380114" w:rsidRPr="00380114">
              <w:rPr>
                <w:sz w:val="22"/>
                <w:szCs w:val="22"/>
              </w:rPr>
              <w:tab/>
            </w:r>
          </w:p>
          <w:p w14:paraId="3C2F254C" w14:textId="77777777" w:rsidR="001B7E44" w:rsidRPr="00087503" w:rsidRDefault="001B7E44" w:rsidP="00380114">
            <w:pPr>
              <w:keepNext/>
              <w:jc w:val="both"/>
              <w:outlineLvl w:val="1"/>
              <w:rPr>
                <w:sz w:val="22"/>
                <w:szCs w:val="22"/>
              </w:rPr>
            </w:pPr>
          </w:p>
        </w:tc>
      </w:tr>
      <w:tr w:rsidR="00202221" w:rsidRPr="007D1A10" w14:paraId="02C68ABC" w14:textId="77777777" w:rsidTr="0051480F">
        <w:tc>
          <w:tcPr>
            <w:tcW w:w="5211" w:type="dxa"/>
          </w:tcPr>
          <w:p w14:paraId="34FC12B6" w14:textId="5871F3C6" w:rsidR="00202221" w:rsidRPr="007D1A10" w:rsidRDefault="00202221" w:rsidP="00202221">
            <w:pPr>
              <w:keepNext/>
              <w:jc w:val="both"/>
              <w:outlineLvl w:val="2"/>
              <w:rPr>
                <w:sz w:val="22"/>
                <w:szCs w:val="22"/>
              </w:rPr>
            </w:pPr>
            <w:r w:rsidRPr="007D1A10">
              <w:rPr>
                <w:sz w:val="22"/>
                <w:szCs w:val="22"/>
              </w:rPr>
              <w:t>_____________________/</w:t>
            </w:r>
            <w:r w:rsidR="00E13628">
              <w:rPr>
                <w:sz w:val="22"/>
                <w:szCs w:val="22"/>
              </w:rPr>
              <w:t xml:space="preserve">          </w:t>
            </w:r>
            <w:r w:rsidR="00AA0264">
              <w:rPr>
                <w:sz w:val="22"/>
                <w:szCs w:val="22"/>
              </w:rPr>
              <w:t>.</w:t>
            </w:r>
            <w:r w:rsidRPr="007D1A10">
              <w:rPr>
                <w:sz w:val="22"/>
                <w:szCs w:val="22"/>
              </w:rPr>
              <w:t>/</w:t>
            </w:r>
          </w:p>
          <w:p w14:paraId="45669D12" w14:textId="26A1D217" w:rsidR="00202221" w:rsidRPr="007D1A10" w:rsidRDefault="00202221" w:rsidP="00202221">
            <w:pPr>
              <w:keepNext/>
              <w:jc w:val="both"/>
              <w:outlineLvl w:val="2"/>
              <w:rPr>
                <w:sz w:val="22"/>
                <w:szCs w:val="22"/>
              </w:rPr>
            </w:pPr>
            <w:r w:rsidRPr="007D1A10">
              <w:rPr>
                <w:sz w:val="22"/>
                <w:szCs w:val="22"/>
              </w:rPr>
              <w:t>()</w:t>
            </w:r>
          </w:p>
          <w:p w14:paraId="1E65BA0C" w14:textId="77777777" w:rsidR="00202221" w:rsidRPr="007D1A10" w:rsidRDefault="00202221" w:rsidP="00202221">
            <w:pPr>
              <w:keepNext/>
              <w:jc w:val="both"/>
              <w:outlineLvl w:val="2"/>
              <w:rPr>
                <w:sz w:val="22"/>
                <w:szCs w:val="22"/>
              </w:rPr>
            </w:pPr>
          </w:p>
          <w:p w14:paraId="3F9F1283" w14:textId="77777777" w:rsidR="00202221" w:rsidRPr="007D1A10" w:rsidRDefault="00202221" w:rsidP="00202221">
            <w:pPr>
              <w:keepNext/>
              <w:jc w:val="both"/>
              <w:outlineLvl w:val="2"/>
              <w:rPr>
                <w:sz w:val="22"/>
                <w:szCs w:val="22"/>
              </w:rPr>
            </w:pPr>
          </w:p>
        </w:tc>
        <w:tc>
          <w:tcPr>
            <w:tcW w:w="4823" w:type="dxa"/>
          </w:tcPr>
          <w:p w14:paraId="5495EF40" w14:textId="77777777" w:rsidR="008B2DEA" w:rsidRPr="008B2DEA" w:rsidRDefault="008B2DEA" w:rsidP="008B2DEA">
            <w:pPr>
              <w:pStyle w:val="TableParagraph"/>
              <w:ind w:right="179"/>
              <w:rPr>
                <w:bCs/>
              </w:rPr>
            </w:pPr>
            <w:r w:rsidRPr="008B2DEA">
              <w:rPr>
                <w:bCs/>
              </w:rPr>
              <w:t>_</w:t>
            </w:r>
            <w:r w:rsidR="008E5BFB">
              <w:rPr>
                <w:bCs/>
              </w:rPr>
              <w:t>___________________/Федотов А</w:t>
            </w:r>
            <w:r w:rsidRPr="008B2DEA">
              <w:rPr>
                <w:bCs/>
              </w:rPr>
              <w:t>.</w:t>
            </w:r>
            <w:r w:rsidR="008E5BFB">
              <w:rPr>
                <w:bCs/>
              </w:rPr>
              <w:t>П.</w:t>
            </w:r>
            <w:r w:rsidRPr="008B2DEA">
              <w:rPr>
                <w:bCs/>
              </w:rPr>
              <w:t>/</w:t>
            </w:r>
          </w:p>
          <w:p w14:paraId="170844EB" w14:textId="2780FDE1" w:rsidR="008B2DEA" w:rsidRPr="008B2DEA" w:rsidRDefault="003E71A0" w:rsidP="008B2DEA">
            <w:pPr>
              <w:pStyle w:val="TableParagraph"/>
              <w:ind w:right="179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>. д</w:t>
            </w:r>
            <w:r w:rsidR="008E5BFB">
              <w:rPr>
                <w:bCs/>
              </w:rPr>
              <w:t>иректор</w:t>
            </w:r>
            <w:r>
              <w:rPr>
                <w:bCs/>
              </w:rPr>
              <w:t>а</w:t>
            </w:r>
            <w:r w:rsidR="008B2DEA" w:rsidRPr="008B2DEA">
              <w:rPr>
                <w:bCs/>
              </w:rPr>
              <w:t>)</w:t>
            </w:r>
          </w:p>
          <w:p w14:paraId="3348969B" w14:textId="77777777" w:rsidR="00202221" w:rsidRPr="007D1A10" w:rsidRDefault="008B2DEA" w:rsidP="008B2DEA">
            <w:pPr>
              <w:keepNext/>
              <w:jc w:val="center"/>
              <w:outlineLvl w:val="1"/>
              <w:rPr>
                <w:sz w:val="22"/>
                <w:szCs w:val="22"/>
              </w:rPr>
            </w:pPr>
            <w:r w:rsidRPr="008B2DEA">
              <w:rPr>
                <w:bCs/>
                <w:sz w:val="22"/>
                <w:szCs w:val="22"/>
              </w:rPr>
              <w:t>М.П</w:t>
            </w:r>
          </w:p>
        </w:tc>
      </w:tr>
    </w:tbl>
    <w:p w14:paraId="15C4FA48" w14:textId="77777777" w:rsidR="00DB3823" w:rsidRPr="007D1A10" w:rsidRDefault="00DB3823" w:rsidP="008856C5">
      <w:pPr>
        <w:pStyle w:val="12"/>
        <w:jc w:val="left"/>
        <w:rPr>
          <w:b w:val="0"/>
          <w:sz w:val="22"/>
          <w:szCs w:val="22"/>
        </w:rPr>
      </w:pPr>
    </w:p>
    <w:p w14:paraId="40C26789" w14:textId="77777777" w:rsidR="004810B0" w:rsidRDefault="004810B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7D0AD945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243E187D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7D3E46F4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5934ECC9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5E6CB575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0B7A2C90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690C48BB" w14:textId="77777777" w:rsidR="00627153" w:rsidRDefault="00627153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174F2586" w14:textId="77777777" w:rsidR="004810B0" w:rsidRPr="004810B0" w:rsidRDefault="004810B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  <w:lang w:val="ru-RU"/>
        </w:rPr>
      </w:pPr>
    </w:p>
    <w:p w14:paraId="525F3542" w14:textId="1A9865E6" w:rsidR="001F05AE" w:rsidRDefault="001F05AE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6389F521" w14:textId="3E8DE541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64A0C886" w14:textId="0739BBB0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4CE1FDD8" w14:textId="14D41612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275F78C6" w14:textId="14A8FB4E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31BD9BBB" w14:textId="520C17D8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34FB9B2D" w14:textId="337CE1CB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58EEF76B" w14:textId="6296B96F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4B54B0F0" w14:textId="0B14CA52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37A26B2E" w14:textId="6CF690CF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4A1E51E1" w14:textId="0838082C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689E34E2" w14:textId="185FA516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284CEE72" w14:textId="2A6460C2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67E0C80B" w14:textId="35673878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53EE31B4" w14:textId="73F5A59F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31DFBFCC" w14:textId="77777777" w:rsidR="003E71A0" w:rsidRDefault="003E71A0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298B0BEE" w14:textId="77777777" w:rsidR="000553B1" w:rsidRDefault="000553B1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565572F7" w14:textId="77777777" w:rsidR="000553B1" w:rsidRDefault="000553B1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27284ED7" w14:textId="77777777" w:rsidR="000553B1" w:rsidRDefault="000553B1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5065512A" w14:textId="77777777" w:rsidR="0055778D" w:rsidRDefault="0055778D" w:rsidP="008856C5">
      <w:pPr>
        <w:pStyle w:val="12"/>
        <w:jc w:val="left"/>
        <w:rPr>
          <w:rFonts w:ascii="Arial" w:hAnsi="Arial" w:cs="Arial"/>
          <w:b w:val="0"/>
          <w:bCs/>
          <w:sz w:val="22"/>
          <w:szCs w:val="22"/>
        </w:rPr>
      </w:pPr>
    </w:p>
    <w:p w14:paraId="59E7A7E6" w14:textId="77777777" w:rsidR="008E5BFB" w:rsidRDefault="008E5BFB" w:rsidP="00351F04">
      <w:pPr>
        <w:pStyle w:val="21"/>
        <w:spacing w:after="0" w:line="240" w:lineRule="auto"/>
        <w:rPr>
          <w:b/>
          <w:sz w:val="22"/>
          <w:szCs w:val="22"/>
        </w:rPr>
      </w:pPr>
    </w:p>
    <w:p w14:paraId="2721151F" w14:textId="77777777" w:rsidR="00E02247" w:rsidRDefault="00E02247" w:rsidP="00351F04">
      <w:pPr>
        <w:pStyle w:val="21"/>
        <w:spacing w:after="0" w:line="240" w:lineRule="auto"/>
        <w:rPr>
          <w:b/>
          <w:sz w:val="22"/>
          <w:szCs w:val="22"/>
        </w:rPr>
      </w:pPr>
    </w:p>
    <w:p w14:paraId="3B3415B0" w14:textId="77777777" w:rsidR="00E02247" w:rsidRDefault="00E02247" w:rsidP="00351F04">
      <w:pPr>
        <w:pStyle w:val="21"/>
        <w:spacing w:after="0" w:line="240" w:lineRule="auto"/>
        <w:rPr>
          <w:b/>
          <w:sz w:val="22"/>
          <w:szCs w:val="22"/>
        </w:rPr>
      </w:pPr>
    </w:p>
    <w:p w14:paraId="5830C918" w14:textId="77777777" w:rsidR="00351F04" w:rsidRDefault="00351F04" w:rsidP="00351F04">
      <w:pPr>
        <w:pStyle w:val="21"/>
        <w:spacing w:after="0" w:line="240" w:lineRule="auto"/>
        <w:rPr>
          <w:b/>
          <w:sz w:val="22"/>
          <w:szCs w:val="22"/>
        </w:rPr>
      </w:pPr>
    </w:p>
    <w:p w14:paraId="629F747C" w14:textId="77777777" w:rsidR="008E5BFB" w:rsidRDefault="008E5BFB" w:rsidP="009F1A2A">
      <w:pPr>
        <w:pStyle w:val="21"/>
        <w:spacing w:after="0" w:line="240" w:lineRule="auto"/>
        <w:ind w:firstLine="720"/>
        <w:jc w:val="right"/>
        <w:rPr>
          <w:b/>
          <w:sz w:val="22"/>
          <w:szCs w:val="22"/>
        </w:rPr>
      </w:pPr>
    </w:p>
    <w:p w14:paraId="1A449FED" w14:textId="77777777" w:rsidR="00BE3A56" w:rsidRPr="00087503" w:rsidRDefault="00BE3A56" w:rsidP="009F1A2A">
      <w:pPr>
        <w:pStyle w:val="21"/>
        <w:spacing w:after="0" w:line="240" w:lineRule="auto"/>
        <w:ind w:firstLine="720"/>
        <w:jc w:val="right"/>
        <w:rPr>
          <w:b/>
          <w:sz w:val="22"/>
          <w:szCs w:val="22"/>
        </w:rPr>
      </w:pPr>
      <w:r w:rsidRPr="00087503">
        <w:rPr>
          <w:b/>
          <w:sz w:val="22"/>
          <w:szCs w:val="22"/>
        </w:rPr>
        <w:t xml:space="preserve">Приложение №1 </w:t>
      </w:r>
    </w:p>
    <w:p w14:paraId="55B809A2" w14:textId="17DF16AC" w:rsidR="00BE3A56" w:rsidRPr="00BC2753" w:rsidRDefault="009A0D62" w:rsidP="000A7519">
      <w:pPr>
        <w:pStyle w:val="12"/>
        <w:jc w:val="right"/>
        <w:rPr>
          <w:bCs/>
          <w:sz w:val="22"/>
          <w:szCs w:val="22"/>
          <w:lang w:val="ru-RU"/>
        </w:rPr>
      </w:pPr>
      <w:r w:rsidRPr="0089123D">
        <w:rPr>
          <w:bCs/>
          <w:sz w:val="22"/>
          <w:szCs w:val="22"/>
        </w:rPr>
        <w:t>к Д</w:t>
      </w:r>
      <w:r w:rsidR="00BE3A56" w:rsidRPr="0089123D">
        <w:rPr>
          <w:bCs/>
          <w:sz w:val="22"/>
          <w:szCs w:val="22"/>
        </w:rPr>
        <w:t xml:space="preserve">оговору </w:t>
      </w:r>
      <w:r w:rsidR="00287643" w:rsidRPr="0089123D">
        <w:rPr>
          <w:bCs/>
          <w:sz w:val="22"/>
          <w:szCs w:val="22"/>
        </w:rPr>
        <w:t>№</w:t>
      </w:r>
      <w:r w:rsidR="003E71A0">
        <w:rPr>
          <w:bCs/>
          <w:sz w:val="22"/>
          <w:szCs w:val="22"/>
          <w:lang w:val="ru-RU"/>
        </w:rPr>
        <w:t xml:space="preserve">            </w:t>
      </w:r>
      <w:r w:rsidR="000550B5" w:rsidRPr="0089123D">
        <w:rPr>
          <w:bCs/>
          <w:sz w:val="22"/>
          <w:szCs w:val="22"/>
        </w:rPr>
        <w:t xml:space="preserve">от </w:t>
      </w:r>
      <w:r w:rsidR="000A7519" w:rsidRPr="0089123D">
        <w:rPr>
          <w:bCs/>
          <w:sz w:val="22"/>
          <w:szCs w:val="22"/>
          <w:lang w:val="ru-RU"/>
        </w:rPr>
        <w:t>«</w:t>
      </w:r>
      <w:r w:rsidR="003E71A0">
        <w:rPr>
          <w:bCs/>
          <w:sz w:val="22"/>
          <w:szCs w:val="22"/>
          <w:lang w:val="ru-RU"/>
        </w:rPr>
        <w:t xml:space="preserve">     </w:t>
      </w:r>
      <w:r w:rsidR="00351F04">
        <w:rPr>
          <w:bCs/>
          <w:sz w:val="22"/>
          <w:szCs w:val="22"/>
          <w:lang w:val="ru-RU"/>
        </w:rPr>
        <w:t>»</w:t>
      </w:r>
      <w:r w:rsidR="00F121C8">
        <w:rPr>
          <w:bCs/>
          <w:sz w:val="22"/>
          <w:szCs w:val="22"/>
          <w:lang w:val="ru-RU"/>
        </w:rPr>
        <w:t xml:space="preserve"> </w:t>
      </w:r>
      <w:r w:rsidR="003E71A0">
        <w:rPr>
          <w:bCs/>
          <w:sz w:val="22"/>
          <w:szCs w:val="22"/>
          <w:lang w:val="ru-RU"/>
        </w:rPr>
        <w:t xml:space="preserve">                  </w:t>
      </w:r>
      <w:r w:rsidR="00AA0264" w:rsidRPr="0089123D">
        <w:rPr>
          <w:bCs/>
          <w:sz w:val="22"/>
          <w:szCs w:val="22"/>
        </w:rPr>
        <w:t>202</w:t>
      </w:r>
      <w:r w:rsidR="009F4B34">
        <w:rPr>
          <w:bCs/>
          <w:sz w:val="22"/>
          <w:szCs w:val="22"/>
          <w:lang w:val="ru-RU"/>
        </w:rPr>
        <w:t>6</w:t>
      </w:r>
      <w:r w:rsidR="007D1A10" w:rsidRPr="0089123D">
        <w:rPr>
          <w:bCs/>
          <w:sz w:val="22"/>
          <w:szCs w:val="22"/>
        </w:rPr>
        <w:t xml:space="preserve"> г</w:t>
      </w:r>
      <w:r w:rsidR="00BC2753">
        <w:rPr>
          <w:bCs/>
          <w:sz w:val="22"/>
          <w:szCs w:val="22"/>
          <w:lang w:val="ru-RU"/>
        </w:rPr>
        <w:t>.</w:t>
      </w:r>
    </w:p>
    <w:p w14:paraId="10567115" w14:textId="6DB015D7" w:rsidR="00BE3A56" w:rsidRDefault="00BE3A56" w:rsidP="009F1A2A">
      <w:pPr>
        <w:pStyle w:val="21"/>
        <w:spacing w:after="0" w:line="240" w:lineRule="auto"/>
        <w:ind w:firstLine="720"/>
        <w:rPr>
          <w:sz w:val="22"/>
          <w:szCs w:val="22"/>
        </w:rPr>
      </w:pPr>
    </w:p>
    <w:p w14:paraId="1742C694" w14:textId="77777777" w:rsidR="009F4B34" w:rsidRPr="00087503" w:rsidRDefault="009F4B34" w:rsidP="009F1A2A">
      <w:pPr>
        <w:pStyle w:val="21"/>
        <w:spacing w:after="0" w:line="240" w:lineRule="auto"/>
        <w:ind w:firstLine="720"/>
        <w:rPr>
          <w:sz w:val="22"/>
          <w:szCs w:val="22"/>
        </w:rPr>
      </w:pPr>
    </w:p>
    <w:p w14:paraId="5F3CF550" w14:textId="77777777" w:rsidR="00242EF1" w:rsidRPr="00087503" w:rsidRDefault="0051480F" w:rsidP="0051480F">
      <w:pPr>
        <w:pStyle w:val="21"/>
        <w:spacing w:after="0" w:line="240" w:lineRule="auto"/>
        <w:jc w:val="center"/>
        <w:rPr>
          <w:sz w:val="22"/>
          <w:szCs w:val="22"/>
        </w:rPr>
      </w:pPr>
      <w:r w:rsidRPr="00087503">
        <w:rPr>
          <w:b/>
          <w:sz w:val="22"/>
          <w:szCs w:val="22"/>
        </w:rPr>
        <w:t>П</w:t>
      </w:r>
      <w:r w:rsidR="00BE3A56" w:rsidRPr="00087503">
        <w:rPr>
          <w:b/>
          <w:sz w:val="22"/>
          <w:szCs w:val="22"/>
        </w:rPr>
        <w:t>ереч</w:t>
      </w:r>
      <w:r w:rsidRPr="00087503">
        <w:rPr>
          <w:b/>
          <w:sz w:val="22"/>
          <w:szCs w:val="22"/>
        </w:rPr>
        <w:t>ень</w:t>
      </w:r>
      <w:r w:rsidR="00BE3A56" w:rsidRPr="00087503">
        <w:rPr>
          <w:b/>
          <w:sz w:val="22"/>
          <w:szCs w:val="22"/>
        </w:rPr>
        <w:t xml:space="preserve"> рабо</w:t>
      </w:r>
      <w:r w:rsidR="009A0D62" w:rsidRPr="00087503">
        <w:rPr>
          <w:b/>
          <w:sz w:val="22"/>
          <w:szCs w:val="22"/>
        </w:rPr>
        <w:t>т</w:t>
      </w:r>
    </w:p>
    <w:p w14:paraId="409BF13A" w14:textId="77777777" w:rsidR="001801EB" w:rsidRPr="00087503" w:rsidRDefault="001801EB" w:rsidP="00BE3A56">
      <w:pPr>
        <w:rPr>
          <w:rFonts w:ascii="Arial" w:hAnsi="Arial" w:cs="Arial"/>
          <w:sz w:val="22"/>
          <w:szCs w:val="22"/>
        </w:rPr>
      </w:pPr>
    </w:p>
    <w:tbl>
      <w:tblPr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805"/>
        <w:gridCol w:w="992"/>
        <w:gridCol w:w="992"/>
        <w:gridCol w:w="1446"/>
      </w:tblGrid>
      <w:tr w:rsidR="00667E93" w:rsidRPr="00087503" w14:paraId="1D36D051" w14:textId="77777777" w:rsidTr="0055778D">
        <w:trPr>
          <w:trHeight w:val="285"/>
        </w:trPr>
        <w:tc>
          <w:tcPr>
            <w:tcW w:w="68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39821EE1" w14:textId="77777777" w:rsidR="00667E93" w:rsidRPr="00087503" w:rsidRDefault="00667E93">
            <w:pPr>
              <w:jc w:val="center"/>
              <w:rPr>
                <w:b/>
                <w:bCs/>
                <w:sz w:val="22"/>
                <w:szCs w:val="22"/>
              </w:rPr>
            </w:pPr>
            <w:r w:rsidRPr="00087503">
              <w:rPr>
                <w:b/>
                <w:bCs/>
                <w:sz w:val="22"/>
                <w:szCs w:val="22"/>
              </w:rPr>
              <w:t>Наименование работ: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4FE76B4A" w14:textId="77777777" w:rsidR="00667E93" w:rsidRPr="00087503" w:rsidRDefault="005F5F5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Цена, руб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2"/>
            <w:vAlign w:val="center"/>
            <w:hideMark/>
          </w:tcPr>
          <w:p w14:paraId="7C0BCFA5" w14:textId="77777777" w:rsidR="00667E93" w:rsidRPr="00087503" w:rsidRDefault="00667E93">
            <w:pPr>
              <w:jc w:val="center"/>
              <w:rPr>
                <w:b/>
                <w:bCs/>
                <w:sz w:val="22"/>
                <w:szCs w:val="22"/>
              </w:rPr>
            </w:pPr>
            <w:r w:rsidRPr="00087503">
              <w:rPr>
                <w:b/>
                <w:bCs/>
                <w:sz w:val="22"/>
                <w:szCs w:val="22"/>
              </w:rPr>
              <w:t>Кол-во</w:t>
            </w:r>
            <w:r w:rsidR="005F5F59">
              <w:rPr>
                <w:b/>
                <w:bCs/>
                <w:sz w:val="22"/>
                <w:szCs w:val="22"/>
              </w:rPr>
              <w:t>, час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8DB4E2"/>
            <w:vAlign w:val="center"/>
            <w:hideMark/>
          </w:tcPr>
          <w:p w14:paraId="6C29DE01" w14:textId="77777777" w:rsidR="00667E93" w:rsidRPr="00087503" w:rsidRDefault="00667E93">
            <w:pPr>
              <w:jc w:val="center"/>
              <w:rPr>
                <w:b/>
                <w:bCs/>
                <w:sz w:val="22"/>
                <w:szCs w:val="22"/>
              </w:rPr>
            </w:pPr>
            <w:r w:rsidRPr="00087503">
              <w:rPr>
                <w:b/>
                <w:bCs/>
                <w:sz w:val="22"/>
                <w:szCs w:val="22"/>
              </w:rPr>
              <w:t>Стоимость</w:t>
            </w:r>
            <w:r w:rsidR="005F5F59">
              <w:rPr>
                <w:b/>
                <w:bCs/>
                <w:sz w:val="22"/>
                <w:szCs w:val="22"/>
              </w:rPr>
              <w:t>, руб</w:t>
            </w:r>
          </w:p>
        </w:tc>
      </w:tr>
      <w:tr w:rsidR="00667E93" w:rsidRPr="00087503" w14:paraId="2D79BBEF" w14:textId="77777777" w:rsidTr="0055778D">
        <w:trPr>
          <w:trHeight w:val="315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261F4" w14:textId="77777777" w:rsidR="00667E93" w:rsidRPr="00BE6678" w:rsidRDefault="00554F70" w:rsidP="003E22F8">
            <w:pPr>
              <w:rPr>
                <w:sz w:val="22"/>
                <w:szCs w:val="22"/>
              </w:rPr>
            </w:pPr>
            <w:r w:rsidRPr="00554F70">
              <w:rPr>
                <w:color w:val="000000"/>
                <w:sz w:val="22"/>
                <w:szCs w:val="22"/>
                <w:shd w:val="clear" w:color="auto" w:fill="FFFFFF"/>
              </w:rPr>
              <w:t>Оказание услуг по разработке, адаптации, модификации программ для ЭВМ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C620" w14:textId="647578A2" w:rsidR="00667E93" w:rsidRPr="00087503" w:rsidRDefault="00667E93" w:rsidP="006F7D9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C19676" w14:textId="77777777" w:rsidR="00667E93" w:rsidRPr="00087503" w:rsidRDefault="00554F70" w:rsidP="006376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BE6678">
              <w:rPr>
                <w:sz w:val="22"/>
                <w:szCs w:val="2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B608BB" w14:textId="09A1C8E1" w:rsidR="00667E93" w:rsidRPr="00087503" w:rsidRDefault="00667E93" w:rsidP="00E02247">
            <w:pPr>
              <w:rPr>
                <w:sz w:val="22"/>
                <w:szCs w:val="22"/>
              </w:rPr>
            </w:pPr>
          </w:p>
        </w:tc>
      </w:tr>
      <w:tr w:rsidR="00667E93" w:rsidRPr="00087503" w14:paraId="45460417" w14:textId="77777777" w:rsidTr="0055778D">
        <w:trPr>
          <w:trHeight w:val="60"/>
        </w:trPr>
        <w:tc>
          <w:tcPr>
            <w:tcW w:w="680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322B9D09" w14:textId="77777777" w:rsidR="00667E93" w:rsidRPr="00087503" w:rsidRDefault="00667E93" w:rsidP="00667E93">
            <w:pPr>
              <w:rPr>
                <w:b/>
                <w:bCs/>
                <w:sz w:val="22"/>
                <w:szCs w:val="22"/>
              </w:rPr>
            </w:pPr>
            <w:r w:rsidRPr="00087503">
              <w:rPr>
                <w:b/>
                <w:bCs/>
                <w:sz w:val="22"/>
                <w:szCs w:val="22"/>
              </w:rPr>
              <w:t>Сумма: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E343A9C" w14:textId="77777777" w:rsidR="00667E93" w:rsidRPr="00087503" w:rsidRDefault="001F05AE" w:rsidP="00667E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667E93" w:rsidRPr="000875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4B9526E" w14:textId="77777777" w:rsidR="00667E93" w:rsidRPr="00087503" w:rsidRDefault="00554F70" w:rsidP="007D2B8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  <w:r w:rsidR="00BE6678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49C250C" w14:textId="1EA4140A" w:rsidR="00667E93" w:rsidRPr="00087503" w:rsidRDefault="00DE3B37" w:rsidP="003E71A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14:paraId="2A17D22E" w14:textId="77777777" w:rsidR="00BE3A56" w:rsidRPr="00087503" w:rsidRDefault="00BE3A56" w:rsidP="00BE3A56">
      <w:pPr>
        <w:pStyle w:val="a5"/>
        <w:ind w:firstLine="680"/>
        <w:jc w:val="left"/>
        <w:rPr>
          <w:rFonts w:ascii="Arial" w:hAnsi="Arial" w:cs="Arial"/>
          <w:sz w:val="22"/>
          <w:szCs w:val="22"/>
        </w:rPr>
      </w:pPr>
    </w:p>
    <w:p w14:paraId="6EE6F0CC" w14:textId="77777777" w:rsidR="003418DE" w:rsidRPr="00087503" w:rsidRDefault="003418DE" w:rsidP="008C13BF">
      <w:pPr>
        <w:pStyle w:val="a5"/>
        <w:ind w:firstLine="680"/>
        <w:jc w:val="left"/>
        <w:rPr>
          <w:rFonts w:ascii="Arial" w:hAnsi="Arial" w:cs="Arial"/>
          <w:sz w:val="22"/>
          <w:szCs w:val="22"/>
        </w:rPr>
      </w:pPr>
    </w:p>
    <w:p w14:paraId="59E4CDD2" w14:textId="77777777" w:rsidR="003E71A0" w:rsidRPr="00080D0D" w:rsidRDefault="00F11E05" w:rsidP="003E71A0">
      <w:pPr>
        <w:pStyle w:val="af0"/>
        <w:tabs>
          <w:tab w:val="left" w:pos="0"/>
        </w:tabs>
        <w:ind w:left="0"/>
        <w:jc w:val="both"/>
        <w:rPr>
          <w:sz w:val="24"/>
          <w:szCs w:val="24"/>
        </w:rPr>
      </w:pPr>
      <w:r w:rsidRPr="00087503">
        <w:rPr>
          <w:sz w:val="22"/>
          <w:szCs w:val="22"/>
        </w:rPr>
        <w:t>Общая сумма составляет</w:t>
      </w:r>
      <w:r w:rsidR="008C13BF" w:rsidRPr="00087503">
        <w:rPr>
          <w:sz w:val="22"/>
          <w:szCs w:val="22"/>
        </w:rPr>
        <w:t xml:space="preserve"> </w:t>
      </w:r>
      <w:r w:rsidR="003E71A0">
        <w:rPr>
          <w:sz w:val="22"/>
          <w:szCs w:val="22"/>
        </w:rPr>
        <w:t>___________</w:t>
      </w:r>
      <w:r w:rsidR="009F4B34" w:rsidRPr="00554F70">
        <w:rPr>
          <w:sz w:val="22"/>
          <w:szCs w:val="22"/>
        </w:rPr>
        <w:t xml:space="preserve"> (</w:t>
      </w:r>
      <w:r w:rsidR="003E71A0">
        <w:rPr>
          <w:sz w:val="22"/>
          <w:szCs w:val="22"/>
        </w:rPr>
        <w:t>___________</w:t>
      </w:r>
      <w:r w:rsidR="009F4B34" w:rsidRPr="009F4B34">
        <w:rPr>
          <w:sz w:val="22"/>
          <w:szCs w:val="22"/>
        </w:rPr>
        <w:t>рублей 00 копеек</w:t>
      </w:r>
      <w:r w:rsidR="009F4B34">
        <w:rPr>
          <w:sz w:val="22"/>
          <w:szCs w:val="22"/>
        </w:rPr>
        <w:t xml:space="preserve">), </w:t>
      </w:r>
      <w:r w:rsidR="003E71A0" w:rsidRPr="003E71A0">
        <w:rPr>
          <w:sz w:val="24"/>
          <w:szCs w:val="24"/>
        </w:rPr>
        <w:t>НДС определяется в соответствии с Налоговым кодексом Российской Федерации.</w:t>
      </w:r>
    </w:p>
    <w:p w14:paraId="0F8C3D52" w14:textId="2A675997" w:rsidR="00E02247" w:rsidRDefault="00E02247" w:rsidP="00BC2753">
      <w:pPr>
        <w:pStyle w:val="21"/>
        <w:spacing w:after="0" w:line="240" w:lineRule="auto"/>
        <w:jc w:val="both"/>
        <w:rPr>
          <w:sz w:val="22"/>
          <w:szCs w:val="22"/>
        </w:rPr>
      </w:pPr>
    </w:p>
    <w:p w14:paraId="12191DF3" w14:textId="77777777" w:rsidR="0063766A" w:rsidRDefault="00FE268B" w:rsidP="00BC2753">
      <w:pPr>
        <w:pStyle w:val="21"/>
        <w:spacing w:after="0" w:line="240" w:lineRule="auto"/>
        <w:jc w:val="both"/>
        <w:rPr>
          <w:sz w:val="22"/>
          <w:szCs w:val="22"/>
        </w:rPr>
      </w:pPr>
      <w:r w:rsidRPr="00087503">
        <w:rPr>
          <w:sz w:val="22"/>
          <w:szCs w:val="22"/>
        </w:rPr>
        <w:t xml:space="preserve">Дополнительные работы производятся по согласованию Сторон с почасовой оплатой. </w:t>
      </w:r>
    </w:p>
    <w:p w14:paraId="689EBEBA" w14:textId="77777777" w:rsidR="00FE268B" w:rsidRPr="00087503" w:rsidRDefault="00FE268B" w:rsidP="00BC2753">
      <w:pPr>
        <w:pStyle w:val="21"/>
        <w:spacing w:after="0" w:line="240" w:lineRule="auto"/>
        <w:jc w:val="both"/>
        <w:rPr>
          <w:sz w:val="22"/>
          <w:szCs w:val="22"/>
        </w:rPr>
      </w:pPr>
      <w:r w:rsidRPr="00087503">
        <w:rPr>
          <w:sz w:val="22"/>
          <w:szCs w:val="22"/>
        </w:rPr>
        <w:t>Проведение дополнительных работ оформляется дополнительным соглашением сторон в письменной форме</w:t>
      </w:r>
      <w:r w:rsidR="000707F2" w:rsidRPr="00087503">
        <w:rPr>
          <w:sz w:val="22"/>
          <w:szCs w:val="22"/>
        </w:rPr>
        <w:t>.</w:t>
      </w:r>
    </w:p>
    <w:p w14:paraId="2D07E267" w14:textId="77777777" w:rsidR="00F121C8" w:rsidRDefault="00F121C8" w:rsidP="009F1A2A">
      <w:pPr>
        <w:pStyle w:val="21"/>
        <w:spacing w:after="0" w:line="240" w:lineRule="auto"/>
        <w:rPr>
          <w:sz w:val="22"/>
          <w:szCs w:val="22"/>
        </w:rPr>
      </w:pPr>
    </w:p>
    <w:p w14:paraId="2285546C" w14:textId="77777777" w:rsidR="00F121C8" w:rsidRDefault="00F121C8" w:rsidP="009F1A2A">
      <w:pPr>
        <w:pStyle w:val="21"/>
        <w:spacing w:after="0" w:line="240" w:lineRule="auto"/>
        <w:rPr>
          <w:sz w:val="22"/>
          <w:szCs w:val="22"/>
        </w:rPr>
      </w:pPr>
    </w:p>
    <w:p w14:paraId="70048641" w14:textId="77777777" w:rsidR="00F121C8" w:rsidRPr="00087503" w:rsidRDefault="00F121C8" w:rsidP="009F1A2A">
      <w:pPr>
        <w:pStyle w:val="21"/>
        <w:spacing w:after="0" w:line="240" w:lineRule="auto"/>
        <w:rPr>
          <w:sz w:val="22"/>
          <w:szCs w:val="22"/>
        </w:rPr>
      </w:pPr>
    </w:p>
    <w:tbl>
      <w:tblPr>
        <w:tblW w:w="10881" w:type="dxa"/>
        <w:tblLayout w:type="fixed"/>
        <w:tblLook w:val="01E0" w:firstRow="1" w:lastRow="1" w:firstColumn="1" w:lastColumn="1" w:noHBand="0" w:noVBand="0"/>
      </w:tblPr>
      <w:tblGrid>
        <w:gridCol w:w="5211"/>
        <w:gridCol w:w="5670"/>
      </w:tblGrid>
      <w:tr w:rsidR="00202221" w:rsidRPr="00087503" w14:paraId="377A8CF9" w14:textId="77777777" w:rsidTr="0063766A">
        <w:tc>
          <w:tcPr>
            <w:tcW w:w="5211" w:type="dxa"/>
          </w:tcPr>
          <w:p w14:paraId="789F4F57" w14:textId="75263C3E" w:rsidR="001B7E44" w:rsidRPr="001B7E44" w:rsidRDefault="00202221" w:rsidP="001B7E44">
            <w:pPr>
              <w:keepNext/>
              <w:jc w:val="both"/>
              <w:outlineLvl w:val="2"/>
              <w:rPr>
                <w:rFonts w:cs="Arial"/>
                <w:sz w:val="22"/>
                <w:szCs w:val="22"/>
              </w:rPr>
            </w:pPr>
            <w:r w:rsidRPr="00087503">
              <w:rPr>
                <w:rFonts w:cs="Arial"/>
                <w:sz w:val="22"/>
                <w:szCs w:val="22"/>
              </w:rPr>
              <w:t>_____________________/</w:t>
            </w:r>
            <w:r w:rsidR="003D2398">
              <w:rPr>
                <w:rFonts w:cs="Arial"/>
                <w:sz w:val="22"/>
                <w:szCs w:val="22"/>
              </w:rPr>
              <w:t xml:space="preserve">          </w:t>
            </w:r>
            <w:r w:rsidR="00AA0264">
              <w:rPr>
                <w:rFonts w:cs="Arial"/>
                <w:sz w:val="22"/>
                <w:szCs w:val="22"/>
              </w:rPr>
              <w:t>.</w:t>
            </w:r>
            <w:r w:rsidR="001B7E44" w:rsidRPr="001B7E44">
              <w:rPr>
                <w:rFonts w:cs="Arial"/>
                <w:sz w:val="22"/>
                <w:szCs w:val="22"/>
              </w:rPr>
              <w:t>/</w:t>
            </w:r>
          </w:p>
          <w:p w14:paraId="12B3B3D2" w14:textId="6ACE3D74" w:rsidR="00202221" w:rsidRPr="00087503" w:rsidRDefault="001B7E44" w:rsidP="001B7E44">
            <w:pPr>
              <w:keepNext/>
              <w:jc w:val="both"/>
              <w:outlineLvl w:val="2"/>
              <w:rPr>
                <w:rFonts w:cs="Arial"/>
                <w:sz w:val="22"/>
                <w:szCs w:val="22"/>
              </w:rPr>
            </w:pPr>
            <w:r w:rsidRPr="001B7E44">
              <w:rPr>
                <w:rFonts w:cs="Arial"/>
                <w:sz w:val="22"/>
                <w:szCs w:val="22"/>
              </w:rPr>
              <w:t>(</w:t>
            </w:r>
            <w:r w:rsidR="003D2398">
              <w:rPr>
                <w:rFonts w:cs="Arial"/>
                <w:sz w:val="22"/>
                <w:szCs w:val="22"/>
              </w:rPr>
              <w:t xml:space="preserve">                           </w:t>
            </w:r>
            <w:r w:rsidRPr="001B7E44">
              <w:rPr>
                <w:rFonts w:cs="Arial"/>
                <w:sz w:val="22"/>
                <w:szCs w:val="22"/>
              </w:rPr>
              <w:t>)</w:t>
            </w:r>
          </w:p>
          <w:p w14:paraId="6FCADB64" w14:textId="77777777" w:rsidR="00202221" w:rsidRPr="00087503" w:rsidRDefault="00202221" w:rsidP="003D2398">
            <w:pPr>
              <w:keepNext/>
              <w:jc w:val="both"/>
              <w:outlineLvl w:val="2"/>
              <w:rPr>
                <w:rFonts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44F7533" w14:textId="77777777" w:rsidR="008E5BFB" w:rsidRPr="008B2DEA" w:rsidRDefault="008E5BFB" w:rsidP="008E5BFB">
            <w:pPr>
              <w:pStyle w:val="TableParagraph"/>
              <w:ind w:right="179"/>
              <w:rPr>
                <w:bCs/>
              </w:rPr>
            </w:pPr>
            <w:r w:rsidRPr="008B2DEA">
              <w:rPr>
                <w:bCs/>
              </w:rPr>
              <w:t>_</w:t>
            </w:r>
            <w:r>
              <w:rPr>
                <w:bCs/>
              </w:rPr>
              <w:t>___________________/Федотов А</w:t>
            </w:r>
            <w:r w:rsidRPr="008B2DEA">
              <w:rPr>
                <w:bCs/>
              </w:rPr>
              <w:t>.</w:t>
            </w:r>
            <w:r>
              <w:rPr>
                <w:bCs/>
              </w:rPr>
              <w:t>П.</w:t>
            </w:r>
            <w:r w:rsidRPr="008B2DEA">
              <w:rPr>
                <w:bCs/>
              </w:rPr>
              <w:t>/</w:t>
            </w:r>
          </w:p>
          <w:p w14:paraId="075018B2" w14:textId="2FE0EB33" w:rsidR="008E5BFB" w:rsidRPr="008B2DEA" w:rsidRDefault="003D2398" w:rsidP="008E5BFB">
            <w:pPr>
              <w:pStyle w:val="TableParagraph"/>
              <w:ind w:right="179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И.о</w:t>
            </w:r>
            <w:proofErr w:type="spellEnd"/>
            <w:r>
              <w:rPr>
                <w:bCs/>
              </w:rPr>
              <w:t>. д</w:t>
            </w:r>
            <w:r w:rsidR="008E5BFB">
              <w:rPr>
                <w:bCs/>
              </w:rPr>
              <w:t>иректор</w:t>
            </w:r>
            <w:r>
              <w:rPr>
                <w:bCs/>
              </w:rPr>
              <w:t>а</w:t>
            </w:r>
            <w:r w:rsidR="008E5BFB" w:rsidRPr="008B2DEA">
              <w:rPr>
                <w:bCs/>
              </w:rPr>
              <w:t>)</w:t>
            </w:r>
          </w:p>
          <w:p w14:paraId="26D01F1C" w14:textId="77777777" w:rsidR="008B2DEA" w:rsidRPr="008B2DEA" w:rsidRDefault="008B2DEA" w:rsidP="008B2DEA">
            <w:pPr>
              <w:pStyle w:val="TableParagraph"/>
              <w:ind w:right="179"/>
              <w:rPr>
                <w:bCs/>
              </w:rPr>
            </w:pPr>
          </w:p>
          <w:p w14:paraId="194642BA" w14:textId="77777777" w:rsidR="00082BFC" w:rsidRPr="007D1A10" w:rsidRDefault="008B2DEA" w:rsidP="008B2DEA">
            <w:pPr>
              <w:keepNext/>
              <w:jc w:val="center"/>
              <w:outlineLvl w:val="1"/>
              <w:rPr>
                <w:rFonts w:cs="Arial"/>
                <w:sz w:val="22"/>
                <w:szCs w:val="22"/>
              </w:rPr>
            </w:pPr>
            <w:r w:rsidRPr="008B2DEA">
              <w:rPr>
                <w:bCs/>
                <w:sz w:val="22"/>
                <w:szCs w:val="22"/>
              </w:rPr>
              <w:t>М.П</w:t>
            </w:r>
          </w:p>
        </w:tc>
      </w:tr>
    </w:tbl>
    <w:p w14:paraId="737EF728" w14:textId="77777777" w:rsidR="003E72DE" w:rsidRPr="00087503" w:rsidRDefault="003E72DE" w:rsidP="00E04493">
      <w:pPr>
        <w:pStyle w:val="a5"/>
        <w:jc w:val="both"/>
        <w:rPr>
          <w:rFonts w:ascii="Arial" w:hAnsi="Arial" w:cs="Arial"/>
          <w:sz w:val="22"/>
          <w:szCs w:val="22"/>
        </w:rPr>
      </w:pPr>
    </w:p>
    <w:sectPr w:rsidR="003E72DE" w:rsidRPr="00087503" w:rsidSect="0051480F">
      <w:footerReference w:type="even" r:id="rId8"/>
      <w:footerReference w:type="default" r:id="rId9"/>
      <w:pgSz w:w="11906" w:h="16838" w:code="9"/>
      <w:pgMar w:top="851" w:right="709" w:bottom="851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846EBD" w14:textId="77777777" w:rsidR="00CF4959" w:rsidRDefault="00CF4959">
      <w:r>
        <w:separator/>
      </w:r>
    </w:p>
  </w:endnote>
  <w:endnote w:type="continuationSeparator" w:id="0">
    <w:p w14:paraId="49E4021E" w14:textId="77777777" w:rsidR="00CF4959" w:rsidRDefault="00CF49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Mono">
    <w:altName w:val="Courier New"/>
    <w:charset w:val="00"/>
    <w:family w:val="modern"/>
    <w:pitch w:val="fixed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23F01F" w14:textId="77777777" w:rsidR="00D67510" w:rsidRDefault="00D67510" w:rsidP="000B7628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ABF927A" w14:textId="77777777" w:rsidR="00D67510" w:rsidRDefault="00D67510" w:rsidP="00082EFF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F380E" w14:textId="77777777" w:rsidR="00D67510" w:rsidRPr="00197EAE" w:rsidRDefault="00D67510" w:rsidP="00EA5FA3">
    <w:pPr>
      <w:pStyle w:val="ab"/>
      <w:ind w:right="360"/>
      <w:rPr>
        <w:vertAlign w:val="superscri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FA5C9" w14:textId="77777777" w:rsidR="00CF4959" w:rsidRDefault="00CF4959">
      <w:r>
        <w:separator/>
      </w:r>
    </w:p>
  </w:footnote>
  <w:footnote w:type="continuationSeparator" w:id="0">
    <w:p w14:paraId="0C66EBF4" w14:textId="77777777" w:rsidR="00CF4959" w:rsidRDefault="00CF49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89B"/>
    <w:multiLevelType w:val="multilevel"/>
    <w:tmpl w:val="F84076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" w15:restartNumberingAfterBreak="0">
    <w:nsid w:val="05B17ECC"/>
    <w:multiLevelType w:val="multilevel"/>
    <w:tmpl w:val="67AA62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2" w15:restartNumberingAfterBreak="0">
    <w:nsid w:val="08D748D5"/>
    <w:multiLevelType w:val="multilevel"/>
    <w:tmpl w:val="8AF42B3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3" w15:restartNumberingAfterBreak="0">
    <w:nsid w:val="16AD1E66"/>
    <w:multiLevelType w:val="multilevel"/>
    <w:tmpl w:val="A672DD6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4" w15:restartNumberingAfterBreak="0">
    <w:nsid w:val="17BF2609"/>
    <w:multiLevelType w:val="multilevel"/>
    <w:tmpl w:val="04FC7356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pStyle w:val="1"/>
      <w:isLgl/>
      <w:lvlText w:val="%1.%2."/>
      <w:lvlJc w:val="left"/>
      <w:pPr>
        <w:tabs>
          <w:tab w:val="num" w:pos="720"/>
        </w:tabs>
        <w:ind w:left="720" w:hanging="5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A9F74D4"/>
    <w:multiLevelType w:val="multilevel"/>
    <w:tmpl w:val="858E3B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6" w15:restartNumberingAfterBreak="0">
    <w:nsid w:val="1AD75354"/>
    <w:multiLevelType w:val="hybridMultilevel"/>
    <w:tmpl w:val="C9E624FE"/>
    <w:lvl w:ilvl="0" w:tplc="416AC958">
      <w:start w:val="2"/>
      <w:numFmt w:val="bullet"/>
      <w:lvlText w:val=""/>
      <w:lvlJc w:val="left"/>
      <w:pPr>
        <w:tabs>
          <w:tab w:val="num" w:pos="1440"/>
        </w:tabs>
        <w:ind w:left="1440" w:hanging="720"/>
      </w:pPr>
      <w:rPr>
        <w:rFonts w:ascii="Wingdings 2" w:eastAsia="Times New Roman" w:hAnsi="Wingdings 2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CF63138"/>
    <w:multiLevelType w:val="multilevel"/>
    <w:tmpl w:val="E502FB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8" w15:restartNumberingAfterBreak="0">
    <w:nsid w:val="1EA42D0A"/>
    <w:multiLevelType w:val="multilevel"/>
    <w:tmpl w:val="03424D2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9" w15:restartNumberingAfterBreak="0">
    <w:nsid w:val="20145A54"/>
    <w:multiLevelType w:val="hybridMultilevel"/>
    <w:tmpl w:val="59546452"/>
    <w:lvl w:ilvl="0" w:tplc="A7226A2A">
      <w:start w:val="4"/>
      <w:numFmt w:val="bullet"/>
      <w:lvlText w:val="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F0003C"/>
    <w:multiLevelType w:val="hybridMultilevel"/>
    <w:tmpl w:val="CE1CB8E4"/>
    <w:lvl w:ilvl="0" w:tplc="7834C88A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 w15:restartNumberingAfterBreak="0">
    <w:nsid w:val="23C02DF6"/>
    <w:multiLevelType w:val="multilevel"/>
    <w:tmpl w:val="B540D2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26C16AB6"/>
    <w:multiLevelType w:val="multilevel"/>
    <w:tmpl w:val="9CBAFCE6"/>
    <w:lvl w:ilvl="0">
      <w:start w:val="1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3" w15:restartNumberingAfterBreak="0">
    <w:nsid w:val="2B8678ED"/>
    <w:multiLevelType w:val="multilevel"/>
    <w:tmpl w:val="CEFA08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4" w15:restartNumberingAfterBreak="0">
    <w:nsid w:val="2E857054"/>
    <w:multiLevelType w:val="multilevel"/>
    <w:tmpl w:val="4A4C946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5" w15:restartNumberingAfterBreak="0">
    <w:nsid w:val="2ECA284B"/>
    <w:multiLevelType w:val="multilevel"/>
    <w:tmpl w:val="E006C1B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6" w15:restartNumberingAfterBreak="0">
    <w:nsid w:val="33F57DB4"/>
    <w:multiLevelType w:val="multilevel"/>
    <w:tmpl w:val="7A64CD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17" w15:restartNumberingAfterBreak="0">
    <w:nsid w:val="34F31504"/>
    <w:multiLevelType w:val="hybridMultilevel"/>
    <w:tmpl w:val="913C4F0A"/>
    <w:lvl w:ilvl="0" w:tplc="B60680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D613A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85651D4"/>
    <w:multiLevelType w:val="singleLevel"/>
    <w:tmpl w:val="E6FC1110"/>
    <w:lvl w:ilvl="0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4B814FEE"/>
    <w:multiLevelType w:val="multilevel"/>
    <w:tmpl w:val="33E8BA9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1" w15:restartNumberingAfterBreak="0">
    <w:nsid w:val="4BD2081B"/>
    <w:multiLevelType w:val="multilevel"/>
    <w:tmpl w:val="2CC0187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4CE35885"/>
    <w:multiLevelType w:val="multilevel"/>
    <w:tmpl w:val="457E7CF0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3" w15:restartNumberingAfterBreak="0">
    <w:nsid w:val="532571D1"/>
    <w:multiLevelType w:val="multilevel"/>
    <w:tmpl w:val="7E309E84"/>
    <w:lvl w:ilvl="0">
      <w:start w:val="9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4" w15:restartNumberingAfterBreak="0">
    <w:nsid w:val="5C754E61"/>
    <w:multiLevelType w:val="multilevel"/>
    <w:tmpl w:val="7C16D412"/>
    <w:lvl w:ilvl="0">
      <w:start w:val="1"/>
      <w:numFmt w:val="decimal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61EC5E5E"/>
    <w:multiLevelType w:val="multilevel"/>
    <w:tmpl w:val="F5BA77F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26" w15:restartNumberingAfterBreak="0">
    <w:nsid w:val="64794772"/>
    <w:multiLevelType w:val="hybridMultilevel"/>
    <w:tmpl w:val="33F00B5A"/>
    <w:lvl w:ilvl="0" w:tplc="F19A46D8">
      <w:start w:val="2"/>
      <w:numFmt w:val="bullet"/>
      <w:lvlText w:val="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8683C6C"/>
    <w:multiLevelType w:val="multilevel"/>
    <w:tmpl w:val="557AA60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8" w15:restartNumberingAfterBreak="0">
    <w:nsid w:val="6E161286"/>
    <w:multiLevelType w:val="multilevel"/>
    <w:tmpl w:val="BB5E896A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19"/>
        </w:tabs>
        <w:ind w:left="71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56"/>
        </w:tabs>
        <w:ind w:left="1856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12"/>
        </w:tabs>
        <w:ind w:left="3712" w:hanging="1440"/>
      </w:pPr>
      <w:rPr>
        <w:rFonts w:hint="default"/>
      </w:rPr>
    </w:lvl>
  </w:abstractNum>
  <w:abstractNum w:abstractNumId="29" w15:restartNumberingAfterBreak="0">
    <w:nsid w:val="788B46A2"/>
    <w:multiLevelType w:val="hybridMultilevel"/>
    <w:tmpl w:val="1E6A1B64"/>
    <w:lvl w:ilvl="0" w:tplc="3EB03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A95D0D"/>
    <w:multiLevelType w:val="multilevel"/>
    <w:tmpl w:val="24345F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29"/>
  </w:num>
  <w:num w:numId="4">
    <w:abstractNumId w:val="23"/>
  </w:num>
  <w:num w:numId="5">
    <w:abstractNumId w:val="26"/>
  </w:num>
  <w:num w:numId="6">
    <w:abstractNumId w:val="9"/>
  </w:num>
  <w:num w:numId="7">
    <w:abstractNumId w:val="28"/>
  </w:num>
  <w:num w:numId="8">
    <w:abstractNumId w:val="27"/>
  </w:num>
  <w:num w:numId="9">
    <w:abstractNumId w:val="21"/>
  </w:num>
  <w:num w:numId="10">
    <w:abstractNumId w:val="1"/>
  </w:num>
  <w:num w:numId="11">
    <w:abstractNumId w:val="30"/>
  </w:num>
  <w:num w:numId="12">
    <w:abstractNumId w:val="0"/>
  </w:num>
  <w:num w:numId="13">
    <w:abstractNumId w:val="7"/>
  </w:num>
  <w:num w:numId="14">
    <w:abstractNumId w:val="22"/>
  </w:num>
  <w:num w:numId="15">
    <w:abstractNumId w:val="5"/>
  </w:num>
  <w:num w:numId="16">
    <w:abstractNumId w:val="2"/>
  </w:num>
  <w:num w:numId="17">
    <w:abstractNumId w:val="16"/>
  </w:num>
  <w:num w:numId="18">
    <w:abstractNumId w:val="20"/>
  </w:num>
  <w:num w:numId="19">
    <w:abstractNumId w:val="3"/>
  </w:num>
  <w:num w:numId="20">
    <w:abstractNumId w:val="13"/>
  </w:num>
  <w:num w:numId="21">
    <w:abstractNumId w:val="15"/>
  </w:num>
  <w:num w:numId="22">
    <w:abstractNumId w:val="8"/>
  </w:num>
  <w:num w:numId="23">
    <w:abstractNumId w:val="14"/>
  </w:num>
  <w:num w:numId="24">
    <w:abstractNumId w:val="6"/>
  </w:num>
  <w:num w:numId="25">
    <w:abstractNumId w:val="12"/>
  </w:num>
  <w:num w:numId="26">
    <w:abstractNumId w:val="4"/>
  </w:num>
  <w:num w:numId="27">
    <w:abstractNumId w:val="10"/>
  </w:num>
  <w:num w:numId="28">
    <w:abstractNumId w:val="24"/>
  </w:num>
  <w:num w:numId="29">
    <w:abstractNumId w:val="17"/>
  </w:num>
  <w:num w:numId="30">
    <w:abstractNumId w:val="1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FAD"/>
    <w:rsid w:val="00010C6F"/>
    <w:rsid w:val="00012588"/>
    <w:rsid w:val="0001596C"/>
    <w:rsid w:val="00033CC3"/>
    <w:rsid w:val="00041273"/>
    <w:rsid w:val="00044B07"/>
    <w:rsid w:val="00044B0D"/>
    <w:rsid w:val="000548D9"/>
    <w:rsid w:val="000550B5"/>
    <w:rsid w:val="000553B1"/>
    <w:rsid w:val="000601DA"/>
    <w:rsid w:val="00062ADE"/>
    <w:rsid w:val="000679C2"/>
    <w:rsid w:val="000707F2"/>
    <w:rsid w:val="00072B5C"/>
    <w:rsid w:val="000771EA"/>
    <w:rsid w:val="00080828"/>
    <w:rsid w:val="00082BFC"/>
    <w:rsid w:val="00082EFF"/>
    <w:rsid w:val="000859BF"/>
    <w:rsid w:val="00087503"/>
    <w:rsid w:val="000A1BE9"/>
    <w:rsid w:val="000A7358"/>
    <w:rsid w:val="000A7519"/>
    <w:rsid w:val="000B7628"/>
    <w:rsid w:val="000B77CA"/>
    <w:rsid w:val="000C59FF"/>
    <w:rsid w:val="000D399D"/>
    <w:rsid w:val="000D7D34"/>
    <w:rsid w:val="000E6F7C"/>
    <w:rsid w:val="000F14D1"/>
    <w:rsid w:val="000F527C"/>
    <w:rsid w:val="000F5C0A"/>
    <w:rsid w:val="000F61C9"/>
    <w:rsid w:val="00101A90"/>
    <w:rsid w:val="0010286D"/>
    <w:rsid w:val="001050A0"/>
    <w:rsid w:val="00106C5C"/>
    <w:rsid w:val="00113E1C"/>
    <w:rsid w:val="001158D2"/>
    <w:rsid w:val="001314A4"/>
    <w:rsid w:val="0013511E"/>
    <w:rsid w:val="00141624"/>
    <w:rsid w:val="00166D18"/>
    <w:rsid w:val="00170FAF"/>
    <w:rsid w:val="001801EB"/>
    <w:rsid w:val="00197EAE"/>
    <w:rsid w:val="001A5855"/>
    <w:rsid w:val="001B0862"/>
    <w:rsid w:val="001B2B7F"/>
    <w:rsid w:val="001B2EFA"/>
    <w:rsid w:val="001B32A9"/>
    <w:rsid w:val="001B7E44"/>
    <w:rsid w:val="001C6DE6"/>
    <w:rsid w:val="001D0F69"/>
    <w:rsid w:val="001D111D"/>
    <w:rsid w:val="001D159B"/>
    <w:rsid w:val="001D2C92"/>
    <w:rsid w:val="001D322E"/>
    <w:rsid w:val="001E2F07"/>
    <w:rsid w:val="001E41F6"/>
    <w:rsid w:val="001F05AE"/>
    <w:rsid w:val="001F15E4"/>
    <w:rsid w:val="00200D0F"/>
    <w:rsid w:val="00201F91"/>
    <w:rsid w:val="00202221"/>
    <w:rsid w:val="002024B8"/>
    <w:rsid w:val="00210D1E"/>
    <w:rsid w:val="00215BA1"/>
    <w:rsid w:val="00222737"/>
    <w:rsid w:val="002267D1"/>
    <w:rsid w:val="00226941"/>
    <w:rsid w:val="00227645"/>
    <w:rsid w:val="00230BA2"/>
    <w:rsid w:val="00230CCE"/>
    <w:rsid w:val="00242EF1"/>
    <w:rsid w:val="00244C65"/>
    <w:rsid w:val="002458BE"/>
    <w:rsid w:val="00254A3B"/>
    <w:rsid w:val="00263E85"/>
    <w:rsid w:val="002640A7"/>
    <w:rsid w:val="00272CF4"/>
    <w:rsid w:val="00286291"/>
    <w:rsid w:val="00287643"/>
    <w:rsid w:val="002910AB"/>
    <w:rsid w:val="002A32A9"/>
    <w:rsid w:val="002B3392"/>
    <w:rsid w:val="002C0F87"/>
    <w:rsid w:val="002C66A3"/>
    <w:rsid w:val="002D2A01"/>
    <w:rsid w:val="00301B07"/>
    <w:rsid w:val="0031086D"/>
    <w:rsid w:val="0031469E"/>
    <w:rsid w:val="00336FD0"/>
    <w:rsid w:val="003375E0"/>
    <w:rsid w:val="003418DE"/>
    <w:rsid w:val="003445F3"/>
    <w:rsid w:val="00351F04"/>
    <w:rsid w:val="0036053B"/>
    <w:rsid w:val="00367F44"/>
    <w:rsid w:val="003738D0"/>
    <w:rsid w:val="00374F10"/>
    <w:rsid w:val="00380114"/>
    <w:rsid w:val="00382C9C"/>
    <w:rsid w:val="00387611"/>
    <w:rsid w:val="003B0F86"/>
    <w:rsid w:val="003C23D6"/>
    <w:rsid w:val="003C271C"/>
    <w:rsid w:val="003D0F9B"/>
    <w:rsid w:val="003D2398"/>
    <w:rsid w:val="003D4B65"/>
    <w:rsid w:val="003D712B"/>
    <w:rsid w:val="003E0A9E"/>
    <w:rsid w:val="003E22F8"/>
    <w:rsid w:val="003E71A0"/>
    <w:rsid w:val="003E72DE"/>
    <w:rsid w:val="003F3922"/>
    <w:rsid w:val="003F3C13"/>
    <w:rsid w:val="003F42C8"/>
    <w:rsid w:val="003F510F"/>
    <w:rsid w:val="003F5B81"/>
    <w:rsid w:val="0040115D"/>
    <w:rsid w:val="0040293E"/>
    <w:rsid w:val="00405569"/>
    <w:rsid w:val="00406A58"/>
    <w:rsid w:val="004078F8"/>
    <w:rsid w:val="00414E35"/>
    <w:rsid w:val="00414F11"/>
    <w:rsid w:val="0044578D"/>
    <w:rsid w:val="00451A76"/>
    <w:rsid w:val="00462BB7"/>
    <w:rsid w:val="00464597"/>
    <w:rsid w:val="004810B0"/>
    <w:rsid w:val="00485CA8"/>
    <w:rsid w:val="00486014"/>
    <w:rsid w:val="00491415"/>
    <w:rsid w:val="004B1B50"/>
    <w:rsid w:val="004B5539"/>
    <w:rsid w:val="004C2908"/>
    <w:rsid w:val="004C32D0"/>
    <w:rsid w:val="004C74FA"/>
    <w:rsid w:val="004C7AE1"/>
    <w:rsid w:val="004F6369"/>
    <w:rsid w:val="004F664A"/>
    <w:rsid w:val="0051141B"/>
    <w:rsid w:val="0051480F"/>
    <w:rsid w:val="00522245"/>
    <w:rsid w:val="00523AC2"/>
    <w:rsid w:val="00527617"/>
    <w:rsid w:val="00527839"/>
    <w:rsid w:val="00531874"/>
    <w:rsid w:val="00540482"/>
    <w:rsid w:val="00553142"/>
    <w:rsid w:val="005546CA"/>
    <w:rsid w:val="00554F70"/>
    <w:rsid w:val="0055778D"/>
    <w:rsid w:val="0057049D"/>
    <w:rsid w:val="00584ABF"/>
    <w:rsid w:val="00593383"/>
    <w:rsid w:val="005973F4"/>
    <w:rsid w:val="005C09CE"/>
    <w:rsid w:val="005C4CF8"/>
    <w:rsid w:val="005D5398"/>
    <w:rsid w:val="005D5D09"/>
    <w:rsid w:val="005F5F59"/>
    <w:rsid w:val="006004CC"/>
    <w:rsid w:val="00606E8E"/>
    <w:rsid w:val="00606F18"/>
    <w:rsid w:val="0061516F"/>
    <w:rsid w:val="00621A7D"/>
    <w:rsid w:val="0062470E"/>
    <w:rsid w:val="00627153"/>
    <w:rsid w:val="0063238B"/>
    <w:rsid w:val="0063766A"/>
    <w:rsid w:val="00642FC3"/>
    <w:rsid w:val="00643B3C"/>
    <w:rsid w:val="00644A5C"/>
    <w:rsid w:val="0064669B"/>
    <w:rsid w:val="0065091F"/>
    <w:rsid w:val="00667E93"/>
    <w:rsid w:val="00670645"/>
    <w:rsid w:val="00680CF5"/>
    <w:rsid w:val="0068122F"/>
    <w:rsid w:val="006941AD"/>
    <w:rsid w:val="00696971"/>
    <w:rsid w:val="006A1F81"/>
    <w:rsid w:val="006A72E1"/>
    <w:rsid w:val="006C4889"/>
    <w:rsid w:val="006C68DB"/>
    <w:rsid w:val="006D648F"/>
    <w:rsid w:val="006D6B98"/>
    <w:rsid w:val="006D7E63"/>
    <w:rsid w:val="006E5B03"/>
    <w:rsid w:val="006F0778"/>
    <w:rsid w:val="006F20ED"/>
    <w:rsid w:val="006F7D9F"/>
    <w:rsid w:val="00700C08"/>
    <w:rsid w:val="007069FF"/>
    <w:rsid w:val="00707828"/>
    <w:rsid w:val="007323F9"/>
    <w:rsid w:val="00735D1B"/>
    <w:rsid w:val="007417C6"/>
    <w:rsid w:val="00742B22"/>
    <w:rsid w:val="00742B87"/>
    <w:rsid w:val="0074340C"/>
    <w:rsid w:val="007456F3"/>
    <w:rsid w:val="00752B6F"/>
    <w:rsid w:val="007606E3"/>
    <w:rsid w:val="007607D9"/>
    <w:rsid w:val="00762864"/>
    <w:rsid w:val="0076606C"/>
    <w:rsid w:val="007669F6"/>
    <w:rsid w:val="00773319"/>
    <w:rsid w:val="007828FA"/>
    <w:rsid w:val="0078592E"/>
    <w:rsid w:val="0078640A"/>
    <w:rsid w:val="0079037C"/>
    <w:rsid w:val="00797D63"/>
    <w:rsid w:val="007A11BB"/>
    <w:rsid w:val="007B7BB1"/>
    <w:rsid w:val="007C5B12"/>
    <w:rsid w:val="007D1A10"/>
    <w:rsid w:val="007D2B84"/>
    <w:rsid w:val="007D515C"/>
    <w:rsid w:val="007D5E5D"/>
    <w:rsid w:val="007E17C1"/>
    <w:rsid w:val="007E7FCA"/>
    <w:rsid w:val="007F6559"/>
    <w:rsid w:val="008103B7"/>
    <w:rsid w:val="008114BB"/>
    <w:rsid w:val="008166B8"/>
    <w:rsid w:val="0082438B"/>
    <w:rsid w:val="008257F1"/>
    <w:rsid w:val="00833907"/>
    <w:rsid w:val="00833B83"/>
    <w:rsid w:val="00836F86"/>
    <w:rsid w:val="00850182"/>
    <w:rsid w:val="0085127C"/>
    <w:rsid w:val="00854375"/>
    <w:rsid w:val="008607E8"/>
    <w:rsid w:val="00876249"/>
    <w:rsid w:val="00883D3B"/>
    <w:rsid w:val="008856C5"/>
    <w:rsid w:val="0089123D"/>
    <w:rsid w:val="00892F43"/>
    <w:rsid w:val="008B2DEA"/>
    <w:rsid w:val="008C13BF"/>
    <w:rsid w:val="008C1BFD"/>
    <w:rsid w:val="008D2209"/>
    <w:rsid w:val="008D4CD6"/>
    <w:rsid w:val="008E5466"/>
    <w:rsid w:val="008E5BFB"/>
    <w:rsid w:val="008F28D0"/>
    <w:rsid w:val="0090514D"/>
    <w:rsid w:val="009062AC"/>
    <w:rsid w:val="009218D1"/>
    <w:rsid w:val="00933360"/>
    <w:rsid w:val="00943D1A"/>
    <w:rsid w:val="0094422E"/>
    <w:rsid w:val="00950E6A"/>
    <w:rsid w:val="0095580C"/>
    <w:rsid w:val="00965D83"/>
    <w:rsid w:val="009679C4"/>
    <w:rsid w:val="009726F6"/>
    <w:rsid w:val="0097431A"/>
    <w:rsid w:val="0097775D"/>
    <w:rsid w:val="00980796"/>
    <w:rsid w:val="0098336C"/>
    <w:rsid w:val="00986B7C"/>
    <w:rsid w:val="009A0D62"/>
    <w:rsid w:val="009A78B1"/>
    <w:rsid w:val="009C039C"/>
    <w:rsid w:val="009C201B"/>
    <w:rsid w:val="009D34BF"/>
    <w:rsid w:val="009E0391"/>
    <w:rsid w:val="009E12AD"/>
    <w:rsid w:val="009E3363"/>
    <w:rsid w:val="009E63D8"/>
    <w:rsid w:val="009E6904"/>
    <w:rsid w:val="009F1A2A"/>
    <w:rsid w:val="009F1B31"/>
    <w:rsid w:val="009F4B34"/>
    <w:rsid w:val="009F5BA1"/>
    <w:rsid w:val="00A00E15"/>
    <w:rsid w:val="00A027B4"/>
    <w:rsid w:val="00A07EFA"/>
    <w:rsid w:val="00A2401D"/>
    <w:rsid w:val="00A30D6F"/>
    <w:rsid w:val="00A32366"/>
    <w:rsid w:val="00A439A0"/>
    <w:rsid w:val="00A50EC1"/>
    <w:rsid w:val="00A53C12"/>
    <w:rsid w:val="00A55767"/>
    <w:rsid w:val="00A73A23"/>
    <w:rsid w:val="00A85D23"/>
    <w:rsid w:val="00A9155B"/>
    <w:rsid w:val="00A94059"/>
    <w:rsid w:val="00A967E1"/>
    <w:rsid w:val="00AA0264"/>
    <w:rsid w:val="00AA12A3"/>
    <w:rsid w:val="00AA608D"/>
    <w:rsid w:val="00AB2460"/>
    <w:rsid w:val="00AC75CB"/>
    <w:rsid w:val="00AD4F8A"/>
    <w:rsid w:val="00AD702C"/>
    <w:rsid w:val="00AE1227"/>
    <w:rsid w:val="00AE1ADA"/>
    <w:rsid w:val="00AE2570"/>
    <w:rsid w:val="00AE7270"/>
    <w:rsid w:val="00AE7EC2"/>
    <w:rsid w:val="00AF3DAB"/>
    <w:rsid w:val="00B0100B"/>
    <w:rsid w:val="00B03F6C"/>
    <w:rsid w:val="00B051A8"/>
    <w:rsid w:val="00B108C6"/>
    <w:rsid w:val="00B26F99"/>
    <w:rsid w:val="00B335A2"/>
    <w:rsid w:val="00B36F0D"/>
    <w:rsid w:val="00B42C26"/>
    <w:rsid w:val="00B474FC"/>
    <w:rsid w:val="00B513FD"/>
    <w:rsid w:val="00B5611B"/>
    <w:rsid w:val="00B63D96"/>
    <w:rsid w:val="00B64579"/>
    <w:rsid w:val="00B64FA4"/>
    <w:rsid w:val="00B67553"/>
    <w:rsid w:val="00B70800"/>
    <w:rsid w:val="00B7685F"/>
    <w:rsid w:val="00B7760A"/>
    <w:rsid w:val="00B83161"/>
    <w:rsid w:val="00B84AB8"/>
    <w:rsid w:val="00B96FD3"/>
    <w:rsid w:val="00BA0368"/>
    <w:rsid w:val="00BA4A14"/>
    <w:rsid w:val="00BB5928"/>
    <w:rsid w:val="00BC2753"/>
    <w:rsid w:val="00BC5AF3"/>
    <w:rsid w:val="00BD4570"/>
    <w:rsid w:val="00BD6CDE"/>
    <w:rsid w:val="00BE3A56"/>
    <w:rsid w:val="00BE6678"/>
    <w:rsid w:val="00BF63B6"/>
    <w:rsid w:val="00BF670B"/>
    <w:rsid w:val="00BF791E"/>
    <w:rsid w:val="00C01A33"/>
    <w:rsid w:val="00C01E3B"/>
    <w:rsid w:val="00C04020"/>
    <w:rsid w:val="00C048B4"/>
    <w:rsid w:val="00C04BD1"/>
    <w:rsid w:val="00C1663D"/>
    <w:rsid w:val="00C2174E"/>
    <w:rsid w:val="00C25F79"/>
    <w:rsid w:val="00C40E08"/>
    <w:rsid w:val="00C52A19"/>
    <w:rsid w:val="00C544B8"/>
    <w:rsid w:val="00C5551F"/>
    <w:rsid w:val="00C5644B"/>
    <w:rsid w:val="00C6432C"/>
    <w:rsid w:val="00C911AE"/>
    <w:rsid w:val="00C931CC"/>
    <w:rsid w:val="00C9571B"/>
    <w:rsid w:val="00CA4EF8"/>
    <w:rsid w:val="00CB26F7"/>
    <w:rsid w:val="00CB38CE"/>
    <w:rsid w:val="00CC2CAF"/>
    <w:rsid w:val="00CD1BB6"/>
    <w:rsid w:val="00CD3C1C"/>
    <w:rsid w:val="00CD6EC7"/>
    <w:rsid w:val="00CF2610"/>
    <w:rsid w:val="00CF4959"/>
    <w:rsid w:val="00CF5629"/>
    <w:rsid w:val="00D20BFD"/>
    <w:rsid w:val="00D31011"/>
    <w:rsid w:val="00D40924"/>
    <w:rsid w:val="00D40AA2"/>
    <w:rsid w:val="00D41C83"/>
    <w:rsid w:val="00D436A6"/>
    <w:rsid w:val="00D57357"/>
    <w:rsid w:val="00D63342"/>
    <w:rsid w:val="00D65D5E"/>
    <w:rsid w:val="00D67510"/>
    <w:rsid w:val="00D73CEF"/>
    <w:rsid w:val="00D74707"/>
    <w:rsid w:val="00D90674"/>
    <w:rsid w:val="00D949DB"/>
    <w:rsid w:val="00D966E6"/>
    <w:rsid w:val="00DA1EF1"/>
    <w:rsid w:val="00DB0EBB"/>
    <w:rsid w:val="00DB185C"/>
    <w:rsid w:val="00DB3823"/>
    <w:rsid w:val="00DB3B76"/>
    <w:rsid w:val="00DC0730"/>
    <w:rsid w:val="00DC53E6"/>
    <w:rsid w:val="00DD17AC"/>
    <w:rsid w:val="00DD255B"/>
    <w:rsid w:val="00DE2261"/>
    <w:rsid w:val="00DE3B37"/>
    <w:rsid w:val="00DF2ECF"/>
    <w:rsid w:val="00DF3F1D"/>
    <w:rsid w:val="00DF7B81"/>
    <w:rsid w:val="00E000B1"/>
    <w:rsid w:val="00E02247"/>
    <w:rsid w:val="00E02B2D"/>
    <w:rsid w:val="00E03CCA"/>
    <w:rsid w:val="00E041AB"/>
    <w:rsid w:val="00E04212"/>
    <w:rsid w:val="00E04493"/>
    <w:rsid w:val="00E13628"/>
    <w:rsid w:val="00E21C5D"/>
    <w:rsid w:val="00E313D3"/>
    <w:rsid w:val="00E32861"/>
    <w:rsid w:val="00E32862"/>
    <w:rsid w:val="00E4070B"/>
    <w:rsid w:val="00E44F9E"/>
    <w:rsid w:val="00E54F0F"/>
    <w:rsid w:val="00E6270A"/>
    <w:rsid w:val="00E67FAD"/>
    <w:rsid w:val="00E724C5"/>
    <w:rsid w:val="00E83F2D"/>
    <w:rsid w:val="00E86BF5"/>
    <w:rsid w:val="00E873C5"/>
    <w:rsid w:val="00E8762C"/>
    <w:rsid w:val="00EA0D90"/>
    <w:rsid w:val="00EA220A"/>
    <w:rsid w:val="00EA294C"/>
    <w:rsid w:val="00EA4510"/>
    <w:rsid w:val="00EA472A"/>
    <w:rsid w:val="00EA4878"/>
    <w:rsid w:val="00EA5FA3"/>
    <w:rsid w:val="00EA63AD"/>
    <w:rsid w:val="00EB368E"/>
    <w:rsid w:val="00EB3A05"/>
    <w:rsid w:val="00EE5165"/>
    <w:rsid w:val="00F11E05"/>
    <w:rsid w:val="00F121C8"/>
    <w:rsid w:val="00F15752"/>
    <w:rsid w:val="00F15856"/>
    <w:rsid w:val="00F2307C"/>
    <w:rsid w:val="00F2407F"/>
    <w:rsid w:val="00F42615"/>
    <w:rsid w:val="00F47F39"/>
    <w:rsid w:val="00F54C26"/>
    <w:rsid w:val="00F6430D"/>
    <w:rsid w:val="00F732E8"/>
    <w:rsid w:val="00F741C2"/>
    <w:rsid w:val="00F7513F"/>
    <w:rsid w:val="00F7516D"/>
    <w:rsid w:val="00F756C0"/>
    <w:rsid w:val="00F758DF"/>
    <w:rsid w:val="00F80FEA"/>
    <w:rsid w:val="00F86BDB"/>
    <w:rsid w:val="00F87C12"/>
    <w:rsid w:val="00F92790"/>
    <w:rsid w:val="00FA3D1B"/>
    <w:rsid w:val="00FA5D9B"/>
    <w:rsid w:val="00FA6F4B"/>
    <w:rsid w:val="00FA78AF"/>
    <w:rsid w:val="00FB00F8"/>
    <w:rsid w:val="00FB41B1"/>
    <w:rsid w:val="00FC19D8"/>
    <w:rsid w:val="00FE268B"/>
    <w:rsid w:val="00FE5F53"/>
    <w:rsid w:val="00FE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5B86C8"/>
  <w15:chartTrackingRefBased/>
  <w15:docId w15:val="{02ADFA33-73F1-47AA-A437-B2535FE5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0">
    <w:name w:val="heading 1"/>
    <w:basedOn w:val="a0"/>
    <w:next w:val="a0"/>
    <w:qFormat/>
    <w:rsid w:val="00E041AB"/>
    <w:pPr>
      <w:keepNext/>
      <w:jc w:val="center"/>
      <w:outlineLvl w:val="0"/>
    </w:pPr>
    <w:rPr>
      <w:rFonts w:ascii="Tahoma" w:hAnsi="Tahoma" w:cs="Tahoma"/>
      <w:b/>
      <w:bCs/>
      <w:color w:val="FF0000"/>
      <w:sz w:val="20"/>
      <w:szCs w:val="20"/>
    </w:rPr>
  </w:style>
  <w:style w:type="paragraph" w:styleId="2">
    <w:name w:val="heading 2"/>
    <w:basedOn w:val="a0"/>
    <w:next w:val="a0"/>
    <w:link w:val="20"/>
    <w:unhideWhenUsed/>
    <w:qFormat/>
    <w:rsid w:val="00414E3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CB38CE"/>
    <w:pPr>
      <w:keepNext/>
      <w:outlineLvl w:val="2"/>
    </w:pPr>
    <w:rPr>
      <w:b/>
      <w:bCs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2">
    <w:name w:val="Название1"/>
    <w:basedOn w:val="a0"/>
    <w:link w:val="a4"/>
    <w:qFormat/>
    <w:pPr>
      <w:jc w:val="center"/>
    </w:pPr>
    <w:rPr>
      <w:b/>
      <w:sz w:val="18"/>
      <w:szCs w:val="20"/>
      <w:lang w:val="x-none" w:eastAsia="x-none"/>
    </w:rPr>
  </w:style>
  <w:style w:type="paragraph" w:styleId="a5">
    <w:name w:val="Body Text"/>
    <w:basedOn w:val="a0"/>
    <w:link w:val="a6"/>
    <w:pPr>
      <w:jc w:val="center"/>
    </w:pPr>
    <w:rPr>
      <w:rFonts w:ascii="Andale Mono" w:hAnsi="Andale Mono"/>
      <w:sz w:val="16"/>
      <w:szCs w:val="20"/>
      <w:lang w:val="x-none" w:eastAsia="x-none"/>
    </w:rPr>
  </w:style>
  <w:style w:type="character" w:styleId="a7">
    <w:name w:val="annotation reference"/>
    <w:semiHidden/>
    <w:rPr>
      <w:sz w:val="16"/>
      <w:szCs w:val="16"/>
    </w:rPr>
  </w:style>
  <w:style w:type="paragraph" w:styleId="a8">
    <w:name w:val="annotation text"/>
    <w:basedOn w:val="a0"/>
    <w:link w:val="a9"/>
    <w:semiHidden/>
    <w:rPr>
      <w:sz w:val="20"/>
      <w:szCs w:val="20"/>
    </w:rPr>
  </w:style>
  <w:style w:type="paragraph" w:styleId="aa">
    <w:name w:val="Balloon Text"/>
    <w:basedOn w:val="a0"/>
    <w:semiHidden/>
    <w:rsid w:val="004F664A"/>
    <w:rPr>
      <w:rFonts w:ascii="Tahoma" w:hAnsi="Tahoma" w:cs="Tahoma"/>
      <w:sz w:val="16"/>
      <w:szCs w:val="16"/>
    </w:rPr>
  </w:style>
  <w:style w:type="paragraph" w:styleId="ab">
    <w:name w:val="footer"/>
    <w:basedOn w:val="a0"/>
    <w:rsid w:val="00082EFF"/>
    <w:pPr>
      <w:tabs>
        <w:tab w:val="center" w:pos="4677"/>
        <w:tab w:val="right" w:pos="9355"/>
      </w:tabs>
    </w:pPr>
  </w:style>
  <w:style w:type="character" w:styleId="ac">
    <w:name w:val="page number"/>
    <w:basedOn w:val="a1"/>
    <w:rsid w:val="00082EFF"/>
  </w:style>
  <w:style w:type="paragraph" w:styleId="ad">
    <w:name w:val="header"/>
    <w:basedOn w:val="a0"/>
    <w:rsid w:val="00B96FD3"/>
    <w:pPr>
      <w:tabs>
        <w:tab w:val="center" w:pos="4677"/>
        <w:tab w:val="right" w:pos="9355"/>
      </w:tabs>
    </w:pPr>
  </w:style>
  <w:style w:type="paragraph" w:customStyle="1" w:styleId="11">
    <w:name w:val="Заголовок 11"/>
    <w:basedOn w:val="a0"/>
    <w:next w:val="a0"/>
    <w:rsid w:val="0079037C"/>
    <w:pPr>
      <w:keepNext/>
      <w:numPr>
        <w:numId w:val="26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0"/>
    <w:rsid w:val="0079037C"/>
    <w:pPr>
      <w:numPr>
        <w:ilvl w:val="1"/>
        <w:numId w:val="26"/>
      </w:numPr>
      <w:spacing w:before="120"/>
      <w:jc w:val="both"/>
    </w:pPr>
    <w:rPr>
      <w:szCs w:val="20"/>
    </w:rPr>
  </w:style>
  <w:style w:type="paragraph" w:customStyle="1" w:styleId="13">
    <w:name w:val="Обычный1"/>
    <w:rsid w:val="0079037C"/>
    <w:pPr>
      <w:spacing w:before="120"/>
      <w:jc w:val="both"/>
    </w:pPr>
    <w:rPr>
      <w:sz w:val="24"/>
    </w:rPr>
  </w:style>
  <w:style w:type="paragraph" w:styleId="ae">
    <w:name w:val="Body Text Indent"/>
    <w:basedOn w:val="a0"/>
    <w:rsid w:val="00F42615"/>
    <w:pPr>
      <w:spacing w:after="120"/>
      <w:ind w:left="283"/>
    </w:pPr>
  </w:style>
  <w:style w:type="paragraph" w:styleId="21">
    <w:name w:val="Body Text 2"/>
    <w:basedOn w:val="a0"/>
    <w:rsid w:val="00F42615"/>
    <w:pPr>
      <w:spacing w:after="120" w:line="480" w:lineRule="auto"/>
    </w:pPr>
  </w:style>
  <w:style w:type="paragraph" w:styleId="22">
    <w:name w:val="Body Text Indent 2"/>
    <w:basedOn w:val="a0"/>
    <w:rsid w:val="00F42615"/>
    <w:pPr>
      <w:spacing w:after="120" w:line="480" w:lineRule="auto"/>
      <w:ind w:left="283"/>
    </w:pPr>
  </w:style>
  <w:style w:type="paragraph" w:styleId="31">
    <w:name w:val="Body Text 3"/>
    <w:basedOn w:val="a0"/>
    <w:rsid w:val="00F42615"/>
    <w:pPr>
      <w:spacing w:after="120"/>
    </w:pPr>
    <w:rPr>
      <w:sz w:val="16"/>
      <w:szCs w:val="16"/>
    </w:rPr>
  </w:style>
  <w:style w:type="table" w:styleId="af">
    <w:name w:val="Table Grid"/>
    <w:basedOn w:val="a2"/>
    <w:rsid w:val="00E03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414E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Основной текст Знак"/>
    <w:link w:val="a5"/>
    <w:rsid w:val="001E2F07"/>
    <w:rPr>
      <w:rFonts w:ascii="Andale Mono" w:hAnsi="Andale Mono"/>
      <w:sz w:val="16"/>
    </w:rPr>
  </w:style>
  <w:style w:type="paragraph" w:customStyle="1" w:styleId="23">
    <w:name w:val="Стиль2"/>
    <w:basedOn w:val="a0"/>
    <w:rsid w:val="00BE3A56"/>
    <w:pPr>
      <w:tabs>
        <w:tab w:val="center" w:pos="567"/>
        <w:tab w:val="center" w:pos="709"/>
      </w:tabs>
      <w:jc w:val="both"/>
    </w:pPr>
    <w:rPr>
      <w:szCs w:val="20"/>
    </w:rPr>
  </w:style>
  <w:style w:type="character" w:customStyle="1" w:styleId="30">
    <w:name w:val="Заголовок 3 Знак"/>
    <w:link w:val="3"/>
    <w:rsid w:val="00CB38CE"/>
    <w:rPr>
      <w:b/>
      <w:bCs/>
      <w:sz w:val="24"/>
      <w:szCs w:val="24"/>
    </w:rPr>
  </w:style>
  <w:style w:type="character" w:customStyle="1" w:styleId="a4">
    <w:name w:val="Название Знак"/>
    <w:link w:val="12"/>
    <w:rsid w:val="00CB38CE"/>
    <w:rPr>
      <w:b/>
      <w:sz w:val="18"/>
    </w:rPr>
  </w:style>
  <w:style w:type="paragraph" w:customStyle="1" w:styleId="a">
    <w:name w:val="Перечень"/>
    <w:basedOn w:val="a0"/>
    <w:rsid w:val="00980796"/>
    <w:pPr>
      <w:numPr>
        <w:ilvl w:val="1"/>
        <w:numId w:val="28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0">
    <w:name w:val="List Paragraph"/>
    <w:aliases w:val="Bullet List,FooterText,numbered,Paragraphe de liste1,lp1,SL_Абзац списка,Содержание. 2 уровень"/>
    <w:basedOn w:val="a0"/>
    <w:link w:val="af1"/>
    <w:uiPriority w:val="34"/>
    <w:qFormat/>
    <w:rsid w:val="00980796"/>
    <w:pPr>
      <w:ind w:left="720"/>
      <w:contextualSpacing/>
    </w:pPr>
    <w:rPr>
      <w:sz w:val="20"/>
      <w:szCs w:val="20"/>
    </w:rPr>
  </w:style>
  <w:style w:type="character" w:customStyle="1" w:styleId="apple-converted-space">
    <w:name w:val="apple-converted-space"/>
    <w:rsid w:val="00980796"/>
  </w:style>
  <w:style w:type="table" w:customStyle="1" w:styleId="14">
    <w:name w:val="Сетка таблицы1"/>
    <w:basedOn w:val="a2"/>
    <w:next w:val="af"/>
    <w:uiPriority w:val="59"/>
    <w:rsid w:val="009807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Текст примечания Знак"/>
    <w:link w:val="a8"/>
    <w:semiHidden/>
    <w:rsid w:val="001314A4"/>
  </w:style>
  <w:style w:type="character" w:styleId="af2">
    <w:name w:val="Hyperlink"/>
    <w:uiPriority w:val="99"/>
    <w:semiHidden/>
    <w:unhideWhenUsed/>
    <w:rsid w:val="009A0D62"/>
    <w:rPr>
      <w:color w:val="0000FF"/>
      <w:u w:val="single"/>
    </w:rPr>
  </w:style>
  <w:style w:type="paragraph" w:customStyle="1" w:styleId="FR1">
    <w:name w:val="FR1"/>
    <w:rsid w:val="00E54F0F"/>
    <w:pPr>
      <w:widowControl w:val="0"/>
      <w:ind w:left="80"/>
    </w:pPr>
    <w:rPr>
      <w:snapToGrid w:val="0"/>
    </w:rPr>
  </w:style>
  <w:style w:type="character" w:customStyle="1" w:styleId="apple-style-span">
    <w:name w:val="apple-style-span"/>
    <w:basedOn w:val="a1"/>
    <w:rsid w:val="00E54F0F"/>
  </w:style>
  <w:style w:type="paragraph" w:customStyle="1" w:styleId="TableParagraph">
    <w:name w:val="Table Paragraph"/>
    <w:basedOn w:val="a0"/>
    <w:uiPriority w:val="1"/>
    <w:qFormat/>
    <w:rsid w:val="008B2DEA"/>
    <w:pPr>
      <w:widowControl w:val="0"/>
      <w:autoSpaceDE w:val="0"/>
      <w:autoSpaceDN w:val="0"/>
      <w:ind w:left="119"/>
    </w:pPr>
    <w:rPr>
      <w:sz w:val="22"/>
      <w:szCs w:val="22"/>
      <w:lang w:eastAsia="en-US"/>
    </w:rPr>
  </w:style>
  <w:style w:type="character" w:customStyle="1" w:styleId="af1">
    <w:name w:val="Абзац списка Знак"/>
    <w:aliases w:val="Bullet List Знак,FooterText Знак,numbered Знак,Paragraphe de liste1 Знак,lp1 Знак,SL_Абзац списка Знак,Содержание. 2 уровень Знак"/>
    <w:link w:val="af0"/>
    <w:uiPriority w:val="34"/>
    <w:locked/>
    <w:rsid w:val="003E7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UZavgorodnyaya\AppData\Local\Temp\11\v8_A6E1_3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443D5-CE43-48F8-ACEA-C9C2BAA3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v8_A6E1_35.dot</Template>
  <TotalTime>6</TotalTime>
  <Pages>5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БиТ</Company>
  <LinksUpToDate>false</LinksUpToDate>
  <CharactersWithSpaces>11730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Завгородняя</dc:creator>
  <cp:keywords/>
  <cp:lastModifiedBy>Ira</cp:lastModifiedBy>
  <cp:revision>7</cp:revision>
  <cp:lastPrinted>2019-12-06T06:21:00Z</cp:lastPrinted>
  <dcterms:created xsi:type="dcterms:W3CDTF">2026-08-26T03:40:00Z</dcterms:created>
  <dcterms:modified xsi:type="dcterms:W3CDTF">2026-08-27T05:46:00Z</dcterms:modified>
  <cp:contentStatus/>
</cp:coreProperties>
</file>