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821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1143"/>
        <w:gridCol w:w="982"/>
        <w:gridCol w:w="1134"/>
        <w:gridCol w:w="851"/>
        <w:gridCol w:w="1167"/>
      </w:tblGrid>
      <w:tr w:rsidR="004F33BB" w:rsidRPr="008700BD" w:rsidTr="00EB71D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8700BD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8700BD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 Н(М)ЦК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954126" w:rsidP="00705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705045">
              <w:rPr>
                <w:color w:val="000000"/>
                <w:sz w:val="20"/>
                <w:szCs w:val="20"/>
              </w:rPr>
              <w:t>шт</w:t>
            </w:r>
            <w:r w:rsidR="009C6E9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8700BD" w:rsidTr="00EB71D7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Среднее квадратичное отклонение (σ)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цен V (%) (не должен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71D7" w:rsidRPr="008700BD" w:rsidTr="00EB71D7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D7" w:rsidRPr="0019301C" w:rsidRDefault="00EB71D7" w:rsidP="00A15A8E">
            <w:pPr>
              <w:rPr>
                <w:color w:val="000000"/>
                <w:sz w:val="20"/>
                <w:szCs w:val="20"/>
              </w:rPr>
            </w:pPr>
            <w:r w:rsidRPr="0019301C">
              <w:rPr>
                <w:sz w:val="20"/>
                <w:szCs w:val="20"/>
              </w:rPr>
              <w:t>Предварительный медицинский осмотр (обследования) водителя автомобиля (мужчина)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B71D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B71D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EB71D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B71D7" w:rsidP="00EF78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2866,67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B71D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351,1885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B71D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95DCF" w:rsidRDefault="00EB71D7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EB71D7" w:rsidP="00F01D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2866,67</w:t>
            </w:r>
          </w:p>
        </w:tc>
      </w:tr>
      <w:tr w:rsidR="00EB71D7" w:rsidRPr="008700BD" w:rsidTr="00EB71D7">
        <w:trPr>
          <w:cantSplit/>
          <w:trHeight w:val="682"/>
          <w:jc w:val="center"/>
        </w:trPr>
        <w:tc>
          <w:tcPr>
            <w:tcW w:w="9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700BD" w:rsidRDefault="00EB71D7" w:rsidP="00C666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2866,67</w:t>
            </w:r>
          </w:p>
        </w:tc>
      </w:tr>
    </w:tbl>
    <w:p w:rsidR="00EF7839" w:rsidRDefault="00EF7839" w:rsidP="00EB71D7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155F4"/>
    <w:rsid w:val="00117891"/>
    <w:rsid w:val="00124074"/>
    <w:rsid w:val="00143287"/>
    <w:rsid w:val="00157F4B"/>
    <w:rsid w:val="00161425"/>
    <w:rsid w:val="00163410"/>
    <w:rsid w:val="001719BA"/>
    <w:rsid w:val="001971BF"/>
    <w:rsid w:val="001A426C"/>
    <w:rsid w:val="001B0E18"/>
    <w:rsid w:val="001E261D"/>
    <w:rsid w:val="001E401A"/>
    <w:rsid w:val="001E671B"/>
    <w:rsid w:val="0020378F"/>
    <w:rsid w:val="00251C81"/>
    <w:rsid w:val="00252EEC"/>
    <w:rsid w:val="002626EB"/>
    <w:rsid w:val="00264710"/>
    <w:rsid w:val="002E01D5"/>
    <w:rsid w:val="002F07AE"/>
    <w:rsid w:val="00315311"/>
    <w:rsid w:val="0032093C"/>
    <w:rsid w:val="003306C8"/>
    <w:rsid w:val="00332373"/>
    <w:rsid w:val="00333641"/>
    <w:rsid w:val="00351A75"/>
    <w:rsid w:val="0035459B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7DD"/>
    <w:rsid w:val="00590705"/>
    <w:rsid w:val="005A491F"/>
    <w:rsid w:val="005D241F"/>
    <w:rsid w:val="005D6DA5"/>
    <w:rsid w:val="0062025B"/>
    <w:rsid w:val="00633B37"/>
    <w:rsid w:val="006472AD"/>
    <w:rsid w:val="006650EA"/>
    <w:rsid w:val="00677AB1"/>
    <w:rsid w:val="00680C55"/>
    <w:rsid w:val="00680EED"/>
    <w:rsid w:val="006A3E8D"/>
    <w:rsid w:val="006A601E"/>
    <w:rsid w:val="006B78E9"/>
    <w:rsid w:val="006C18F3"/>
    <w:rsid w:val="006E50DE"/>
    <w:rsid w:val="00705045"/>
    <w:rsid w:val="00712E92"/>
    <w:rsid w:val="00714AC8"/>
    <w:rsid w:val="00733D61"/>
    <w:rsid w:val="00744B55"/>
    <w:rsid w:val="00750305"/>
    <w:rsid w:val="00752A39"/>
    <w:rsid w:val="00754D4E"/>
    <w:rsid w:val="00755923"/>
    <w:rsid w:val="00766A93"/>
    <w:rsid w:val="00771FDD"/>
    <w:rsid w:val="0078668A"/>
    <w:rsid w:val="007C1459"/>
    <w:rsid w:val="007E1E95"/>
    <w:rsid w:val="007E3F93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97B03"/>
    <w:rsid w:val="008A4900"/>
    <w:rsid w:val="008C104C"/>
    <w:rsid w:val="008D6D57"/>
    <w:rsid w:val="008E4AA3"/>
    <w:rsid w:val="00915288"/>
    <w:rsid w:val="009275DD"/>
    <w:rsid w:val="00932D3A"/>
    <w:rsid w:val="00935908"/>
    <w:rsid w:val="00936DDC"/>
    <w:rsid w:val="00945B4C"/>
    <w:rsid w:val="00953E39"/>
    <w:rsid w:val="00954126"/>
    <w:rsid w:val="00962B9D"/>
    <w:rsid w:val="009658A7"/>
    <w:rsid w:val="009752CA"/>
    <w:rsid w:val="0098187D"/>
    <w:rsid w:val="0098763E"/>
    <w:rsid w:val="009C3724"/>
    <w:rsid w:val="009C6E97"/>
    <w:rsid w:val="009D52EB"/>
    <w:rsid w:val="009F1CBF"/>
    <w:rsid w:val="00A004BD"/>
    <w:rsid w:val="00A00A1D"/>
    <w:rsid w:val="00A312E3"/>
    <w:rsid w:val="00A31CFA"/>
    <w:rsid w:val="00A31DF9"/>
    <w:rsid w:val="00A45E2E"/>
    <w:rsid w:val="00B01332"/>
    <w:rsid w:val="00B02717"/>
    <w:rsid w:val="00B13B23"/>
    <w:rsid w:val="00B222A8"/>
    <w:rsid w:val="00B43AE3"/>
    <w:rsid w:val="00B80394"/>
    <w:rsid w:val="00B87F53"/>
    <w:rsid w:val="00B932A5"/>
    <w:rsid w:val="00B97F42"/>
    <w:rsid w:val="00BC568D"/>
    <w:rsid w:val="00BE5D19"/>
    <w:rsid w:val="00C17261"/>
    <w:rsid w:val="00C25870"/>
    <w:rsid w:val="00C40458"/>
    <w:rsid w:val="00C647B2"/>
    <w:rsid w:val="00C6666F"/>
    <w:rsid w:val="00C77C65"/>
    <w:rsid w:val="00CA16B1"/>
    <w:rsid w:val="00CB4BF4"/>
    <w:rsid w:val="00CD1AF8"/>
    <w:rsid w:val="00CD4450"/>
    <w:rsid w:val="00D00BF8"/>
    <w:rsid w:val="00D41A1A"/>
    <w:rsid w:val="00D62A13"/>
    <w:rsid w:val="00D951B1"/>
    <w:rsid w:val="00DA45E9"/>
    <w:rsid w:val="00DA608A"/>
    <w:rsid w:val="00DA6405"/>
    <w:rsid w:val="00DD3CF1"/>
    <w:rsid w:val="00E05AAE"/>
    <w:rsid w:val="00E2032A"/>
    <w:rsid w:val="00E20A3A"/>
    <w:rsid w:val="00E94634"/>
    <w:rsid w:val="00E953D4"/>
    <w:rsid w:val="00EA3378"/>
    <w:rsid w:val="00EB71D7"/>
    <w:rsid w:val="00ED2B53"/>
    <w:rsid w:val="00EE16FD"/>
    <w:rsid w:val="00EF08AF"/>
    <w:rsid w:val="00EF7839"/>
    <w:rsid w:val="00F01D4C"/>
    <w:rsid w:val="00F03D98"/>
    <w:rsid w:val="00F11C31"/>
    <w:rsid w:val="00F13258"/>
    <w:rsid w:val="00F26D24"/>
    <w:rsid w:val="00F6408A"/>
    <w:rsid w:val="00F677AC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5CB8-DE4E-4E69-8D8F-1EC67E8D2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B320F135</Template>
  <TotalTime>696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172</cp:revision>
  <cp:lastPrinted>2024-04-15T11:47:00Z</cp:lastPrinted>
  <dcterms:created xsi:type="dcterms:W3CDTF">2018-03-02T07:45:00Z</dcterms:created>
  <dcterms:modified xsi:type="dcterms:W3CDTF">2026-08-31T14:47:00Z</dcterms:modified>
</cp:coreProperties>
</file>