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803C" w14:textId="77777777" w:rsidR="00875DDD" w:rsidRPr="00875DDD" w:rsidRDefault="00875DDD" w:rsidP="00875DDD">
      <w:pPr>
        <w:jc w:val="right"/>
        <w:rPr>
          <w:b/>
        </w:rPr>
      </w:pPr>
    </w:p>
    <w:p w14:paraId="7B035FF3" w14:textId="77777777" w:rsidR="00AC3B65" w:rsidRPr="00875DDD" w:rsidRDefault="00153E90" w:rsidP="002B0C49">
      <w:pPr>
        <w:jc w:val="center"/>
        <w:rPr>
          <w:b/>
        </w:rPr>
      </w:pPr>
      <w:r w:rsidRPr="00703099">
        <w:rPr>
          <w:b/>
        </w:rPr>
        <w:t xml:space="preserve">ЛИЦЕНЗИОННЫЙ </w:t>
      </w:r>
      <w:r w:rsidR="00AC5D23" w:rsidRPr="00703099">
        <w:rPr>
          <w:b/>
        </w:rPr>
        <w:t xml:space="preserve">ДОГОВОР </w:t>
      </w:r>
      <w:r w:rsidR="00AC5D23">
        <w:rPr>
          <w:b/>
        </w:rPr>
        <w:t>№</w:t>
      </w:r>
      <w:r w:rsidR="00C01A6E">
        <w:rPr>
          <w:b/>
        </w:rPr>
        <w:t xml:space="preserve"> </w:t>
      </w:r>
      <w:r w:rsidR="001044E4">
        <w:rPr>
          <w:b/>
        </w:rPr>
        <w:t>__</w:t>
      </w:r>
      <w:r w:rsidR="00297B61">
        <w:rPr>
          <w:b/>
        </w:rPr>
        <w:t>___</w:t>
      </w:r>
      <w:r w:rsidR="001044E4">
        <w:rPr>
          <w:b/>
        </w:rPr>
        <w:t>_</w:t>
      </w:r>
    </w:p>
    <w:p w14:paraId="4B84EB88" w14:textId="77777777" w:rsidR="00AC5D23" w:rsidRPr="00703099" w:rsidRDefault="00AC5D23" w:rsidP="002B0C49">
      <w:pPr>
        <w:jc w:val="center"/>
      </w:pPr>
    </w:p>
    <w:p w14:paraId="454C9CCB" w14:textId="1724ABB4" w:rsidR="00AC3B65" w:rsidRPr="00703099" w:rsidRDefault="006979AE" w:rsidP="00AC3B65">
      <w:pPr>
        <w:jc w:val="both"/>
      </w:pPr>
      <w:r w:rsidRPr="00703099">
        <w:t>г.</w:t>
      </w:r>
      <w:r w:rsidR="00F019C4">
        <w:t xml:space="preserve"> _______________</w:t>
      </w:r>
      <w:r w:rsidR="00AC3B65" w:rsidRPr="00703099">
        <w:tab/>
      </w:r>
      <w:r w:rsidR="00AC3B65" w:rsidRPr="00703099">
        <w:tab/>
      </w:r>
      <w:r w:rsidR="00AC3B65" w:rsidRPr="00703099">
        <w:tab/>
      </w:r>
      <w:r w:rsidR="00AC3B65" w:rsidRPr="00703099">
        <w:tab/>
      </w:r>
      <w:r w:rsidR="00AC3B65" w:rsidRPr="00703099">
        <w:tab/>
      </w:r>
      <w:r w:rsidR="00F73120">
        <w:t xml:space="preserve">                                     </w:t>
      </w:r>
      <w:r w:rsidR="00AC5D23">
        <w:t xml:space="preserve">    </w:t>
      </w:r>
      <w:r w:rsidR="00F019C4">
        <w:t xml:space="preserve">    </w:t>
      </w:r>
      <w:proofErr w:type="gramStart"/>
      <w:r w:rsidR="00F019C4">
        <w:t xml:space="preserve">  </w:t>
      </w:r>
      <w:r w:rsidR="00AC5D23">
        <w:t xml:space="preserve"> </w:t>
      </w:r>
      <w:r w:rsidR="00AC3B65" w:rsidRPr="00703099">
        <w:t>«</w:t>
      </w:r>
      <w:proofErr w:type="gramEnd"/>
      <w:r w:rsidR="001044E4">
        <w:t>_</w:t>
      </w:r>
      <w:r w:rsidR="00F019C4">
        <w:t>_</w:t>
      </w:r>
      <w:r w:rsidR="00AC3B65" w:rsidRPr="00703099">
        <w:t>»</w:t>
      </w:r>
      <w:r w:rsidR="00B87ED3">
        <w:t xml:space="preserve"> </w:t>
      </w:r>
      <w:r w:rsidR="001044E4">
        <w:t>__</w:t>
      </w:r>
      <w:r w:rsidR="00F019C4">
        <w:t>____</w:t>
      </w:r>
      <w:r w:rsidR="001044E4">
        <w:t>___</w:t>
      </w:r>
      <w:r w:rsidR="00153885">
        <w:t xml:space="preserve"> </w:t>
      </w:r>
      <w:r w:rsidR="00AC3B65" w:rsidRPr="00703099">
        <w:t>20</w:t>
      </w:r>
      <w:r w:rsidR="00735E2F">
        <w:t>2</w:t>
      </w:r>
      <w:r w:rsidR="001044E4">
        <w:t>6</w:t>
      </w:r>
      <w:r w:rsidR="00FD0F57">
        <w:t xml:space="preserve"> </w:t>
      </w:r>
      <w:r w:rsidR="00AC3B65" w:rsidRPr="00703099">
        <w:t>г.</w:t>
      </w:r>
    </w:p>
    <w:p w14:paraId="2727F02A" w14:textId="77777777" w:rsidR="00AC3B65" w:rsidRDefault="00AC3B65" w:rsidP="00AC3B65">
      <w:pPr>
        <w:jc w:val="both"/>
      </w:pPr>
    </w:p>
    <w:p w14:paraId="42353B9F" w14:textId="4AB9EC83" w:rsidR="00AC3B65" w:rsidRPr="00C33251" w:rsidRDefault="00F019C4" w:rsidP="00F019C4">
      <w:pPr>
        <w:jc w:val="both"/>
      </w:pPr>
      <w:r>
        <w:t>_______</w:t>
      </w:r>
      <w:r w:rsidR="00C510D3">
        <w:t>________________________________________</w:t>
      </w:r>
      <w:r w:rsidR="009D66B4" w:rsidRPr="009D66B4">
        <w:t>, именуемый в дальнейшем «ЛИЦЕНЗИАР», действующ</w:t>
      </w:r>
      <w:r w:rsidR="00DD4915">
        <w:t>ий</w:t>
      </w:r>
      <w:r w:rsidR="009D66B4" w:rsidRPr="009D66B4">
        <w:t xml:space="preserve"> на основании Свидетельства о внесении записи в </w:t>
      </w:r>
      <w:r w:rsidR="004F487A">
        <w:t>ЕГРИП</w:t>
      </w:r>
      <w:r w:rsidR="009D66B4" w:rsidRPr="009D66B4">
        <w:t xml:space="preserve"> серия 26 №004032393, выданного </w:t>
      </w:r>
      <w:r w:rsidR="004F487A">
        <w:t xml:space="preserve">МИФНС </w:t>
      </w:r>
      <w:r w:rsidR="009D66B4" w:rsidRPr="009D66B4">
        <w:t>№11 по Ставропольскому краю 27.03.2013г., с одной стороны</w:t>
      </w:r>
      <w:r w:rsidR="00983B99">
        <w:t xml:space="preserve"> и</w:t>
      </w:r>
      <w:r w:rsidR="00C510D3">
        <w:t xml:space="preserve"> </w:t>
      </w:r>
      <w:r w:rsidR="00C510D3" w:rsidRPr="00173A05">
        <w:rPr>
          <w:b/>
          <w:sz w:val="26"/>
          <w:szCs w:val="26"/>
        </w:rPr>
        <w:t>Федеральное государственное бюджетное учреждение туберкулезный санаторий «Теберда» Министерства здравоохранения Российской Федерации,</w:t>
      </w:r>
      <w:r w:rsidR="009D66B4" w:rsidRPr="009D66B4">
        <w:t xml:space="preserve"> именуем</w:t>
      </w:r>
      <w:r w:rsidR="00C510D3">
        <w:t xml:space="preserve">ый в дальнейшем «ЛИЦЕНЗИАТ», </w:t>
      </w:r>
      <w:r w:rsidR="00C510D3" w:rsidRPr="00C510D3">
        <w:t xml:space="preserve">в лице Исполняющего обязанности главного врача, заместителя главного врача по общим вопросам </w:t>
      </w:r>
      <w:proofErr w:type="spellStart"/>
      <w:r w:rsidR="00C510D3" w:rsidRPr="00C510D3">
        <w:t>Эльканова</w:t>
      </w:r>
      <w:proofErr w:type="spellEnd"/>
      <w:r w:rsidR="00C510D3" w:rsidRPr="00C510D3">
        <w:t xml:space="preserve"> </w:t>
      </w:r>
      <w:proofErr w:type="spellStart"/>
      <w:r w:rsidR="00C510D3" w:rsidRPr="00C510D3">
        <w:t>Анзора</w:t>
      </w:r>
      <w:proofErr w:type="spellEnd"/>
      <w:r w:rsidR="00C510D3" w:rsidRPr="00C510D3">
        <w:t xml:space="preserve"> </w:t>
      </w:r>
      <w:proofErr w:type="spellStart"/>
      <w:r w:rsidR="00C510D3" w:rsidRPr="00C510D3">
        <w:t>Магометсалиевича</w:t>
      </w:r>
      <w:proofErr w:type="spellEnd"/>
      <w:r w:rsidR="00C510D3" w:rsidRPr="00C510D3">
        <w:t>, действующего на основании Устава</w:t>
      </w:r>
      <w:r w:rsidR="001044E4">
        <w:t>,</w:t>
      </w:r>
      <w:r w:rsidR="009D66B4" w:rsidRPr="009D66B4">
        <w:t xml:space="preserve"> с другой стороны, именуемые в дальнейшем «Стороны», заключили настоящий договор о нижеследующем:</w:t>
      </w:r>
      <w:r w:rsidR="009D66B4" w:rsidRPr="009D66B4">
        <w:tab/>
      </w:r>
    </w:p>
    <w:p w14:paraId="0F3D1DBA" w14:textId="77777777" w:rsidR="0045559B" w:rsidRPr="00AC5D23" w:rsidRDefault="0045559B" w:rsidP="00AC3B65">
      <w:pPr>
        <w:jc w:val="both"/>
      </w:pPr>
    </w:p>
    <w:p w14:paraId="36AA2FAE" w14:textId="77777777" w:rsidR="006B2819" w:rsidRPr="00E732BE" w:rsidRDefault="006B2819" w:rsidP="008804C1">
      <w:pPr>
        <w:numPr>
          <w:ilvl w:val="0"/>
          <w:numId w:val="4"/>
        </w:numPr>
        <w:jc w:val="center"/>
      </w:pPr>
      <w:r w:rsidRPr="00703099">
        <w:rPr>
          <w:b/>
        </w:rPr>
        <w:t>ПРЕДМЕТ ДОГОВОРА</w:t>
      </w:r>
    </w:p>
    <w:p w14:paraId="39F3E826" w14:textId="77777777" w:rsidR="002D2EA6" w:rsidRPr="00E732BE" w:rsidRDefault="00153E90" w:rsidP="00E732BE">
      <w:pPr>
        <w:numPr>
          <w:ilvl w:val="1"/>
          <w:numId w:val="4"/>
        </w:numPr>
        <w:jc w:val="both"/>
        <w:rPr>
          <w:bCs/>
        </w:rPr>
      </w:pPr>
      <w:r w:rsidRPr="00E732BE">
        <w:rPr>
          <w:b/>
          <w:bCs/>
        </w:rPr>
        <w:t>ЛИЦЕНЗИАР</w:t>
      </w:r>
      <w:r w:rsidR="009D1609" w:rsidRPr="00E732BE">
        <w:t>, имея соответствующие полномочия от правообладателей</w:t>
      </w:r>
      <w:r w:rsidR="009D1609" w:rsidRPr="00703099">
        <w:t>,</w:t>
      </w:r>
      <w:r w:rsidR="00AE0DDA" w:rsidRPr="00703099">
        <w:t xml:space="preserve"> обязуется переда</w:t>
      </w:r>
      <w:r w:rsidR="009D1609" w:rsidRPr="00703099">
        <w:t>т</w:t>
      </w:r>
      <w:r w:rsidR="00AE0DDA" w:rsidRPr="00703099">
        <w:t>ь</w:t>
      </w:r>
      <w:r w:rsidR="009D1609" w:rsidRPr="00703099">
        <w:t xml:space="preserve"> </w:t>
      </w:r>
      <w:r w:rsidRPr="00703099">
        <w:rPr>
          <w:b/>
        </w:rPr>
        <w:t>ЛИЦЕНЗИАТУ</w:t>
      </w:r>
      <w:r w:rsidRPr="00703099">
        <w:t xml:space="preserve"> </w:t>
      </w:r>
      <w:r w:rsidR="009D1609" w:rsidRPr="00703099">
        <w:t>прав</w:t>
      </w:r>
      <w:r w:rsidR="00263A67" w:rsidRPr="00703099">
        <w:t>о</w:t>
      </w:r>
      <w:r w:rsidR="009D1609" w:rsidRPr="00703099">
        <w:t xml:space="preserve"> на </w:t>
      </w:r>
      <w:r w:rsidR="007B3CF7">
        <w:t>приобретение неисключительных (пользовательских) лицензионных прав на программное обеспечение</w:t>
      </w:r>
      <w:r w:rsidR="00224A4B">
        <w:t>,</w:t>
      </w:r>
      <w:r w:rsidR="00A5308C" w:rsidRPr="00703099">
        <w:t xml:space="preserve"> </w:t>
      </w:r>
      <w:r w:rsidR="00B24CA3" w:rsidRPr="00703099">
        <w:t>приобретаем</w:t>
      </w:r>
      <w:r w:rsidR="00224A4B">
        <w:t>ое</w:t>
      </w:r>
      <w:r w:rsidR="00B24CA3" w:rsidRPr="00703099">
        <w:t xml:space="preserve"> им по настоящему Договору</w:t>
      </w:r>
      <w:r w:rsidR="00224A4B">
        <w:t xml:space="preserve"> </w:t>
      </w:r>
      <w:r w:rsidRPr="00703099">
        <w:t xml:space="preserve">(далее </w:t>
      </w:r>
      <w:r w:rsidR="00D23326">
        <w:t>–</w:t>
      </w:r>
      <w:r w:rsidRPr="00703099">
        <w:t xml:space="preserve"> </w:t>
      </w:r>
      <w:r w:rsidRPr="00E732BE">
        <w:rPr>
          <w:b/>
          <w:bCs/>
        </w:rPr>
        <w:t>ПРОДУКТЫ</w:t>
      </w:r>
      <w:r w:rsidR="00B24CA3" w:rsidRPr="00703099">
        <w:t>)</w:t>
      </w:r>
      <w:r w:rsidR="00E732BE">
        <w:t xml:space="preserve"> </w:t>
      </w:r>
      <w:r w:rsidR="00E732BE" w:rsidRPr="00E732BE">
        <w:t>в соответствии со Спецификацией (Приложение № 1 к Договору), являющейся неотъемлемой частью настоящего Договора</w:t>
      </w:r>
      <w:r w:rsidR="00E732BE">
        <w:t>.</w:t>
      </w:r>
    </w:p>
    <w:p w14:paraId="5D1DCDA6" w14:textId="77777777" w:rsidR="00270C88" w:rsidRPr="00297B61" w:rsidRDefault="00D849B4" w:rsidP="00E732BE">
      <w:pPr>
        <w:numPr>
          <w:ilvl w:val="1"/>
          <w:numId w:val="4"/>
        </w:numPr>
        <w:jc w:val="both"/>
      </w:pPr>
      <w:r w:rsidRPr="00297B61">
        <w:t>П</w:t>
      </w:r>
      <w:r w:rsidR="006511A5" w:rsidRPr="00297B61">
        <w:t>рав</w:t>
      </w:r>
      <w:r w:rsidR="00153E90" w:rsidRPr="00297B61">
        <w:t>о</w:t>
      </w:r>
      <w:r w:rsidR="006511A5" w:rsidRPr="00297B61">
        <w:t xml:space="preserve"> на использование </w:t>
      </w:r>
      <w:r w:rsidR="00153E90" w:rsidRPr="00297B61">
        <w:rPr>
          <w:b/>
          <w:bCs/>
        </w:rPr>
        <w:t>ПРОДУКТОВ</w:t>
      </w:r>
      <w:r w:rsidR="006511A5" w:rsidRPr="00297B61">
        <w:t xml:space="preserve"> </w:t>
      </w:r>
      <w:r w:rsidR="00153E90" w:rsidRPr="00297B61">
        <w:t>подразумевае</w:t>
      </w:r>
      <w:r w:rsidR="00A5308C" w:rsidRPr="00297B61">
        <w:t>т под собой</w:t>
      </w:r>
      <w:r w:rsidR="006511A5" w:rsidRPr="00297B61">
        <w:t xml:space="preserve"> </w:t>
      </w:r>
      <w:r w:rsidRPr="00297B61">
        <w:t xml:space="preserve">неисключительное </w:t>
      </w:r>
      <w:r w:rsidR="006511A5" w:rsidRPr="00297B61">
        <w:t xml:space="preserve">право </w:t>
      </w:r>
    </w:p>
    <w:p w14:paraId="5B673CF5" w14:textId="77777777" w:rsidR="006511A5" w:rsidRPr="00703099" w:rsidRDefault="006511A5" w:rsidP="004F487A">
      <w:pPr>
        <w:ind w:left="792"/>
        <w:jc w:val="both"/>
      </w:pPr>
      <w:r w:rsidRPr="00297B61">
        <w:t>на воспроизведение</w:t>
      </w:r>
      <w:r w:rsidR="00263A67" w:rsidRPr="00297B61">
        <w:t xml:space="preserve"> в целях их инсталляции и запуска</w:t>
      </w:r>
      <w:r w:rsidRPr="00297B61">
        <w:t>, а также право на совершение</w:t>
      </w:r>
      <w:r w:rsidR="00A5308C" w:rsidRPr="00297B61">
        <w:t xml:space="preserve"> в отношении них</w:t>
      </w:r>
      <w:r w:rsidRPr="00297B61">
        <w:t xml:space="preserve"> иных действий в соответствии с условиями </w:t>
      </w:r>
      <w:r w:rsidR="00A5308C" w:rsidRPr="00297B61">
        <w:t>«</w:t>
      </w:r>
      <w:r w:rsidRPr="00297B61">
        <w:t>Пользовательского лицензионного соглашения</w:t>
      </w:r>
      <w:r w:rsidR="00A5308C" w:rsidRPr="00297B61">
        <w:t>»</w:t>
      </w:r>
      <w:r w:rsidRPr="00297B61">
        <w:t xml:space="preserve">, входящего в </w:t>
      </w:r>
      <w:r w:rsidR="00263A67" w:rsidRPr="00297B61">
        <w:t>состав</w:t>
      </w:r>
      <w:r w:rsidRPr="00297B61">
        <w:t xml:space="preserve"> поставки каждого </w:t>
      </w:r>
      <w:r w:rsidR="00EE6749" w:rsidRPr="00297B61">
        <w:rPr>
          <w:b/>
        </w:rPr>
        <w:t>ПРОДУКТА</w:t>
      </w:r>
      <w:r w:rsidR="00B24CA3" w:rsidRPr="00297B61">
        <w:t>.</w:t>
      </w:r>
      <w:r w:rsidRPr="00703099">
        <w:t xml:space="preserve"> </w:t>
      </w:r>
    </w:p>
    <w:p w14:paraId="229A732C" w14:textId="77777777" w:rsidR="0045559B" w:rsidRPr="00703099" w:rsidRDefault="0045559B" w:rsidP="008804C1">
      <w:pPr>
        <w:ind w:left="360"/>
        <w:jc w:val="center"/>
      </w:pPr>
    </w:p>
    <w:p w14:paraId="1A41359B" w14:textId="77777777" w:rsidR="00A5308C" w:rsidRPr="00703099" w:rsidRDefault="00EE6749" w:rsidP="008804C1">
      <w:pPr>
        <w:numPr>
          <w:ilvl w:val="0"/>
          <w:numId w:val="4"/>
        </w:numPr>
        <w:jc w:val="center"/>
        <w:rPr>
          <w:b/>
        </w:rPr>
      </w:pPr>
      <w:r w:rsidRPr="00703099">
        <w:rPr>
          <w:b/>
        </w:rPr>
        <w:t>ЦЕНА ДОГОВОРА</w:t>
      </w:r>
      <w:r w:rsidR="006C5648" w:rsidRPr="00703099">
        <w:rPr>
          <w:b/>
        </w:rPr>
        <w:t xml:space="preserve"> И ПОРЯДОК РАСЧЕТОВ</w:t>
      </w:r>
    </w:p>
    <w:p w14:paraId="52B22DE2" w14:textId="77777777" w:rsidR="00B33CBA" w:rsidRPr="00703099" w:rsidRDefault="00EE6749" w:rsidP="008B009F">
      <w:pPr>
        <w:numPr>
          <w:ilvl w:val="1"/>
          <w:numId w:val="4"/>
        </w:numPr>
        <w:jc w:val="both"/>
      </w:pPr>
      <w:r w:rsidRPr="00703099">
        <w:t xml:space="preserve">Цена </w:t>
      </w:r>
      <w:r w:rsidRPr="00703099">
        <w:rPr>
          <w:b/>
        </w:rPr>
        <w:t>ПРОДУКТА</w:t>
      </w:r>
      <w:r w:rsidRPr="00703099">
        <w:t xml:space="preserve"> </w:t>
      </w:r>
      <w:r w:rsidRPr="00297B61">
        <w:t xml:space="preserve">для </w:t>
      </w:r>
      <w:r w:rsidRPr="00297B61">
        <w:rPr>
          <w:b/>
        </w:rPr>
        <w:t xml:space="preserve">ЛИЦЕНЗИАТА </w:t>
      </w:r>
      <w:r w:rsidRPr="00297B61">
        <w:t xml:space="preserve">определяется по прайс-листу </w:t>
      </w:r>
      <w:r w:rsidRPr="00297B61">
        <w:rPr>
          <w:b/>
        </w:rPr>
        <w:t>ЛИЦЕНЗИАРА</w:t>
      </w:r>
      <w:r w:rsidRPr="00297B61">
        <w:t>.</w:t>
      </w:r>
      <w:r w:rsidRPr="00703099">
        <w:t xml:space="preserve"> При этом под </w:t>
      </w:r>
      <w:r w:rsidR="00D23326">
        <w:t>«</w:t>
      </w:r>
      <w:r w:rsidRPr="00703099">
        <w:t>ценой</w:t>
      </w:r>
      <w:r w:rsidR="00D23326">
        <w:t>»</w:t>
      </w:r>
      <w:r w:rsidRPr="00703099">
        <w:t xml:space="preserve"> </w:t>
      </w:r>
      <w:r w:rsidRPr="00703099">
        <w:rPr>
          <w:b/>
        </w:rPr>
        <w:t>ПРОДУКТА</w:t>
      </w:r>
      <w:r w:rsidRPr="00703099">
        <w:t xml:space="preserve"> в настоящем Договоре подразу</w:t>
      </w:r>
      <w:r w:rsidR="00D849B4" w:rsidRPr="00703099">
        <w:t>мевается вознаграждение</w:t>
      </w:r>
      <w:r w:rsidRPr="00703099">
        <w:t xml:space="preserve">, которое полагается </w:t>
      </w:r>
      <w:r w:rsidRPr="00BD2868">
        <w:t>ЛИЦЕНЗИАРУ</w:t>
      </w:r>
      <w:r w:rsidRPr="00703099">
        <w:t xml:space="preserve"> за переданные права и которое фиксируется в </w:t>
      </w:r>
      <w:r w:rsidR="009B14AB">
        <w:t>УПД</w:t>
      </w:r>
      <w:r w:rsidR="00BD2868">
        <w:t xml:space="preserve"> (Универсальный передаточный документ)</w:t>
      </w:r>
      <w:r w:rsidRPr="00703099">
        <w:t xml:space="preserve">. </w:t>
      </w:r>
    </w:p>
    <w:p w14:paraId="1897283F" w14:textId="2E2A4E68" w:rsidR="00BD2868" w:rsidRPr="00173701" w:rsidRDefault="0086634A" w:rsidP="00BD2868">
      <w:pPr>
        <w:numPr>
          <w:ilvl w:val="1"/>
          <w:numId w:val="4"/>
        </w:numPr>
        <w:jc w:val="both"/>
      </w:pPr>
      <w:r w:rsidRPr="00703099">
        <w:t xml:space="preserve">Стоимость </w:t>
      </w:r>
      <w:r w:rsidRPr="00BD2868">
        <w:t>ПРОДУКТОВ</w:t>
      </w:r>
      <w:r w:rsidRPr="00703099">
        <w:t>,</w:t>
      </w:r>
      <w:r w:rsidRPr="00BD2868">
        <w:t xml:space="preserve"> </w:t>
      </w:r>
      <w:r w:rsidRPr="00703099">
        <w:t>указанных в п.1.1. настоящего Договора, составляет</w:t>
      </w:r>
      <w:r w:rsidR="00153885">
        <w:t xml:space="preserve"> </w:t>
      </w:r>
      <w:r w:rsidR="00D53AD1">
        <w:t>(</w:t>
      </w:r>
      <w:r w:rsidR="00F019C4">
        <w:t>____</w:t>
      </w:r>
      <w:r w:rsidR="00D53AD1">
        <w:t>)</w:t>
      </w:r>
      <w:r w:rsidR="004E0215">
        <w:t xml:space="preserve"> рубл</w:t>
      </w:r>
      <w:r w:rsidR="00A95CDA">
        <w:t>я</w:t>
      </w:r>
      <w:r w:rsidR="004E0215">
        <w:t xml:space="preserve"> 00 копеек</w:t>
      </w:r>
      <w:r w:rsidR="00BD2868">
        <w:t xml:space="preserve"> (</w:t>
      </w:r>
      <w:bookmarkStart w:id="0" w:name="_Hlk216864649"/>
      <w:r w:rsidR="00BD2868" w:rsidRPr="00B27ED0">
        <w:t>НДС</w:t>
      </w:r>
      <w:r w:rsidR="00BD2868">
        <w:t xml:space="preserve"> не облагается</w:t>
      </w:r>
      <w:r w:rsidR="00BD2868" w:rsidRPr="00B27ED0">
        <w:t xml:space="preserve"> на основании подпункта 26 пункта 2 статьи 149 НК</w:t>
      </w:r>
      <w:r w:rsidR="00BD2868">
        <w:t>).</w:t>
      </w:r>
    </w:p>
    <w:bookmarkEnd w:id="0"/>
    <w:p w14:paraId="79EFB700" w14:textId="555D28AE" w:rsidR="00251EED" w:rsidRPr="00703099" w:rsidRDefault="006C5648" w:rsidP="00D34BF8">
      <w:pPr>
        <w:numPr>
          <w:ilvl w:val="1"/>
          <w:numId w:val="4"/>
        </w:numPr>
        <w:jc w:val="both"/>
      </w:pPr>
      <w:r w:rsidRPr="00BD2868">
        <w:rPr>
          <w:b/>
        </w:rPr>
        <w:t>ЛИЦЕНЗИАТ</w:t>
      </w:r>
      <w:r w:rsidRPr="00703099">
        <w:t xml:space="preserve"> обязуется произвести оплату </w:t>
      </w:r>
      <w:r w:rsidRPr="00BD2868">
        <w:rPr>
          <w:b/>
        </w:rPr>
        <w:t>ПРОДУКТОВ</w:t>
      </w:r>
      <w:r w:rsidR="00015ABD" w:rsidRPr="00703099">
        <w:t>,</w:t>
      </w:r>
      <w:r w:rsidR="00015ABD" w:rsidRPr="00BD2868">
        <w:rPr>
          <w:b/>
        </w:rPr>
        <w:t xml:space="preserve"> </w:t>
      </w:r>
      <w:r w:rsidR="00015ABD" w:rsidRPr="00703099">
        <w:t>указанных в п.1.1. настоящего Договор</w:t>
      </w:r>
      <w:r w:rsidR="00015ABD" w:rsidRPr="007D561D">
        <w:t>а,</w:t>
      </w:r>
      <w:r w:rsidRPr="00BD2868">
        <w:rPr>
          <w:b/>
        </w:rPr>
        <w:t xml:space="preserve"> </w:t>
      </w:r>
      <w:r w:rsidRPr="007D561D">
        <w:t xml:space="preserve">в </w:t>
      </w:r>
      <w:r w:rsidR="00F019C4">
        <w:t xml:space="preserve">течение </w:t>
      </w:r>
      <w:r w:rsidR="00F019C4" w:rsidRPr="00F019C4">
        <w:rPr>
          <w:b/>
        </w:rPr>
        <w:t>7</w:t>
      </w:r>
      <w:r w:rsidR="00DD6BF0" w:rsidRPr="00F019C4">
        <w:rPr>
          <w:b/>
        </w:rPr>
        <w:t xml:space="preserve"> </w:t>
      </w:r>
      <w:r w:rsidR="004E0215" w:rsidRPr="00F019C4">
        <w:rPr>
          <w:b/>
        </w:rPr>
        <w:t>(</w:t>
      </w:r>
      <w:r w:rsidR="00F019C4" w:rsidRPr="00F019C4">
        <w:rPr>
          <w:b/>
        </w:rPr>
        <w:t>семи</w:t>
      </w:r>
      <w:r w:rsidR="004E0215" w:rsidRPr="00F019C4">
        <w:rPr>
          <w:b/>
        </w:rPr>
        <w:t>)</w:t>
      </w:r>
      <w:r w:rsidR="00931559" w:rsidRPr="00F019C4">
        <w:rPr>
          <w:b/>
        </w:rPr>
        <w:t xml:space="preserve"> рабочих</w:t>
      </w:r>
      <w:r w:rsidR="004E0215" w:rsidRPr="00F019C4">
        <w:rPr>
          <w:b/>
        </w:rPr>
        <w:t xml:space="preserve"> </w:t>
      </w:r>
      <w:r w:rsidR="00DD6BF0" w:rsidRPr="00F019C4">
        <w:rPr>
          <w:b/>
        </w:rPr>
        <w:t>д</w:t>
      </w:r>
      <w:r w:rsidR="00440BA3" w:rsidRPr="00F019C4">
        <w:rPr>
          <w:b/>
        </w:rPr>
        <w:t>ней</w:t>
      </w:r>
      <w:r w:rsidR="00440BA3" w:rsidRPr="007D561D">
        <w:t xml:space="preserve"> с момента подписания </w:t>
      </w:r>
      <w:r w:rsidR="00BD2868">
        <w:t>обеими сторонами документа о приемке</w:t>
      </w:r>
      <w:r w:rsidR="00440BA3" w:rsidRPr="007D561D">
        <w:t>.</w:t>
      </w:r>
    </w:p>
    <w:p w14:paraId="7C4C6B17" w14:textId="77777777" w:rsidR="00545455" w:rsidRDefault="00EE6749" w:rsidP="008B009F">
      <w:pPr>
        <w:numPr>
          <w:ilvl w:val="1"/>
          <w:numId w:val="4"/>
        </w:numPr>
        <w:jc w:val="both"/>
      </w:pPr>
      <w:r w:rsidRPr="00703099">
        <w:t xml:space="preserve">Выплата вознаграждения осуществляется в безналичном порядке </w:t>
      </w:r>
      <w:r w:rsidR="00545455" w:rsidRPr="00703099">
        <w:t xml:space="preserve">на основании счета, выставляемого </w:t>
      </w:r>
      <w:r w:rsidRPr="00703099">
        <w:rPr>
          <w:b/>
        </w:rPr>
        <w:t>ЛИЦЕНЗИАРОМ</w:t>
      </w:r>
      <w:r w:rsidR="00545455" w:rsidRPr="00703099">
        <w:t>.</w:t>
      </w:r>
    </w:p>
    <w:p w14:paraId="1AB5475F" w14:textId="77777777" w:rsidR="0045559B" w:rsidRPr="00703099" w:rsidRDefault="0045559B" w:rsidP="0045559B">
      <w:pPr>
        <w:ind w:left="360"/>
        <w:jc w:val="both"/>
      </w:pPr>
    </w:p>
    <w:p w14:paraId="377FBE49" w14:textId="77777777" w:rsidR="00545455" w:rsidRPr="00703099" w:rsidRDefault="00545455" w:rsidP="008804C1">
      <w:pPr>
        <w:numPr>
          <w:ilvl w:val="0"/>
          <w:numId w:val="4"/>
        </w:numPr>
        <w:jc w:val="center"/>
        <w:rPr>
          <w:b/>
        </w:rPr>
      </w:pPr>
      <w:r w:rsidRPr="00703099">
        <w:rPr>
          <w:b/>
        </w:rPr>
        <w:t>ПРАВА И ОБЯЗА</w:t>
      </w:r>
      <w:r w:rsidR="00CB1771" w:rsidRPr="00703099">
        <w:rPr>
          <w:b/>
        </w:rPr>
        <w:t>ТЕЛЬСТВА</w:t>
      </w:r>
      <w:r w:rsidRPr="00703099">
        <w:rPr>
          <w:b/>
        </w:rPr>
        <w:t xml:space="preserve"> </w:t>
      </w:r>
      <w:r w:rsidR="00CB1771" w:rsidRPr="00703099">
        <w:rPr>
          <w:b/>
        </w:rPr>
        <w:t>ЛИЦЕНЗИАТА</w:t>
      </w:r>
    </w:p>
    <w:p w14:paraId="3AB3C7E4" w14:textId="77777777" w:rsidR="00E23435" w:rsidRPr="00703099" w:rsidRDefault="00CB1771" w:rsidP="008B009F">
      <w:pPr>
        <w:numPr>
          <w:ilvl w:val="1"/>
          <w:numId w:val="4"/>
        </w:numPr>
        <w:jc w:val="both"/>
      </w:pPr>
      <w:r w:rsidRPr="00703099">
        <w:rPr>
          <w:b/>
        </w:rPr>
        <w:t>ЛИЦЕНЗИАТ</w:t>
      </w:r>
      <w:r w:rsidR="00E23435" w:rsidRPr="00703099">
        <w:t xml:space="preserve"> обязуется с</w:t>
      </w:r>
      <w:r w:rsidRPr="00703099">
        <w:t xml:space="preserve">воевременно оплачивать и принимать </w:t>
      </w:r>
      <w:r w:rsidRPr="00703099">
        <w:rPr>
          <w:b/>
        </w:rPr>
        <w:t>ПРОДУКТЫ</w:t>
      </w:r>
      <w:r w:rsidRPr="00703099">
        <w:t xml:space="preserve">. При этом датой исполнения обязательства </w:t>
      </w:r>
      <w:r w:rsidRPr="00703099">
        <w:rPr>
          <w:b/>
        </w:rPr>
        <w:t xml:space="preserve">ЛИЦЕНЗИАТА </w:t>
      </w:r>
      <w:r w:rsidRPr="00703099">
        <w:t xml:space="preserve">по оплате считается дата зачисления денежных средств на расчетный счет </w:t>
      </w:r>
      <w:r w:rsidRPr="00703099">
        <w:rPr>
          <w:b/>
        </w:rPr>
        <w:t>ЛИЦЕНЗИАРА</w:t>
      </w:r>
      <w:r w:rsidR="00E23435" w:rsidRPr="00703099">
        <w:t>.</w:t>
      </w:r>
    </w:p>
    <w:p w14:paraId="1E0859B6" w14:textId="77777777" w:rsidR="00E23435" w:rsidRPr="00703099" w:rsidRDefault="00E23435" w:rsidP="008B009F">
      <w:pPr>
        <w:numPr>
          <w:ilvl w:val="1"/>
          <w:numId w:val="4"/>
        </w:numPr>
        <w:jc w:val="both"/>
      </w:pPr>
      <w:r w:rsidRPr="00703099">
        <w:rPr>
          <w:b/>
        </w:rPr>
        <w:t>ЛИЦЕНЗИАТ</w:t>
      </w:r>
      <w:r w:rsidRPr="00703099">
        <w:t xml:space="preserve"> обязуется с</w:t>
      </w:r>
      <w:r w:rsidR="00CB1771" w:rsidRPr="00703099">
        <w:t xml:space="preserve">трого придерживаться и не нарушать правил лицензионного использования </w:t>
      </w:r>
      <w:r w:rsidR="00CB1771" w:rsidRPr="00703099">
        <w:rPr>
          <w:b/>
        </w:rPr>
        <w:t>ПРОДУКТОВ.</w:t>
      </w:r>
    </w:p>
    <w:p w14:paraId="41665377" w14:textId="77777777" w:rsidR="00E23435" w:rsidRDefault="00E23435" w:rsidP="008B009F">
      <w:pPr>
        <w:numPr>
          <w:ilvl w:val="1"/>
          <w:numId w:val="4"/>
        </w:numPr>
        <w:jc w:val="both"/>
      </w:pPr>
      <w:r w:rsidRPr="00703099">
        <w:rPr>
          <w:b/>
        </w:rPr>
        <w:t>ЛИЦЕНЗИАТ</w:t>
      </w:r>
      <w:r w:rsidRPr="00703099">
        <w:t xml:space="preserve"> обязуется н</w:t>
      </w:r>
      <w:r w:rsidR="00CB1771" w:rsidRPr="00703099">
        <w:t xml:space="preserve">е осуществлять действий по обходу технических средств защиты, встроенных в </w:t>
      </w:r>
      <w:r w:rsidR="00CB1771" w:rsidRPr="00703099">
        <w:rPr>
          <w:b/>
        </w:rPr>
        <w:t>ПРОДУКТЫ</w:t>
      </w:r>
      <w:r w:rsidRPr="00703099">
        <w:t>.</w:t>
      </w:r>
    </w:p>
    <w:p w14:paraId="0D9CC67D" w14:textId="77777777" w:rsidR="00675971" w:rsidRPr="00EF2A8B" w:rsidRDefault="00675971" w:rsidP="001154D2">
      <w:pPr>
        <w:ind w:left="792"/>
        <w:jc w:val="both"/>
      </w:pPr>
    </w:p>
    <w:p w14:paraId="52775D1C" w14:textId="77777777" w:rsidR="00CB1771" w:rsidRDefault="00CB1771" w:rsidP="008804C1">
      <w:pPr>
        <w:numPr>
          <w:ilvl w:val="0"/>
          <w:numId w:val="4"/>
        </w:numPr>
        <w:jc w:val="center"/>
        <w:rPr>
          <w:b/>
        </w:rPr>
      </w:pPr>
      <w:r w:rsidRPr="00703099">
        <w:rPr>
          <w:b/>
        </w:rPr>
        <w:t>ПРАВА И ОБЯЗАТЕЛЬСТВА ЛИЦЕНЗИАРА</w:t>
      </w:r>
    </w:p>
    <w:p w14:paraId="483BE1C0" w14:textId="73E2767D" w:rsidR="00681346" w:rsidRPr="006C7760" w:rsidRDefault="00681346" w:rsidP="004E0215">
      <w:pPr>
        <w:pStyle w:val="a"/>
        <w:numPr>
          <w:ilvl w:val="1"/>
          <w:numId w:val="4"/>
        </w:numPr>
        <w:jc w:val="both"/>
        <w:rPr>
          <w:b/>
          <w:sz w:val="24"/>
          <w:szCs w:val="24"/>
          <w:lang w:val="ru-RU"/>
        </w:rPr>
      </w:pPr>
      <w:r w:rsidRPr="004E0215">
        <w:rPr>
          <w:b/>
          <w:sz w:val="24"/>
          <w:szCs w:val="24"/>
          <w:lang w:val="ru-RU"/>
        </w:rPr>
        <w:t>ЛИЦЕНЗИАР</w:t>
      </w:r>
      <w:r w:rsidRPr="00911BC9">
        <w:rPr>
          <w:sz w:val="24"/>
          <w:szCs w:val="24"/>
          <w:lang w:val="ru-RU"/>
        </w:rPr>
        <w:t xml:space="preserve"> обязуется отпустить </w:t>
      </w:r>
      <w:r w:rsidRPr="00911BC9">
        <w:rPr>
          <w:b/>
          <w:sz w:val="24"/>
          <w:szCs w:val="24"/>
          <w:lang w:val="ru-RU"/>
        </w:rPr>
        <w:t>ЛИЦЕНЗИАТУ ПРОДУКТЫ</w:t>
      </w:r>
      <w:r w:rsidRPr="00911BC9">
        <w:rPr>
          <w:sz w:val="24"/>
          <w:szCs w:val="24"/>
          <w:lang w:val="ru-RU"/>
        </w:rPr>
        <w:t xml:space="preserve"> в течение </w:t>
      </w:r>
      <w:r w:rsidR="00F019C4">
        <w:rPr>
          <w:sz w:val="24"/>
          <w:szCs w:val="24"/>
          <w:lang w:val="ru-RU"/>
        </w:rPr>
        <w:t>3</w:t>
      </w:r>
      <w:r w:rsidRPr="00911BC9">
        <w:rPr>
          <w:sz w:val="24"/>
          <w:szCs w:val="24"/>
          <w:lang w:val="ru-RU"/>
        </w:rPr>
        <w:t xml:space="preserve"> (</w:t>
      </w:r>
      <w:r w:rsidR="00F019C4">
        <w:rPr>
          <w:sz w:val="24"/>
          <w:szCs w:val="24"/>
          <w:lang w:val="ru-RU"/>
        </w:rPr>
        <w:t>трех</w:t>
      </w:r>
      <w:r w:rsidRPr="00911BC9">
        <w:rPr>
          <w:sz w:val="24"/>
          <w:szCs w:val="24"/>
          <w:lang w:val="ru-RU"/>
        </w:rPr>
        <w:t xml:space="preserve">) </w:t>
      </w:r>
      <w:r w:rsidR="00770656" w:rsidRPr="00911BC9">
        <w:rPr>
          <w:sz w:val="24"/>
          <w:szCs w:val="24"/>
          <w:lang w:val="ru-RU"/>
        </w:rPr>
        <w:t xml:space="preserve">рабочих </w:t>
      </w:r>
      <w:r w:rsidRPr="00911BC9">
        <w:rPr>
          <w:sz w:val="24"/>
          <w:szCs w:val="24"/>
          <w:lang w:val="ru-RU"/>
        </w:rPr>
        <w:t xml:space="preserve">дней, с момента </w:t>
      </w:r>
      <w:r w:rsidR="00BD2868">
        <w:rPr>
          <w:sz w:val="24"/>
          <w:szCs w:val="24"/>
          <w:lang w:val="ru-RU"/>
        </w:rPr>
        <w:t>подписания Договора</w:t>
      </w:r>
      <w:r w:rsidR="00911BC9" w:rsidRPr="00344E9E">
        <w:rPr>
          <w:b/>
          <w:bCs/>
          <w:sz w:val="24"/>
          <w:szCs w:val="24"/>
          <w:lang w:val="ru-RU"/>
        </w:rPr>
        <w:t>.</w:t>
      </w:r>
    </w:p>
    <w:p w14:paraId="3C504FC7" w14:textId="77777777" w:rsidR="00251EED" w:rsidRDefault="00251EED" w:rsidP="00681346">
      <w:pPr>
        <w:pStyle w:val="a"/>
        <w:numPr>
          <w:ilvl w:val="0"/>
          <w:numId w:val="0"/>
        </w:numPr>
        <w:ind w:left="360"/>
        <w:jc w:val="both"/>
        <w:rPr>
          <w:sz w:val="24"/>
          <w:szCs w:val="24"/>
          <w:lang w:val="ru-RU"/>
        </w:rPr>
      </w:pPr>
    </w:p>
    <w:p w14:paraId="701154A4" w14:textId="77777777" w:rsidR="00C322D9" w:rsidRPr="00703099" w:rsidRDefault="00CB1771" w:rsidP="008804C1">
      <w:pPr>
        <w:numPr>
          <w:ilvl w:val="0"/>
          <w:numId w:val="4"/>
        </w:numPr>
        <w:jc w:val="center"/>
        <w:rPr>
          <w:b/>
        </w:rPr>
      </w:pPr>
      <w:r w:rsidRPr="00703099">
        <w:rPr>
          <w:b/>
        </w:rPr>
        <w:t>СРОК ДЕЙСТВИЯ ДОГОВОРА</w:t>
      </w:r>
      <w:r w:rsidR="00B24CA3" w:rsidRPr="00703099">
        <w:rPr>
          <w:b/>
        </w:rPr>
        <w:t>. ПРОЧИЕ УСЛОВИЯ</w:t>
      </w:r>
    </w:p>
    <w:p w14:paraId="63E8FF21" w14:textId="72098CD5" w:rsidR="001154D2" w:rsidRPr="00703099" w:rsidRDefault="001154D2" w:rsidP="001154D2">
      <w:pPr>
        <w:numPr>
          <w:ilvl w:val="1"/>
          <w:numId w:val="4"/>
        </w:numPr>
        <w:jc w:val="both"/>
      </w:pPr>
      <w:r w:rsidRPr="00703099">
        <w:t>Договор вступает в силу с даты его подписания и действует</w:t>
      </w:r>
      <w:r w:rsidR="00C510D3">
        <w:t xml:space="preserve"> </w:t>
      </w:r>
      <w:r w:rsidR="00C510D3" w:rsidRPr="00F019C4">
        <w:rPr>
          <w:b/>
        </w:rPr>
        <w:t xml:space="preserve">до </w:t>
      </w:r>
      <w:r w:rsidR="00F019C4" w:rsidRPr="00F019C4">
        <w:rPr>
          <w:b/>
        </w:rPr>
        <w:t>31.12.2026 г.</w:t>
      </w:r>
      <w:r w:rsidR="003974FE" w:rsidRPr="00F019C4">
        <w:rPr>
          <w:b/>
        </w:rPr>
        <w:t>,</w:t>
      </w:r>
      <w:r w:rsidR="00FD0F57">
        <w:t xml:space="preserve"> а в части расчетов</w:t>
      </w:r>
      <w:r w:rsidRPr="00703099">
        <w:t xml:space="preserve"> до момента</w:t>
      </w:r>
      <w:r w:rsidR="00642735">
        <w:t xml:space="preserve"> полного</w:t>
      </w:r>
      <w:r w:rsidRPr="00703099">
        <w:t xml:space="preserve"> исполнения Сторонами, взятых на себя обязательств.</w:t>
      </w:r>
    </w:p>
    <w:p w14:paraId="7C907006" w14:textId="77777777" w:rsidR="00E51622" w:rsidRDefault="0072412A" w:rsidP="008B009F">
      <w:pPr>
        <w:numPr>
          <w:ilvl w:val="1"/>
          <w:numId w:val="4"/>
        </w:numPr>
        <w:jc w:val="both"/>
      </w:pPr>
      <w:r w:rsidRPr="0072412A">
        <w:rPr>
          <w:b/>
          <w:bCs/>
        </w:rPr>
        <w:lastRenderedPageBreak/>
        <w:t>ЛИЦЕНЗИАР</w:t>
      </w:r>
      <w:r w:rsidR="00E51622">
        <w:t xml:space="preserve"> является официальным партнером фирмы «1С», имеет статус 1С </w:t>
      </w:r>
      <w:proofErr w:type="spellStart"/>
      <w:r w:rsidR="00E51622">
        <w:t>Франчайзи</w:t>
      </w:r>
      <w:proofErr w:type="spellEnd"/>
      <w:r w:rsidR="00E51622">
        <w:t xml:space="preserve"> (информация о присвоении статуса размещена на официальном ресурсе фирмы «1С»).</w:t>
      </w:r>
    </w:p>
    <w:p w14:paraId="4C268A9E" w14:textId="77777777" w:rsidR="00BD2868" w:rsidRPr="00703099" w:rsidRDefault="00BD2868" w:rsidP="008B009F">
      <w:pPr>
        <w:numPr>
          <w:ilvl w:val="1"/>
          <w:numId w:val="4"/>
        </w:numPr>
        <w:jc w:val="both"/>
      </w:pPr>
      <w:r w:rsidRPr="00E9521C">
        <w:t>Стороны договорились о том, что в соответствии с Федеральным законом от 06.04.2011 № 63-ФЗ "Об электронной подписи" все документы, связанные с исполнением настоящего Договора,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</w:t>
      </w:r>
    </w:p>
    <w:p w14:paraId="7DA0B3B9" w14:textId="77777777" w:rsidR="00C322D9" w:rsidRPr="00703099" w:rsidRDefault="00C322D9" w:rsidP="00B24CA3">
      <w:pPr>
        <w:jc w:val="both"/>
      </w:pPr>
    </w:p>
    <w:p w14:paraId="191BC8BB" w14:textId="77777777" w:rsidR="00C322D9" w:rsidRPr="00703099" w:rsidRDefault="00C322D9" w:rsidP="008804C1">
      <w:pPr>
        <w:numPr>
          <w:ilvl w:val="0"/>
          <w:numId w:val="4"/>
        </w:numPr>
        <w:jc w:val="center"/>
        <w:rPr>
          <w:b/>
        </w:rPr>
      </w:pPr>
      <w:r w:rsidRPr="00703099">
        <w:rPr>
          <w:b/>
        </w:rPr>
        <w:t>РЕКВИЗИТЫ И ПОДПИСИ СТОРОН</w:t>
      </w:r>
    </w:p>
    <w:p w14:paraId="59F05F9C" w14:textId="77777777" w:rsidR="00703099" w:rsidRPr="00703099" w:rsidRDefault="00703099" w:rsidP="00703099">
      <w:pPr>
        <w:ind w:left="360"/>
        <w:jc w:val="both"/>
        <w:rPr>
          <w:b/>
        </w:rPr>
      </w:pPr>
    </w:p>
    <w:tbl>
      <w:tblPr>
        <w:tblW w:w="9780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819"/>
        <w:gridCol w:w="4961"/>
      </w:tblGrid>
      <w:tr w:rsidR="00AF438C" w:rsidRPr="00703099" w14:paraId="1B808792" w14:textId="77777777" w:rsidTr="0072412A">
        <w:trPr>
          <w:trHeight w:val="5468"/>
        </w:trPr>
        <w:tc>
          <w:tcPr>
            <w:tcW w:w="4819" w:type="dxa"/>
          </w:tcPr>
          <w:p w14:paraId="7590CDEB" w14:textId="77777777" w:rsidR="00AF438C" w:rsidRDefault="00AF438C" w:rsidP="00931559">
            <w:pPr>
              <w:snapToGrid w:val="0"/>
              <w:rPr>
                <w:b/>
              </w:rPr>
            </w:pPr>
            <w:r w:rsidRPr="00875DDD">
              <w:rPr>
                <w:b/>
                <w:bCs/>
              </w:rPr>
              <w:t>ЛИЦЕНЗИАР</w:t>
            </w:r>
            <w:r w:rsidRPr="00703099">
              <w:rPr>
                <w:b/>
              </w:rPr>
              <w:t xml:space="preserve"> </w:t>
            </w:r>
          </w:p>
          <w:p w14:paraId="4F389FF0" w14:textId="77777777" w:rsidR="00AF438C" w:rsidRDefault="00AF438C" w:rsidP="00931559">
            <w:pPr>
              <w:snapToGrid w:val="0"/>
              <w:rPr>
                <w:b/>
              </w:rPr>
            </w:pPr>
          </w:p>
          <w:p w14:paraId="3158CA52" w14:textId="77777777" w:rsidR="00AF438C" w:rsidRPr="00A74F62" w:rsidRDefault="00AF438C" w:rsidP="009315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56821B" w14:textId="1EC25C3D" w:rsidR="00AF438C" w:rsidRDefault="00AF438C" w:rsidP="00931559"/>
          <w:p w14:paraId="21594EE1" w14:textId="7A33C27C" w:rsidR="00C510D3" w:rsidRDefault="00C510D3" w:rsidP="00931559"/>
          <w:p w14:paraId="2EB90A75" w14:textId="0BD2E447" w:rsidR="00C510D3" w:rsidRDefault="00C510D3" w:rsidP="00931559"/>
          <w:p w14:paraId="348C2CFE" w14:textId="00A6E4C5" w:rsidR="00C510D3" w:rsidRDefault="00C510D3" w:rsidP="00931559"/>
          <w:p w14:paraId="1DA2FA8A" w14:textId="1072309E" w:rsidR="00C510D3" w:rsidRDefault="00C510D3" w:rsidP="00931559"/>
          <w:p w14:paraId="07BFCA06" w14:textId="63B5EEE1" w:rsidR="00C510D3" w:rsidRDefault="00C510D3" w:rsidP="00931559"/>
          <w:p w14:paraId="559A13C1" w14:textId="12F4A563" w:rsidR="00C510D3" w:rsidRDefault="00C510D3" w:rsidP="00931559"/>
          <w:p w14:paraId="4E798B60" w14:textId="27E4B57F" w:rsidR="00C510D3" w:rsidRDefault="00C510D3" w:rsidP="00931559"/>
          <w:p w14:paraId="0C1397E4" w14:textId="66B6B5A1" w:rsidR="00C510D3" w:rsidRDefault="00C510D3" w:rsidP="00931559"/>
          <w:p w14:paraId="0A62DD59" w14:textId="0DD25C7A" w:rsidR="00C510D3" w:rsidRDefault="00C510D3" w:rsidP="00931559"/>
          <w:p w14:paraId="5A327030" w14:textId="5C06C04C" w:rsidR="00C510D3" w:rsidRDefault="00C510D3" w:rsidP="00931559"/>
          <w:p w14:paraId="0A0BFBCE" w14:textId="08C7B94C" w:rsidR="00C510D3" w:rsidRDefault="00C510D3" w:rsidP="00931559"/>
          <w:p w14:paraId="711C5992" w14:textId="67A52262" w:rsidR="00C510D3" w:rsidRDefault="00C510D3" w:rsidP="00931559"/>
          <w:p w14:paraId="4524FC9E" w14:textId="36FC0C45" w:rsidR="00C510D3" w:rsidRDefault="00C510D3" w:rsidP="00931559"/>
          <w:p w14:paraId="7E6F88DB" w14:textId="17E238F1" w:rsidR="00C510D3" w:rsidRDefault="00C510D3" w:rsidP="00931559"/>
          <w:p w14:paraId="5CAF20EF" w14:textId="458F512F" w:rsidR="00C510D3" w:rsidRDefault="00C510D3" w:rsidP="00931559"/>
          <w:p w14:paraId="262A422E" w14:textId="3E39AAD7" w:rsidR="00C510D3" w:rsidRDefault="00C510D3" w:rsidP="00931559"/>
          <w:p w14:paraId="455BC290" w14:textId="6C43DA96" w:rsidR="00C510D3" w:rsidRDefault="00C510D3" w:rsidP="00931559"/>
          <w:p w14:paraId="58126788" w14:textId="4903C5CA" w:rsidR="00C510D3" w:rsidRDefault="00C510D3" w:rsidP="00931559"/>
          <w:p w14:paraId="2FCA293D" w14:textId="77777777" w:rsidR="00AF438C" w:rsidRPr="00703099" w:rsidRDefault="00AF438C" w:rsidP="00931559"/>
          <w:p w14:paraId="799CE46B" w14:textId="203E0045" w:rsidR="00AF438C" w:rsidRPr="00703099" w:rsidRDefault="00AF438C" w:rsidP="00931559">
            <w:r>
              <w:t>________________</w:t>
            </w:r>
            <w:r w:rsidRPr="00703099">
              <w:t xml:space="preserve"> </w:t>
            </w:r>
            <w:r>
              <w:t xml:space="preserve">/ / </w:t>
            </w:r>
          </w:p>
          <w:p w14:paraId="12F3E638" w14:textId="77777777" w:rsidR="00AF438C" w:rsidRPr="00703099" w:rsidRDefault="00AF438C" w:rsidP="00931559">
            <w:r w:rsidRPr="00703099">
              <w:t>М</w:t>
            </w:r>
            <w:r w:rsidR="0072412A">
              <w:t>П</w:t>
            </w:r>
          </w:p>
        </w:tc>
        <w:tc>
          <w:tcPr>
            <w:tcW w:w="4961" w:type="dxa"/>
          </w:tcPr>
          <w:p w14:paraId="31D3A3DF" w14:textId="0A55F0EB" w:rsidR="00AF438C" w:rsidRDefault="00AF438C" w:rsidP="0093155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ЛИЦЕНЗИАТ</w:t>
            </w:r>
          </w:p>
          <w:p w14:paraId="1E081F6B" w14:textId="77777777" w:rsidR="00C510D3" w:rsidRDefault="00C510D3" w:rsidP="00931559">
            <w:pPr>
              <w:snapToGrid w:val="0"/>
              <w:rPr>
                <w:b/>
                <w:bCs/>
              </w:rPr>
            </w:pPr>
          </w:p>
          <w:p w14:paraId="56F8604D" w14:textId="0C738B0E" w:rsidR="00C510D3" w:rsidRDefault="00C510D3" w:rsidP="00C510D3">
            <w:pPr>
              <w:shd w:val="clear" w:color="auto" w:fill="FFFFFF"/>
              <w:rPr>
                <w:b/>
                <w:color w:val="2C2D2E"/>
              </w:rPr>
            </w:pPr>
            <w:r w:rsidRPr="00C510D3">
              <w:rPr>
                <w:b/>
                <w:color w:val="2C2D2E"/>
              </w:rPr>
              <w:t>ФГБУ ТС «Теберда» Минздрава России</w:t>
            </w:r>
          </w:p>
          <w:p w14:paraId="47AA506F" w14:textId="77777777" w:rsidR="00C510D3" w:rsidRPr="00C510D3" w:rsidRDefault="00C510D3" w:rsidP="00C510D3">
            <w:pPr>
              <w:shd w:val="clear" w:color="auto" w:fill="FFFFFF"/>
              <w:rPr>
                <w:b/>
                <w:color w:val="2C2D2E"/>
              </w:rPr>
            </w:pPr>
          </w:p>
          <w:p w14:paraId="119356FF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Юридический адрес: КЧР, 369211 г. Теберда, ул. Карачаевская 20</w:t>
            </w:r>
          </w:p>
          <w:p w14:paraId="5C7D3320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proofErr w:type="spellStart"/>
            <w:r w:rsidRPr="0081446F">
              <w:rPr>
                <w:color w:val="2C2D2E"/>
              </w:rPr>
              <w:t>Email</w:t>
            </w:r>
            <w:proofErr w:type="spellEnd"/>
            <w:r w:rsidRPr="0081446F">
              <w:rPr>
                <w:color w:val="2C2D2E"/>
              </w:rPr>
              <w:t>: </w:t>
            </w:r>
            <w:hyperlink r:id="rId5" w:history="1">
              <w:r w:rsidRPr="0081446F">
                <w:rPr>
                  <w:color w:val="0000FF"/>
                  <w:u w:val="single"/>
                </w:rPr>
                <w:t>teberda-sanatori@yandex.ru</w:t>
              </w:r>
            </w:hyperlink>
          </w:p>
          <w:p w14:paraId="4A1F3F32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ТЕЛ/ФАКС 8 (87879) 52 101</w:t>
            </w:r>
          </w:p>
          <w:p w14:paraId="2BC84293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ТЕЛ. 8(87879) 51 567</w:t>
            </w:r>
          </w:p>
          <w:p w14:paraId="3CAEB9F9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РЕКВИЗИТЫ:</w:t>
            </w:r>
          </w:p>
          <w:p w14:paraId="1621649E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ИНН 0902007131</w:t>
            </w:r>
          </w:p>
          <w:p w14:paraId="1A1DCF1A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КПП 090201001</w:t>
            </w:r>
          </w:p>
          <w:p w14:paraId="049ED9C9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Л/</w:t>
            </w:r>
            <w:proofErr w:type="gramStart"/>
            <w:r w:rsidRPr="0081446F">
              <w:rPr>
                <w:color w:val="2C2D2E"/>
              </w:rPr>
              <w:t>С</w:t>
            </w:r>
            <w:proofErr w:type="gramEnd"/>
            <w:r w:rsidRPr="0081446F">
              <w:rPr>
                <w:color w:val="2C2D2E"/>
              </w:rPr>
              <w:t xml:space="preserve"> 20796У45800</w:t>
            </w:r>
          </w:p>
          <w:p w14:paraId="5D15B67B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P/C 03214643000000013220</w:t>
            </w:r>
          </w:p>
          <w:p w14:paraId="25066AF2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К/С 40102810745370000024</w:t>
            </w:r>
          </w:p>
          <w:p w14:paraId="02418CBA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БИК 012202102</w:t>
            </w:r>
          </w:p>
          <w:p w14:paraId="27C061A3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 xml:space="preserve">ОКЦ Nº1 ВВГУ Банка России/ УФК по Нижегородской области, </w:t>
            </w:r>
            <w:proofErr w:type="spellStart"/>
            <w:r w:rsidRPr="0081446F">
              <w:rPr>
                <w:color w:val="2C2D2E"/>
              </w:rPr>
              <w:t>г.Нижний</w:t>
            </w:r>
            <w:proofErr w:type="spellEnd"/>
            <w:r w:rsidRPr="0081446F">
              <w:rPr>
                <w:color w:val="2C2D2E"/>
              </w:rPr>
              <w:t xml:space="preserve"> Новгород</w:t>
            </w:r>
          </w:p>
          <w:p w14:paraId="1A6E682F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ОКПО 01908537</w:t>
            </w:r>
          </w:p>
          <w:p w14:paraId="189FA5DF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ОКВЭД - 86.90.4</w:t>
            </w:r>
          </w:p>
          <w:p w14:paraId="3FAB2AD6" w14:textId="77777777" w:rsidR="00C510D3" w:rsidRPr="0081446F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ОГРН - 1020900777732</w:t>
            </w:r>
          </w:p>
          <w:p w14:paraId="5731636E" w14:textId="7EACDF69" w:rsidR="00344E9E" w:rsidRPr="00C510D3" w:rsidRDefault="00C510D3" w:rsidP="00C510D3">
            <w:pPr>
              <w:shd w:val="clear" w:color="auto" w:fill="FFFFFF"/>
              <w:rPr>
                <w:color w:val="2C2D2E"/>
              </w:rPr>
            </w:pPr>
            <w:r w:rsidRPr="0081446F">
              <w:rPr>
                <w:color w:val="2C2D2E"/>
              </w:rPr>
              <w:t>ОКТМО 91705000</w:t>
            </w:r>
          </w:p>
          <w:p w14:paraId="1CC04D8D" w14:textId="77777777" w:rsidR="00AF438C" w:rsidRPr="00507DFC" w:rsidRDefault="00AF438C" w:rsidP="00931559"/>
          <w:p w14:paraId="37D02F61" w14:textId="2B7ABD71" w:rsidR="0072412A" w:rsidRDefault="0072412A" w:rsidP="00931559">
            <w:pPr>
              <w:rPr>
                <w:bCs/>
              </w:rPr>
            </w:pPr>
          </w:p>
          <w:p w14:paraId="48B67A59" w14:textId="77777777" w:rsidR="00AF438C" w:rsidRPr="00875DDD" w:rsidRDefault="00AF438C" w:rsidP="00931559">
            <w:pPr>
              <w:rPr>
                <w:b/>
                <w:bCs/>
              </w:rPr>
            </w:pPr>
            <w:r w:rsidRPr="00247FCC">
              <w:rPr>
                <w:bCs/>
              </w:rPr>
              <w:t>_______________/</w:t>
            </w:r>
            <w:r w:rsidR="00BD2868">
              <w:rPr>
                <w:bCs/>
              </w:rPr>
              <w:t>______________</w:t>
            </w:r>
            <w:r w:rsidRPr="00247FCC">
              <w:rPr>
                <w:bCs/>
              </w:rPr>
              <w:t xml:space="preserve">/                                                   </w:t>
            </w:r>
            <w:r w:rsidR="0072412A">
              <w:rPr>
                <w:bCs/>
              </w:rPr>
              <w:t>МП</w:t>
            </w:r>
          </w:p>
        </w:tc>
      </w:tr>
    </w:tbl>
    <w:p w14:paraId="2CDD9A59" w14:textId="77777777" w:rsidR="008F0360" w:rsidRDefault="008F0360" w:rsidP="00C322D9">
      <w:pPr>
        <w:ind w:left="360"/>
        <w:jc w:val="both"/>
        <w:rPr>
          <w:b/>
        </w:rPr>
      </w:pPr>
    </w:p>
    <w:p w14:paraId="4C77058C" w14:textId="77777777" w:rsidR="004A68A0" w:rsidRPr="00B0647F" w:rsidRDefault="008F0360" w:rsidP="008F0360">
      <w:pPr>
        <w:jc w:val="right"/>
        <w:rPr>
          <w:sz w:val="20"/>
          <w:szCs w:val="20"/>
        </w:rPr>
      </w:pPr>
      <w:r>
        <w:rPr>
          <w:b/>
        </w:rPr>
        <w:br w:type="page"/>
      </w:r>
      <w:r w:rsidRPr="00B0647F">
        <w:rPr>
          <w:sz w:val="20"/>
          <w:szCs w:val="20"/>
        </w:rPr>
        <w:lastRenderedPageBreak/>
        <w:t>Приложение №1</w:t>
      </w:r>
    </w:p>
    <w:p w14:paraId="0D1CB510" w14:textId="77777777" w:rsidR="004A68A0" w:rsidRPr="00B0647F" w:rsidRDefault="008F0360" w:rsidP="008F0360">
      <w:pPr>
        <w:jc w:val="right"/>
        <w:rPr>
          <w:sz w:val="20"/>
          <w:szCs w:val="20"/>
        </w:rPr>
      </w:pPr>
      <w:r w:rsidRPr="00B0647F">
        <w:rPr>
          <w:sz w:val="20"/>
          <w:szCs w:val="20"/>
        </w:rPr>
        <w:t xml:space="preserve"> к Лицензионному договору</w:t>
      </w:r>
    </w:p>
    <w:p w14:paraId="215ADB31" w14:textId="77777777" w:rsidR="008F0360" w:rsidRPr="00B0647F" w:rsidRDefault="008F0360" w:rsidP="008F0360">
      <w:pPr>
        <w:jc w:val="right"/>
        <w:rPr>
          <w:sz w:val="20"/>
          <w:szCs w:val="20"/>
        </w:rPr>
      </w:pPr>
      <w:r w:rsidRPr="00B0647F">
        <w:rPr>
          <w:sz w:val="20"/>
          <w:szCs w:val="20"/>
        </w:rPr>
        <w:t xml:space="preserve"> №</w:t>
      </w:r>
      <w:r w:rsidR="0072412A" w:rsidRPr="00B0647F">
        <w:rPr>
          <w:sz w:val="20"/>
          <w:szCs w:val="20"/>
        </w:rPr>
        <w:t>______</w:t>
      </w:r>
      <w:r w:rsidRPr="00B0647F">
        <w:rPr>
          <w:sz w:val="20"/>
          <w:szCs w:val="20"/>
        </w:rPr>
        <w:t xml:space="preserve"> от </w:t>
      </w:r>
      <w:r w:rsidR="0072412A" w:rsidRPr="00B0647F">
        <w:rPr>
          <w:sz w:val="20"/>
          <w:szCs w:val="20"/>
        </w:rPr>
        <w:t>«___</w:t>
      </w:r>
      <w:proofErr w:type="gramStart"/>
      <w:r w:rsidR="0072412A" w:rsidRPr="00B0647F">
        <w:rPr>
          <w:sz w:val="20"/>
          <w:szCs w:val="20"/>
        </w:rPr>
        <w:t>_»_</w:t>
      </w:r>
      <w:proofErr w:type="gramEnd"/>
      <w:r w:rsidR="0072412A" w:rsidRPr="00B0647F">
        <w:rPr>
          <w:sz w:val="20"/>
          <w:szCs w:val="20"/>
        </w:rPr>
        <w:t>_________2026</w:t>
      </w:r>
      <w:r w:rsidR="000069A6" w:rsidRPr="00B0647F">
        <w:rPr>
          <w:sz w:val="20"/>
          <w:szCs w:val="20"/>
        </w:rPr>
        <w:t xml:space="preserve"> г</w:t>
      </w:r>
    </w:p>
    <w:p w14:paraId="35979901" w14:textId="77777777" w:rsidR="008F0360" w:rsidRPr="00B0647F" w:rsidRDefault="008F0360" w:rsidP="008F0360">
      <w:pPr>
        <w:rPr>
          <w:sz w:val="20"/>
          <w:szCs w:val="20"/>
        </w:rPr>
      </w:pPr>
    </w:p>
    <w:tbl>
      <w:tblPr>
        <w:tblW w:w="10982" w:type="dxa"/>
        <w:jc w:val="center"/>
        <w:tblLayout w:type="fixed"/>
        <w:tblLook w:val="04A0" w:firstRow="1" w:lastRow="0" w:firstColumn="1" w:lastColumn="0" w:noHBand="0" w:noVBand="1"/>
      </w:tblPr>
      <w:tblGrid>
        <w:gridCol w:w="10982"/>
      </w:tblGrid>
      <w:tr w:rsidR="008F0360" w:rsidRPr="00B0647F" w14:paraId="020F117C" w14:textId="77777777" w:rsidTr="00D23326">
        <w:trPr>
          <w:trHeight w:val="53"/>
          <w:jc w:val="center"/>
        </w:trPr>
        <w:tc>
          <w:tcPr>
            <w:tcW w:w="10982" w:type="dxa"/>
            <w:shd w:val="clear" w:color="FFFFFF" w:fill="auto"/>
            <w:vAlign w:val="bottom"/>
          </w:tcPr>
          <w:p w14:paraId="13D589AB" w14:textId="77777777" w:rsidR="008F0360" w:rsidRPr="00B0647F" w:rsidRDefault="008F0360" w:rsidP="00B0647F">
            <w:pPr>
              <w:jc w:val="center"/>
              <w:rPr>
                <w:sz w:val="20"/>
                <w:szCs w:val="20"/>
              </w:rPr>
            </w:pPr>
            <w:r w:rsidRPr="00B0647F">
              <w:rPr>
                <w:b/>
                <w:bCs/>
                <w:sz w:val="20"/>
                <w:szCs w:val="20"/>
              </w:rPr>
              <w:t>Спецификация</w:t>
            </w:r>
          </w:p>
        </w:tc>
      </w:tr>
    </w:tbl>
    <w:p w14:paraId="171E638B" w14:textId="77777777" w:rsidR="00A50E69" w:rsidRPr="00A50E69" w:rsidRDefault="00A50E69" w:rsidP="00A50E69">
      <w:pPr>
        <w:rPr>
          <w:vanish/>
        </w:rPr>
      </w:pPr>
    </w:p>
    <w:tbl>
      <w:tblPr>
        <w:tblpPr w:leftFromText="180" w:rightFromText="180" w:bottomFromText="200" w:vertAnchor="text" w:horzAnchor="margin" w:tblpX="-278" w:tblpY="127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5533"/>
        <w:gridCol w:w="709"/>
        <w:gridCol w:w="709"/>
        <w:gridCol w:w="992"/>
        <w:gridCol w:w="992"/>
      </w:tblGrid>
      <w:tr w:rsidR="00BC5C6A" w14:paraId="03BCBDA4" w14:textId="77777777" w:rsidTr="00C37916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8665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9254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7EDA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Функциональные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3EF8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9EC4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14:paraId="1355838C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 w:rsidRPr="00BC5C6A">
              <w:rPr>
                <w:b/>
                <w:iCs/>
                <w:sz w:val="20"/>
                <w:szCs w:val="20"/>
              </w:rPr>
              <w:t>Цена</w:t>
            </w:r>
            <w:r>
              <w:rPr>
                <w:b/>
                <w:iCs/>
                <w:sz w:val="20"/>
                <w:szCs w:val="20"/>
              </w:rPr>
              <w:br/>
              <w:t>(руб.)</w:t>
            </w:r>
          </w:p>
        </w:tc>
        <w:tc>
          <w:tcPr>
            <w:tcW w:w="992" w:type="dxa"/>
          </w:tcPr>
          <w:p w14:paraId="52A44A21" w14:textId="77777777" w:rsidR="00BC5C6A" w:rsidRPr="00BC5C6A" w:rsidRDefault="00BC5C6A" w:rsidP="00742F89">
            <w:pPr>
              <w:spacing w:line="240" w:lineRule="exact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Сумма</w:t>
            </w:r>
            <w:r>
              <w:rPr>
                <w:b/>
                <w:iCs/>
                <w:sz w:val="20"/>
                <w:szCs w:val="20"/>
              </w:rPr>
              <w:br/>
              <w:t>(руб.)</w:t>
            </w:r>
          </w:p>
        </w:tc>
      </w:tr>
      <w:tr w:rsidR="00BC5C6A" w14:paraId="184916A6" w14:textId="77777777" w:rsidTr="00C37916">
        <w:trPr>
          <w:trHeight w:val="97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F465" w14:textId="77777777" w:rsidR="00BC5C6A" w:rsidRPr="00BC5C6A" w:rsidRDefault="00BC5C6A" w:rsidP="00742F89">
            <w:pPr>
              <w:spacing w:line="240" w:lineRule="exact"/>
              <w:jc w:val="both"/>
              <w:rPr>
                <w:sz w:val="20"/>
                <w:szCs w:val="20"/>
                <w:u w:val="single"/>
              </w:rPr>
            </w:pPr>
            <w:r w:rsidRPr="00BC5C6A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D342" w14:textId="77777777" w:rsidR="00BC5C6A" w:rsidRPr="00BC5C6A" w:rsidRDefault="00BC5C6A" w:rsidP="00742F89">
            <w:pPr>
              <w:spacing w:line="240" w:lineRule="exact"/>
              <w:rPr>
                <w:sz w:val="20"/>
                <w:szCs w:val="20"/>
              </w:rPr>
            </w:pPr>
            <w:r w:rsidRPr="00BC5C6A">
              <w:rPr>
                <w:sz w:val="20"/>
                <w:szCs w:val="20"/>
              </w:rPr>
              <w:t xml:space="preserve">1С:КП </w:t>
            </w:r>
            <w:r w:rsidR="00742F89">
              <w:rPr>
                <w:sz w:val="20"/>
                <w:szCs w:val="20"/>
              </w:rPr>
              <w:t>МЕДИЦИНА</w:t>
            </w:r>
            <w:r w:rsidRPr="00BC5C6A">
              <w:rPr>
                <w:sz w:val="20"/>
                <w:szCs w:val="20"/>
              </w:rPr>
              <w:t xml:space="preserve"> на 12 месяцев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5B86" w14:textId="77777777" w:rsidR="00BC5C6A" w:rsidRPr="00742F89" w:rsidRDefault="00BC5C6A" w:rsidP="00742F89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Перечень сервисов, включенных в 1</w:t>
            </w:r>
            <w:proofErr w:type="gramStart"/>
            <w:r w:rsidRPr="00742F89">
              <w:rPr>
                <w:sz w:val="20"/>
                <w:szCs w:val="20"/>
              </w:rPr>
              <w:t>C:КП</w:t>
            </w:r>
            <w:proofErr w:type="gramEnd"/>
            <w:r w:rsidRPr="00742F89">
              <w:rPr>
                <w:sz w:val="20"/>
                <w:szCs w:val="20"/>
              </w:rPr>
              <w:t xml:space="preserve"> </w:t>
            </w:r>
            <w:r w:rsidR="00742F89" w:rsidRPr="00742F89">
              <w:rPr>
                <w:sz w:val="20"/>
                <w:szCs w:val="20"/>
              </w:rPr>
              <w:t>МЕДИЦИНА</w:t>
            </w:r>
            <w:r w:rsidRPr="00742F89">
              <w:rPr>
                <w:sz w:val="20"/>
                <w:szCs w:val="20"/>
              </w:rPr>
              <w:t xml:space="preserve"> </w:t>
            </w:r>
          </w:p>
          <w:p w14:paraId="126007A3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1</w:t>
            </w:r>
            <w:proofErr w:type="gramStart"/>
            <w:r w:rsidRPr="00742F89">
              <w:rPr>
                <w:sz w:val="20"/>
                <w:szCs w:val="20"/>
              </w:rPr>
              <w:t>С:Обновление</w:t>
            </w:r>
            <w:proofErr w:type="gramEnd"/>
            <w:r w:rsidRPr="00742F89">
              <w:rPr>
                <w:sz w:val="20"/>
                <w:szCs w:val="20"/>
              </w:rPr>
              <w:t xml:space="preserve"> программ</w:t>
            </w:r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>Получение обновлений прикладных решений (конфигураций) и технологической платформы, информации о планируемых релизах.</w:t>
            </w:r>
          </w:p>
          <w:p w14:paraId="0911B788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 1</w:t>
            </w:r>
            <w:proofErr w:type="gramStart"/>
            <w:r w:rsidRPr="00742F89">
              <w:rPr>
                <w:sz w:val="20"/>
                <w:szCs w:val="20"/>
              </w:rPr>
              <w:t>С:Контрагент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>Быстрая проверка информации о контрагентах по базе ФНС, автоматическое заполнение реквизитов контрагентов в различных документах и другие полезные функции</w:t>
            </w:r>
          </w:p>
          <w:p w14:paraId="07BAA28B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 1С-Отчетность</w:t>
            </w:r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>Быстрая и удобная подготовка и отправка отчетности в контролирующие органы непосредственно из программ 1С, а также поддержка других видов электронного документооборота.</w:t>
            </w:r>
          </w:p>
          <w:p w14:paraId="1DFA6293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 Информационная система 1</w:t>
            </w:r>
            <w:proofErr w:type="gramStart"/>
            <w:r w:rsidRPr="00742F89">
              <w:rPr>
                <w:sz w:val="20"/>
                <w:szCs w:val="20"/>
              </w:rPr>
              <w:t>С:ИТС</w:t>
            </w:r>
            <w:proofErr w:type="gramEnd"/>
            <w:r>
              <w:rPr>
                <w:sz w:val="20"/>
                <w:szCs w:val="20"/>
              </w:rPr>
              <w:t xml:space="preserve"> П</w:t>
            </w:r>
            <w:r w:rsidRPr="00742F89">
              <w:rPr>
                <w:sz w:val="20"/>
                <w:szCs w:val="20"/>
              </w:rPr>
              <w:t>рактические рекомендации по ведению учета; пошаговые инструкции по работе с программами 1С</w:t>
            </w:r>
          </w:p>
          <w:p w14:paraId="29A45E19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Регистр лекарственных средств России </w:t>
            </w:r>
          </w:p>
          <w:p w14:paraId="21BA9D81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- справочник номенклатуры аптечных товаров с возможностью выгрузки информации для использования в </w:t>
            </w:r>
            <w:proofErr w:type="spellStart"/>
            <w:r w:rsidRPr="00742F89">
              <w:rPr>
                <w:sz w:val="20"/>
                <w:szCs w:val="20"/>
              </w:rPr>
              <w:t>пп</w:t>
            </w:r>
            <w:proofErr w:type="spellEnd"/>
            <w:r w:rsidRPr="00742F89">
              <w:rPr>
                <w:sz w:val="20"/>
                <w:szCs w:val="20"/>
              </w:rPr>
              <w:t>;</w:t>
            </w:r>
          </w:p>
          <w:p w14:paraId="0F392F17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- текстовое описание лекарственных препаратов, описывающее состав и форму выпуска, описание лекарственной формы, показания, противопоказания, взаимодействия, побочные действия и пр.; </w:t>
            </w:r>
          </w:p>
          <w:p w14:paraId="1FD034F0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- зарегистрированные цены на ЖНВЛП с возможностью выгрузки информации для использования в </w:t>
            </w:r>
            <w:proofErr w:type="spellStart"/>
            <w:r w:rsidRPr="00742F89">
              <w:rPr>
                <w:sz w:val="20"/>
                <w:szCs w:val="20"/>
              </w:rPr>
              <w:t>пп</w:t>
            </w:r>
            <w:proofErr w:type="spellEnd"/>
            <w:r w:rsidRPr="00742F89">
              <w:rPr>
                <w:sz w:val="20"/>
                <w:szCs w:val="20"/>
              </w:rPr>
              <w:t>;</w:t>
            </w:r>
          </w:p>
          <w:p w14:paraId="118B9BC7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- классификации и словари, полностью совместимые с международными и отечественными инфо стандартами – МКБ-10, АТХ, ОКПД и т.д.</w:t>
            </w:r>
          </w:p>
          <w:p w14:paraId="33E3EACC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1</w:t>
            </w:r>
            <w:proofErr w:type="gramStart"/>
            <w:r w:rsidRPr="00742F89">
              <w:rPr>
                <w:sz w:val="20"/>
                <w:szCs w:val="20"/>
              </w:rPr>
              <w:t>С:Лекторий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 xml:space="preserve">Регулярные семинары по законодательству и его отражению в программах – в очной форме в фирме "1С" и в формате </w:t>
            </w:r>
            <w:proofErr w:type="spellStart"/>
            <w:r w:rsidRPr="00742F89">
              <w:rPr>
                <w:sz w:val="20"/>
                <w:szCs w:val="20"/>
              </w:rPr>
              <w:t>видеолекций</w:t>
            </w:r>
            <w:proofErr w:type="spellEnd"/>
            <w:r w:rsidRPr="00742F89">
              <w:rPr>
                <w:sz w:val="20"/>
                <w:szCs w:val="20"/>
              </w:rPr>
              <w:t xml:space="preserve"> на сайте its.1c.ru.</w:t>
            </w:r>
          </w:p>
          <w:p w14:paraId="49B37537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 Отвечает аудитор</w:t>
            </w:r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>Персональные письменные консультации от экспертов, аудиторов и методистов "1С" по вопросам бухгалтерского налогового и кадрового учета.</w:t>
            </w:r>
          </w:p>
          <w:p w14:paraId="04A4A869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1С-ЭДО (1С-Такском)</w:t>
            </w:r>
            <w:r>
              <w:rPr>
                <w:sz w:val="20"/>
                <w:szCs w:val="20"/>
              </w:rPr>
              <w:t xml:space="preserve"> </w:t>
            </w:r>
            <w:r w:rsidRPr="00742F89">
              <w:rPr>
                <w:sz w:val="20"/>
                <w:szCs w:val="20"/>
              </w:rPr>
              <w:t>Обмен счетами-фактурами и другими юридически значимыми документами с поставщиками, покупателями и прочими контрагентами в электронной форме прямо из программ 1С. Отправка до 100 комплектов документов в месяц.</w:t>
            </w:r>
          </w:p>
          <w:p w14:paraId="3BDD6710" w14:textId="77777777" w:rsidR="00742F89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>1С-Коннект Быстрая и гарантированная передача обращения пользователя нужному специалисту обслуживающей фирмы или разработчику сервиса, для получения технической поддержки, консультаций, обучения.</w:t>
            </w:r>
          </w:p>
          <w:p w14:paraId="37C79D04" w14:textId="77777777" w:rsidR="00BC5C6A" w:rsidRPr="00742F89" w:rsidRDefault="00742F89" w:rsidP="00742F89">
            <w:pPr>
              <w:spacing w:line="240" w:lineRule="exact"/>
              <w:rPr>
                <w:sz w:val="20"/>
                <w:szCs w:val="20"/>
              </w:rPr>
            </w:pPr>
            <w:r w:rsidRPr="00742F89">
              <w:rPr>
                <w:sz w:val="20"/>
                <w:szCs w:val="20"/>
              </w:rPr>
              <w:t xml:space="preserve">1С:Подпись Квалифицированный сертификат электронной подписи для обмена юридически значимыми электронными документами прямо в </w:t>
            </w:r>
            <w:proofErr w:type="spellStart"/>
            <w:r w:rsidRPr="00742F89">
              <w:rPr>
                <w:sz w:val="20"/>
                <w:szCs w:val="20"/>
              </w:rPr>
              <w:t>пп</w:t>
            </w:r>
            <w:proofErr w:type="spellEnd"/>
            <w:r w:rsidRPr="00742F89">
              <w:rPr>
                <w:sz w:val="20"/>
                <w:szCs w:val="20"/>
              </w:rPr>
              <w:t xml:space="preserve"> 1С по доступной цене.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71E0" w14:textId="77777777" w:rsidR="00BC5C6A" w:rsidRPr="00BC5C6A" w:rsidRDefault="00BC5C6A" w:rsidP="00742F89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BC5C6A">
              <w:rPr>
                <w:sz w:val="20"/>
                <w:szCs w:val="20"/>
              </w:rPr>
              <w:t>Шт.</w:t>
            </w:r>
          </w:p>
          <w:p w14:paraId="3A208CE5" w14:textId="77777777" w:rsidR="00BC5C6A" w:rsidRPr="00BC5C6A" w:rsidRDefault="00BC5C6A" w:rsidP="00742F89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0409" w14:textId="77777777" w:rsidR="00BC5C6A" w:rsidRPr="00BC5C6A" w:rsidRDefault="00BC5C6A" w:rsidP="00742F89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BC5C6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A0994C1" w14:textId="77777777" w:rsidR="00BC5C6A" w:rsidRPr="00BC5C6A" w:rsidRDefault="00BC5C6A" w:rsidP="00742F8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C9C6E86" w14:textId="77777777" w:rsidR="00BC5C6A" w:rsidRPr="00BC5C6A" w:rsidRDefault="00BC5C6A" w:rsidP="00742F8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BC5C6A" w14:paraId="762E31D8" w14:textId="77777777" w:rsidTr="00742F89">
        <w:trPr>
          <w:trHeight w:val="15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69D78" w14:textId="77777777" w:rsidR="00BC5C6A" w:rsidRPr="00B0647F" w:rsidRDefault="00BC5C6A" w:rsidP="00742F89">
            <w:pPr>
              <w:spacing w:line="240" w:lineRule="exact"/>
              <w:jc w:val="right"/>
              <w:rPr>
                <w:b/>
                <w:bCs/>
                <w:sz w:val="20"/>
                <w:szCs w:val="20"/>
              </w:rPr>
            </w:pPr>
            <w:r w:rsidRPr="00B0647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14:paraId="7E03E326" w14:textId="77777777" w:rsidR="00BC5C6A" w:rsidRPr="00B0647F" w:rsidRDefault="00BC5C6A" w:rsidP="00742F89">
            <w:pPr>
              <w:spacing w:line="24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653B3436" w14:textId="77777777" w:rsidR="004471D7" w:rsidRDefault="004471D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3"/>
        <w:gridCol w:w="5113"/>
      </w:tblGrid>
      <w:tr w:rsidR="00AF438C" w14:paraId="7A060395" w14:textId="77777777" w:rsidTr="00931559">
        <w:tc>
          <w:tcPr>
            <w:tcW w:w="5211" w:type="dxa"/>
          </w:tcPr>
          <w:p w14:paraId="2B4EE87D" w14:textId="77777777" w:rsidR="00AF438C" w:rsidRDefault="00AF438C" w:rsidP="00931559">
            <w:r>
              <w:t>ЛИЦЕНЗИАР</w:t>
            </w:r>
          </w:p>
          <w:p w14:paraId="76A16263" w14:textId="101E2923" w:rsidR="00AF438C" w:rsidRDefault="00AF438C" w:rsidP="00931559"/>
          <w:p w14:paraId="701CDDA2" w14:textId="1E6F795A" w:rsidR="00B0065C" w:rsidRDefault="00B0065C" w:rsidP="00931559"/>
          <w:p w14:paraId="358F41F2" w14:textId="77777777" w:rsidR="00B0065C" w:rsidRDefault="00B0065C" w:rsidP="00931559"/>
          <w:p w14:paraId="28485618" w14:textId="45E227D0" w:rsidR="00AF438C" w:rsidRDefault="00AF438C" w:rsidP="00931559">
            <w:r>
              <w:t>_______________/</w:t>
            </w:r>
            <w:r w:rsidR="00B0065C">
              <w:t xml:space="preserve"> </w:t>
            </w:r>
            <w:r>
              <w:t>/</w:t>
            </w:r>
          </w:p>
          <w:p w14:paraId="7A1BA05F" w14:textId="77777777" w:rsidR="00AF438C" w:rsidRDefault="00AF438C" w:rsidP="00931559">
            <w:r>
              <w:t>М.П.</w:t>
            </w:r>
          </w:p>
        </w:tc>
        <w:tc>
          <w:tcPr>
            <w:tcW w:w="5211" w:type="dxa"/>
          </w:tcPr>
          <w:p w14:paraId="10E44B8F" w14:textId="57596635" w:rsidR="00AF438C" w:rsidRDefault="00AF438C" w:rsidP="00931559">
            <w:r>
              <w:t>ЛИЦЕНЗИАТ</w:t>
            </w:r>
          </w:p>
          <w:p w14:paraId="1BB2DA72" w14:textId="2625FFFC" w:rsidR="00C510D3" w:rsidRDefault="00C510D3" w:rsidP="00931559">
            <w:r>
              <w:t>ФГБУ ТС</w:t>
            </w:r>
            <w:r w:rsidRPr="00C510D3">
              <w:t xml:space="preserve"> «Теберда» Министерства здравоохранения Российской Федерации</w:t>
            </w:r>
          </w:p>
          <w:p w14:paraId="7B301885" w14:textId="3E33322F" w:rsidR="00AF438C" w:rsidRDefault="00AF438C" w:rsidP="00931559"/>
          <w:p w14:paraId="287920DC" w14:textId="24AA307D" w:rsidR="00C37916" w:rsidRDefault="00AF438C" w:rsidP="00931559">
            <w:r>
              <w:t>_______________/</w:t>
            </w:r>
            <w:r w:rsidR="00C510D3">
              <w:t>А.М. Эльканов</w:t>
            </w:r>
            <w:r w:rsidR="00B0065C">
              <w:t>/</w:t>
            </w:r>
            <w:bookmarkStart w:id="1" w:name="_GoBack"/>
            <w:bookmarkEnd w:id="1"/>
          </w:p>
          <w:p w14:paraId="7F299A01" w14:textId="5B417B01" w:rsidR="00AF438C" w:rsidRDefault="00C37916" w:rsidP="00931559">
            <w:r>
              <w:t>М.</w:t>
            </w:r>
            <w:r w:rsidR="00AF438C">
              <w:t>П.</w:t>
            </w:r>
          </w:p>
        </w:tc>
      </w:tr>
    </w:tbl>
    <w:p w14:paraId="53C468A2" w14:textId="77777777" w:rsidR="00CB5924" w:rsidRDefault="00CB5924" w:rsidP="00B0647F"/>
    <w:sectPr w:rsidR="00CB5924" w:rsidSect="00F73120">
      <w:pgSz w:w="11906" w:h="16838" w:code="9"/>
      <w:pgMar w:top="567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092"/>
    <w:multiLevelType w:val="hybridMultilevel"/>
    <w:tmpl w:val="B358D100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" w15:restartNumberingAfterBreak="0">
    <w:nsid w:val="0EC97514"/>
    <w:multiLevelType w:val="hybridMultilevel"/>
    <w:tmpl w:val="AFBC46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A51EC"/>
    <w:multiLevelType w:val="hybridMultilevel"/>
    <w:tmpl w:val="118EF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15909"/>
    <w:multiLevelType w:val="hybridMultilevel"/>
    <w:tmpl w:val="03006214"/>
    <w:lvl w:ilvl="0" w:tplc="3412F31A">
      <w:start w:val="1"/>
      <w:numFmt w:val="decimal"/>
      <w:lvlText w:val="5.%1. "/>
      <w:lvlJc w:val="left"/>
      <w:pPr>
        <w:tabs>
          <w:tab w:val="num" w:pos="-210"/>
        </w:tabs>
        <w:ind w:left="6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53E65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992D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EC7DE7"/>
    <w:multiLevelType w:val="hybridMultilevel"/>
    <w:tmpl w:val="89CE13F0"/>
    <w:lvl w:ilvl="0" w:tplc="5A18C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0A7C5A">
      <w:numFmt w:val="none"/>
      <w:lvlText w:val=""/>
      <w:lvlJc w:val="left"/>
      <w:pPr>
        <w:tabs>
          <w:tab w:val="num" w:pos="360"/>
        </w:tabs>
      </w:pPr>
    </w:lvl>
    <w:lvl w:ilvl="2" w:tplc="1C80BE0C">
      <w:numFmt w:val="none"/>
      <w:lvlText w:val=""/>
      <w:lvlJc w:val="left"/>
      <w:pPr>
        <w:tabs>
          <w:tab w:val="num" w:pos="360"/>
        </w:tabs>
      </w:pPr>
    </w:lvl>
    <w:lvl w:ilvl="3" w:tplc="688EA29E">
      <w:numFmt w:val="none"/>
      <w:lvlText w:val=""/>
      <w:lvlJc w:val="left"/>
      <w:pPr>
        <w:tabs>
          <w:tab w:val="num" w:pos="360"/>
        </w:tabs>
      </w:pPr>
    </w:lvl>
    <w:lvl w:ilvl="4" w:tplc="F9549BF6">
      <w:numFmt w:val="none"/>
      <w:lvlText w:val=""/>
      <w:lvlJc w:val="left"/>
      <w:pPr>
        <w:tabs>
          <w:tab w:val="num" w:pos="360"/>
        </w:tabs>
      </w:pPr>
    </w:lvl>
    <w:lvl w:ilvl="5" w:tplc="94F892D0">
      <w:numFmt w:val="none"/>
      <w:lvlText w:val=""/>
      <w:lvlJc w:val="left"/>
      <w:pPr>
        <w:tabs>
          <w:tab w:val="num" w:pos="360"/>
        </w:tabs>
      </w:pPr>
    </w:lvl>
    <w:lvl w:ilvl="6" w:tplc="A852D508">
      <w:numFmt w:val="none"/>
      <w:lvlText w:val=""/>
      <w:lvlJc w:val="left"/>
      <w:pPr>
        <w:tabs>
          <w:tab w:val="num" w:pos="360"/>
        </w:tabs>
      </w:pPr>
    </w:lvl>
    <w:lvl w:ilvl="7" w:tplc="3D1231FE">
      <w:numFmt w:val="none"/>
      <w:lvlText w:val=""/>
      <w:lvlJc w:val="left"/>
      <w:pPr>
        <w:tabs>
          <w:tab w:val="num" w:pos="360"/>
        </w:tabs>
      </w:pPr>
    </w:lvl>
    <w:lvl w:ilvl="8" w:tplc="340E8BD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B9A28BD"/>
    <w:multiLevelType w:val="hybridMultilevel"/>
    <w:tmpl w:val="0D06E578"/>
    <w:lvl w:ilvl="0" w:tplc="041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E036E74"/>
    <w:multiLevelType w:val="multilevel"/>
    <w:tmpl w:val="BB623C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5F3947F7"/>
    <w:multiLevelType w:val="hybridMultilevel"/>
    <w:tmpl w:val="FF668D90"/>
    <w:lvl w:ilvl="0" w:tplc="5148B2CC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333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EA"/>
    <w:rsid w:val="000069A6"/>
    <w:rsid w:val="00015ABD"/>
    <w:rsid w:val="000258F9"/>
    <w:rsid w:val="00026140"/>
    <w:rsid w:val="00046CAB"/>
    <w:rsid w:val="000557F2"/>
    <w:rsid w:val="00073A0A"/>
    <w:rsid w:val="00076140"/>
    <w:rsid w:val="00077373"/>
    <w:rsid w:val="00084136"/>
    <w:rsid w:val="000B4E31"/>
    <w:rsid w:val="000D29A3"/>
    <w:rsid w:val="000E1AA4"/>
    <w:rsid w:val="00101472"/>
    <w:rsid w:val="001044E4"/>
    <w:rsid w:val="00113F31"/>
    <w:rsid w:val="001154D2"/>
    <w:rsid w:val="00147BF7"/>
    <w:rsid w:val="00153688"/>
    <w:rsid w:val="00153885"/>
    <w:rsid w:val="00153E90"/>
    <w:rsid w:val="00180C48"/>
    <w:rsid w:val="00185AAA"/>
    <w:rsid w:val="001925EA"/>
    <w:rsid w:val="001944B9"/>
    <w:rsid w:val="00194650"/>
    <w:rsid w:val="001A1FB3"/>
    <w:rsid w:val="001C198A"/>
    <w:rsid w:val="001C2757"/>
    <w:rsid w:val="001E0EDE"/>
    <w:rsid w:val="00224A4B"/>
    <w:rsid w:val="00233581"/>
    <w:rsid w:val="002430A0"/>
    <w:rsid w:val="00244B07"/>
    <w:rsid w:val="00251EED"/>
    <w:rsid w:val="00257B5F"/>
    <w:rsid w:val="00260DA9"/>
    <w:rsid w:val="00263A67"/>
    <w:rsid w:val="00270C88"/>
    <w:rsid w:val="00271E29"/>
    <w:rsid w:val="00293146"/>
    <w:rsid w:val="00297B61"/>
    <w:rsid w:val="002A5A26"/>
    <w:rsid w:val="002B0C49"/>
    <w:rsid w:val="002C719C"/>
    <w:rsid w:val="002D2DD6"/>
    <w:rsid w:val="002D2EA6"/>
    <w:rsid w:val="002E0878"/>
    <w:rsid w:val="002F150E"/>
    <w:rsid w:val="002F1F31"/>
    <w:rsid w:val="00330B62"/>
    <w:rsid w:val="003350E5"/>
    <w:rsid w:val="00335E89"/>
    <w:rsid w:val="00344E9E"/>
    <w:rsid w:val="0034578C"/>
    <w:rsid w:val="0035255C"/>
    <w:rsid w:val="00366FE5"/>
    <w:rsid w:val="003747B3"/>
    <w:rsid w:val="00381A64"/>
    <w:rsid w:val="003974FE"/>
    <w:rsid w:val="00397A84"/>
    <w:rsid w:val="003A6E46"/>
    <w:rsid w:val="003B2D56"/>
    <w:rsid w:val="003C5214"/>
    <w:rsid w:val="003F6DB5"/>
    <w:rsid w:val="0040665F"/>
    <w:rsid w:val="00421B92"/>
    <w:rsid w:val="00440BA3"/>
    <w:rsid w:val="004471D7"/>
    <w:rsid w:val="00447394"/>
    <w:rsid w:val="0045559B"/>
    <w:rsid w:val="004A2C49"/>
    <w:rsid w:val="004A68A0"/>
    <w:rsid w:val="004C36E7"/>
    <w:rsid w:val="004D01BE"/>
    <w:rsid w:val="004E0215"/>
    <w:rsid w:val="004F487A"/>
    <w:rsid w:val="00505B04"/>
    <w:rsid w:val="00507DFC"/>
    <w:rsid w:val="00521CA8"/>
    <w:rsid w:val="00533E6E"/>
    <w:rsid w:val="00545455"/>
    <w:rsid w:val="00551ECC"/>
    <w:rsid w:val="005570EA"/>
    <w:rsid w:val="00594B10"/>
    <w:rsid w:val="005C3DE3"/>
    <w:rsid w:val="005D11F3"/>
    <w:rsid w:val="005D1876"/>
    <w:rsid w:val="005D6ABC"/>
    <w:rsid w:val="005E1AF6"/>
    <w:rsid w:val="00600AD0"/>
    <w:rsid w:val="006103E5"/>
    <w:rsid w:val="00624454"/>
    <w:rsid w:val="00642735"/>
    <w:rsid w:val="006511A5"/>
    <w:rsid w:val="00675971"/>
    <w:rsid w:val="00676C5B"/>
    <w:rsid w:val="006810D1"/>
    <w:rsid w:val="00681346"/>
    <w:rsid w:val="00681981"/>
    <w:rsid w:val="006916F3"/>
    <w:rsid w:val="006979AE"/>
    <w:rsid w:val="006B2819"/>
    <w:rsid w:val="006C535E"/>
    <w:rsid w:val="006C5648"/>
    <w:rsid w:val="006C7760"/>
    <w:rsid w:val="006D38E5"/>
    <w:rsid w:val="006D60DE"/>
    <w:rsid w:val="006E1346"/>
    <w:rsid w:val="00703099"/>
    <w:rsid w:val="00703899"/>
    <w:rsid w:val="00706AE1"/>
    <w:rsid w:val="007229F0"/>
    <w:rsid w:val="0072412A"/>
    <w:rsid w:val="00724C5F"/>
    <w:rsid w:val="0073505B"/>
    <w:rsid w:val="00735E2F"/>
    <w:rsid w:val="00742F89"/>
    <w:rsid w:val="007521FB"/>
    <w:rsid w:val="007535F5"/>
    <w:rsid w:val="0076401A"/>
    <w:rsid w:val="00766520"/>
    <w:rsid w:val="00770656"/>
    <w:rsid w:val="00776A41"/>
    <w:rsid w:val="007B3CF7"/>
    <w:rsid w:val="007C19A5"/>
    <w:rsid w:val="007D561D"/>
    <w:rsid w:val="008411A7"/>
    <w:rsid w:val="0086634A"/>
    <w:rsid w:val="00875DDD"/>
    <w:rsid w:val="008804C1"/>
    <w:rsid w:val="008A5468"/>
    <w:rsid w:val="008B009F"/>
    <w:rsid w:val="008B19A2"/>
    <w:rsid w:val="008B6C72"/>
    <w:rsid w:val="008E20BB"/>
    <w:rsid w:val="008F0360"/>
    <w:rsid w:val="008F2B3B"/>
    <w:rsid w:val="008F4E41"/>
    <w:rsid w:val="00911BC9"/>
    <w:rsid w:val="00920A7A"/>
    <w:rsid w:val="00921352"/>
    <w:rsid w:val="009255D6"/>
    <w:rsid w:val="00931559"/>
    <w:rsid w:val="00953D52"/>
    <w:rsid w:val="00960C15"/>
    <w:rsid w:val="009750A3"/>
    <w:rsid w:val="00981F05"/>
    <w:rsid w:val="00983B99"/>
    <w:rsid w:val="009936B2"/>
    <w:rsid w:val="00997995"/>
    <w:rsid w:val="009A3FE9"/>
    <w:rsid w:val="009A7CBE"/>
    <w:rsid w:val="009B14AB"/>
    <w:rsid w:val="009D1609"/>
    <w:rsid w:val="009D52B2"/>
    <w:rsid w:val="009D66B4"/>
    <w:rsid w:val="009E2BB4"/>
    <w:rsid w:val="00A01FCD"/>
    <w:rsid w:val="00A11B83"/>
    <w:rsid w:val="00A3072C"/>
    <w:rsid w:val="00A35196"/>
    <w:rsid w:val="00A411E5"/>
    <w:rsid w:val="00A50E69"/>
    <w:rsid w:val="00A5308C"/>
    <w:rsid w:val="00A80F21"/>
    <w:rsid w:val="00A84998"/>
    <w:rsid w:val="00A95CDA"/>
    <w:rsid w:val="00AC1F83"/>
    <w:rsid w:val="00AC3B65"/>
    <w:rsid w:val="00AC4EDA"/>
    <w:rsid w:val="00AC5D23"/>
    <w:rsid w:val="00AD7FE3"/>
    <w:rsid w:val="00AE0DDA"/>
    <w:rsid w:val="00AF0B1B"/>
    <w:rsid w:val="00AF22ED"/>
    <w:rsid w:val="00AF438C"/>
    <w:rsid w:val="00B0065C"/>
    <w:rsid w:val="00B0647F"/>
    <w:rsid w:val="00B150C3"/>
    <w:rsid w:val="00B24CA3"/>
    <w:rsid w:val="00B33CBA"/>
    <w:rsid w:val="00B36CA7"/>
    <w:rsid w:val="00B4265F"/>
    <w:rsid w:val="00B7253D"/>
    <w:rsid w:val="00B82CD6"/>
    <w:rsid w:val="00B87ED3"/>
    <w:rsid w:val="00BC5C6A"/>
    <w:rsid w:val="00BC615C"/>
    <w:rsid w:val="00BD2868"/>
    <w:rsid w:val="00BE3397"/>
    <w:rsid w:val="00C01A6E"/>
    <w:rsid w:val="00C322D9"/>
    <w:rsid w:val="00C33251"/>
    <w:rsid w:val="00C37916"/>
    <w:rsid w:val="00C50C31"/>
    <w:rsid w:val="00C510D3"/>
    <w:rsid w:val="00C867B3"/>
    <w:rsid w:val="00CB1771"/>
    <w:rsid w:val="00CB5924"/>
    <w:rsid w:val="00CD4156"/>
    <w:rsid w:val="00CE73DF"/>
    <w:rsid w:val="00CF468C"/>
    <w:rsid w:val="00D23326"/>
    <w:rsid w:val="00D34BF8"/>
    <w:rsid w:val="00D52C38"/>
    <w:rsid w:val="00D53AD1"/>
    <w:rsid w:val="00D81A61"/>
    <w:rsid w:val="00D849B4"/>
    <w:rsid w:val="00DA03EA"/>
    <w:rsid w:val="00DB7A18"/>
    <w:rsid w:val="00DD4915"/>
    <w:rsid w:val="00DD6BF0"/>
    <w:rsid w:val="00DE4AF4"/>
    <w:rsid w:val="00DF70BD"/>
    <w:rsid w:val="00E20F2A"/>
    <w:rsid w:val="00E23435"/>
    <w:rsid w:val="00E24ABA"/>
    <w:rsid w:val="00E33151"/>
    <w:rsid w:val="00E43805"/>
    <w:rsid w:val="00E51622"/>
    <w:rsid w:val="00E607A7"/>
    <w:rsid w:val="00E732BE"/>
    <w:rsid w:val="00E76ECA"/>
    <w:rsid w:val="00E776B6"/>
    <w:rsid w:val="00E936FE"/>
    <w:rsid w:val="00EA050D"/>
    <w:rsid w:val="00EA5AAA"/>
    <w:rsid w:val="00EE178E"/>
    <w:rsid w:val="00EE6749"/>
    <w:rsid w:val="00EF0F3D"/>
    <w:rsid w:val="00EF2A8B"/>
    <w:rsid w:val="00F019C4"/>
    <w:rsid w:val="00F300EE"/>
    <w:rsid w:val="00F377B5"/>
    <w:rsid w:val="00F433A9"/>
    <w:rsid w:val="00F47589"/>
    <w:rsid w:val="00F5183E"/>
    <w:rsid w:val="00F51E79"/>
    <w:rsid w:val="00F73120"/>
    <w:rsid w:val="00F73784"/>
    <w:rsid w:val="00F925DC"/>
    <w:rsid w:val="00FB6D5D"/>
    <w:rsid w:val="00FC1415"/>
    <w:rsid w:val="00FD0F57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D2903"/>
  <w15:chartTrackingRefBased/>
  <w15:docId w15:val="{73ADA9DE-E548-4A7A-86E4-148496FD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3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rsid w:val="00CB1771"/>
    <w:pPr>
      <w:numPr>
        <w:numId w:val="3"/>
      </w:numPr>
    </w:pPr>
    <w:rPr>
      <w:sz w:val="20"/>
      <w:szCs w:val="20"/>
      <w:lang w:val="en-US"/>
    </w:rPr>
  </w:style>
  <w:style w:type="paragraph" w:styleId="a5">
    <w:name w:val="Body Text Indent"/>
    <w:basedOn w:val="a0"/>
    <w:link w:val="a6"/>
    <w:unhideWhenUsed/>
    <w:rsid w:val="00F73120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F73120"/>
  </w:style>
  <w:style w:type="paragraph" w:styleId="a7">
    <w:name w:val="Balloon Text"/>
    <w:basedOn w:val="a0"/>
    <w:link w:val="a8"/>
    <w:rsid w:val="00FD0F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FD0F57"/>
    <w:rPr>
      <w:rFonts w:ascii="Segoe UI" w:hAnsi="Segoe UI" w:cs="Segoe UI"/>
      <w:sz w:val="18"/>
      <w:szCs w:val="18"/>
    </w:rPr>
  </w:style>
  <w:style w:type="character" w:styleId="a9">
    <w:name w:val="Hyperlink"/>
    <w:rsid w:val="002430A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430A0"/>
    <w:rPr>
      <w:color w:val="605E5C"/>
      <w:shd w:val="clear" w:color="auto" w:fill="E1DFDD"/>
    </w:rPr>
  </w:style>
  <w:style w:type="table" w:customStyle="1" w:styleId="TableStyle0">
    <w:name w:val="TableStyle0"/>
    <w:rsid w:val="008F036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berda-sanatori@yandex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ya\Documents\&#1053;&#1072;&#1089;&#1090;&#1088;&#1072;&#1080;&#1074;&#1072;&#1077;&#1084;&#1099;&#1077;%20&#1096;&#1072;&#1073;&#1083;&#1086;&#1085;&#1099;%20Office\&#1051;&#1080;&#1094;&#1077;&#1085;&#1079;&#1080;&#1086;&#1085;&#1085;&#1099;&#1081;%20&#1076;&#1086;&#1075;&#1086;&#1074;&#1086;&#1088;%20&#1048;&#1058;&#1057;%20&#1084;&#1077;&#1076;&#1080;&#1094;&#1080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Лицензионный договор ИТС медицина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1C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tanya</dc:creator>
  <cp:keywords/>
  <dc:description/>
  <cp:lastModifiedBy>Невролог</cp:lastModifiedBy>
  <cp:revision>3</cp:revision>
  <cp:lastPrinted>2025-03-05T13:54:00Z</cp:lastPrinted>
  <dcterms:created xsi:type="dcterms:W3CDTF">2026-03-18T12:38:00Z</dcterms:created>
  <dcterms:modified xsi:type="dcterms:W3CDTF">2026-03-18T12:43:00Z</dcterms:modified>
</cp:coreProperties>
</file>