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31F" w:rsidRPr="00A12F9B" w:rsidRDefault="00DE731F" w:rsidP="006D0A0C">
      <w:pPr>
        <w:pStyle w:val="2"/>
        <w:jc w:val="center"/>
        <w:rPr>
          <w:rFonts w:ascii="XO Thames" w:hAnsi="XO Thames"/>
        </w:rPr>
      </w:pPr>
    </w:p>
    <w:p w:rsidR="005B1B55" w:rsidRPr="00A12F9B" w:rsidRDefault="00482557" w:rsidP="00482557">
      <w:pPr>
        <w:pStyle w:val="2"/>
        <w:jc w:val="center"/>
        <w:rPr>
          <w:rFonts w:ascii="XO Thames" w:hAnsi="XO Thames"/>
        </w:rPr>
      </w:pPr>
      <w:r>
        <w:rPr>
          <w:rFonts w:ascii="XO Thames" w:hAnsi="XO Thames"/>
        </w:rPr>
        <w:t xml:space="preserve">Проект контракта </w:t>
      </w:r>
      <w:r w:rsidR="009A06CA" w:rsidRPr="00A12F9B">
        <w:rPr>
          <w:rFonts w:ascii="XO Thames" w:hAnsi="XO Thames"/>
        </w:rPr>
        <w:t>№</w:t>
      </w:r>
    </w:p>
    <w:p w:rsidR="008E0813" w:rsidRPr="00A12F9B" w:rsidRDefault="00E62DC4" w:rsidP="008E0813">
      <w:pPr>
        <w:rPr>
          <w:rFonts w:ascii="XO Thames" w:hAnsi="XO Thames"/>
          <w:sz w:val="18"/>
          <w:szCs w:val="18"/>
        </w:rPr>
      </w:pPr>
      <w:r w:rsidRPr="00A12F9B">
        <w:rPr>
          <w:rFonts w:ascii="XO Thames" w:hAnsi="XO Thames"/>
          <w:sz w:val="20"/>
          <w:szCs w:val="20"/>
        </w:rPr>
        <w:t>ИКЗ</w:t>
      </w:r>
      <w:r w:rsidRPr="00A12F9B">
        <w:rPr>
          <w:rFonts w:ascii="XO Thames" w:hAnsi="XO Thames"/>
        </w:rPr>
        <w:t>-</w:t>
      </w:r>
      <w:r w:rsidR="008E0813" w:rsidRPr="00A12F9B">
        <w:rPr>
          <w:rFonts w:ascii="XO Thames" w:hAnsi="XO Thames"/>
          <w:sz w:val="18"/>
          <w:szCs w:val="18"/>
        </w:rPr>
        <w:t xml:space="preserve"> </w:t>
      </w:r>
    </w:p>
    <w:p w:rsidR="00E62DC4" w:rsidRPr="00A12F9B" w:rsidRDefault="00E62DC4" w:rsidP="00E62DC4">
      <w:pPr>
        <w:rPr>
          <w:rFonts w:ascii="XO Thames" w:hAnsi="XO Thames"/>
          <w:color w:val="FF0000"/>
        </w:rPr>
      </w:pPr>
    </w:p>
    <w:p w:rsidR="004A1E19" w:rsidRPr="00A12F9B" w:rsidRDefault="004A1E19" w:rsidP="004A1E19">
      <w:pPr>
        <w:rPr>
          <w:rFonts w:ascii="XO Thames" w:hAnsi="XO Thames"/>
        </w:rPr>
      </w:pPr>
    </w:p>
    <w:p w:rsidR="008025D6" w:rsidRPr="00A12F9B" w:rsidRDefault="005B1B55" w:rsidP="005B1B55">
      <w:pPr>
        <w:pStyle w:val="ConsPlusNonformat"/>
        <w:widowControl/>
        <w:jc w:val="center"/>
        <w:rPr>
          <w:rFonts w:ascii="XO Thames" w:hAnsi="XO Thames" w:cs="Times New Roman"/>
          <w:sz w:val="22"/>
          <w:szCs w:val="22"/>
        </w:rPr>
      </w:pPr>
      <w:r w:rsidRPr="00A12F9B">
        <w:rPr>
          <w:rFonts w:ascii="XO Thames" w:hAnsi="XO Thames" w:cs="Times New Roman"/>
          <w:sz w:val="22"/>
          <w:szCs w:val="22"/>
        </w:rPr>
        <w:t xml:space="preserve">г. </w:t>
      </w:r>
      <w:r w:rsidR="004A1E19" w:rsidRPr="00A12F9B">
        <w:rPr>
          <w:rFonts w:ascii="XO Thames" w:hAnsi="XO Thames" w:cs="Times New Roman"/>
          <w:sz w:val="22"/>
          <w:szCs w:val="22"/>
        </w:rPr>
        <w:t xml:space="preserve">Курган </w:t>
      </w:r>
      <w:r w:rsidRPr="00A12F9B">
        <w:rPr>
          <w:rFonts w:ascii="XO Thames" w:hAnsi="XO Thames" w:cs="Times New Roman"/>
          <w:sz w:val="22"/>
          <w:szCs w:val="22"/>
        </w:rPr>
        <w:tab/>
      </w:r>
      <w:r w:rsidRPr="00A12F9B">
        <w:rPr>
          <w:rFonts w:ascii="XO Thames" w:hAnsi="XO Thames" w:cs="Times New Roman"/>
          <w:sz w:val="22"/>
          <w:szCs w:val="22"/>
        </w:rPr>
        <w:tab/>
      </w:r>
      <w:r w:rsidRPr="00A12F9B">
        <w:rPr>
          <w:rFonts w:ascii="XO Thames" w:hAnsi="XO Thames" w:cs="Times New Roman"/>
          <w:sz w:val="22"/>
          <w:szCs w:val="22"/>
        </w:rPr>
        <w:tab/>
      </w:r>
      <w:r w:rsidRPr="00A12F9B">
        <w:rPr>
          <w:rFonts w:ascii="XO Thames" w:hAnsi="XO Thames" w:cs="Times New Roman"/>
          <w:sz w:val="22"/>
          <w:szCs w:val="22"/>
        </w:rPr>
        <w:tab/>
      </w:r>
      <w:r w:rsidRPr="00A12F9B">
        <w:rPr>
          <w:rFonts w:ascii="XO Thames" w:hAnsi="XO Thames" w:cs="Times New Roman"/>
          <w:sz w:val="22"/>
          <w:szCs w:val="22"/>
        </w:rPr>
        <w:tab/>
      </w:r>
      <w:r w:rsidRPr="00A12F9B">
        <w:rPr>
          <w:rFonts w:ascii="XO Thames" w:hAnsi="XO Thames" w:cs="Times New Roman"/>
          <w:sz w:val="22"/>
          <w:szCs w:val="22"/>
        </w:rPr>
        <w:tab/>
      </w:r>
      <w:r w:rsidR="004A1E19" w:rsidRPr="00A12F9B">
        <w:rPr>
          <w:rFonts w:ascii="XO Thames" w:hAnsi="XO Thames" w:cs="Times New Roman"/>
          <w:sz w:val="22"/>
          <w:szCs w:val="22"/>
        </w:rPr>
        <w:t xml:space="preserve">                                              </w:t>
      </w:r>
      <w:r w:rsidRPr="00A12F9B">
        <w:rPr>
          <w:rFonts w:ascii="XO Thames" w:hAnsi="XO Thames" w:cs="Times New Roman"/>
          <w:sz w:val="22"/>
          <w:szCs w:val="22"/>
        </w:rPr>
        <w:t>«</w:t>
      </w:r>
      <w:r w:rsidR="00624C5B" w:rsidRPr="00A12F9B">
        <w:rPr>
          <w:rFonts w:ascii="XO Thames" w:hAnsi="XO Thames" w:cs="Times New Roman"/>
          <w:sz w:val="22"/>
          <w:szCs w:val="22"/>
        </w:rPr>
        <w:t>___</w:t>
      </w:r>
      <w:r w:rsidRPr="00A12F9B">
        <w:rPr>
          <w:rFonts w:ascii="XO Thames" w:hAnsi="XO Thames" w:cs="Times New Roman"/>
          <w:sz w:val="22"/>
          <w:szCs w:val="22"/>
        </w:rPr>
        <w:t xml:space="preserve">» </w:t>
      </w:r>
      <w:r w:rsidR="0012229C" w:rsidRPr="00A12F9B">
        <w:rPr>
          <w:rFonts w:ascii="XO Thames" w:hAnsi="XO Thames" w:cs="Times New Roman"/>
          <w:sz w:val="22"/>
          <w:szCs w:val="22"/>
        </w:rPr>
        <w:t>________</w:t>
      </w:r>
      <w:r w:rsidRPr="00A12F9B">
        <w:rPr>
          <w:rFonts w:ascii="XO Thames" w:hAnsi="XO Thames" w:cs="Times New Roman"/>
          <w:sz w:val="22"/>
          <w:szCs w:val="22"/>
        </w:rPr>
        <w:t xml:space="preserve"> 20</w:t>
      </w:r>
      <w:r w:rsidR="008B6735" w:rsidRPr="00A12F9B">
        <w:rPr>
          <w:rFonts w:ascii="XO Thames" w:hAnsi="XO Thames" w:cs="Times New Roman"/>
          <w:sz w:val="22"/>
          <w:szCs w:val="22"/>
        </w:rPr>
        <w:t>2</w:t>
      </w:r>
      <w:r w:rsidR="00E62DC4" w:rsidRPr="00A12F9B">
        <w:rPr>
          <w:rFonts w:ascii="XO Thames" w:hAnsi="XO Thames" w:cs="Times New Roman"/>
          <w:sz w:val="22"/>
          <w:szCs w:val="22"/>
        </w:rPr>
        <w:t>6</w:t>
      </w:r>
      <w:r w:rsidRPr="00A12F9B">
        <w:rPr>
          <w:rFonts w:ascii="XO Thames" w:hAnsi="XO Thames" w:cs="Times New Roman"/>
          <w:sz w:val="22"/>
          <w:szCs w:val="22"/>
        </w:rPr>
        <w:t>г</w:t>
      </w:r>
    </w:p>
    <w:p w:rsidR="005B1B55" w:rsidRPr="00A12F9B" w:rsidRDefault="005B1B55" w:rsidP="005B1B55">
      <w:pPr>
        <w:pStyle w:val="ConsPlusNonformat"/>
        <w:widowControl/>
        <w:jc w:val="center"/>
        <w:rPr>
          <w:rFonts w:ascii="XO Thames" w:hAnsi="XO Thames" w:cs="Times New Roman"/>
          <w:sz w:val="22"/>
          <w:szCs w:val="22"/>
        </w:rPr>
      </w:pPr>
    </w:p>
    <w:p w:rsidR="006D6D7C" w:rsidRPr="00A12F9B" w:rsidRDefault="006D6D7C" w:rsidP="008B5734">
      <w:pPr>
        <w:pStyle w:val="ConsPlusNonformat"/>
        <w:widowControl/>
        <w:ind w:firstLine="851"/>
        <w:jc w:val="both"/>
        <w:rPr>
          <w:rFonts w:ascii="XO Thames" w:hAnsi="XO Thames" w:cs="Times New Roman"/>
          <w:noProof/>
          <w:sz w:val="22"/>
          <w:szCs w:val="22"/>
        </w:rPr>
      </w:pPr>
    </w:p>
    <w:p w:rsidR="004A1E19" w:rsidRPr="00A12F9B" w:rsidRDefault="004A1E19" w:rsidP="004A1E19">
      <w:pPr>
        <w:pStyle w:val="af3"/>
        <w:jc w:val="both"/>
        <w:rPr>
          <w:rFonts w:ascii="XO Thames" w:hAnsi="XO Thames"/>
        </w:rPr>
      </w:pPr>
      <w:proofErr w:type="gramStart"/>
      <w:r w:rsidRPr="00A12F9B">
        <w:rPr>
          <w:rFonts w:ascii="XO Thames" w:hAnsi="XO Thames"/>
          <w:b/>
        </w:rPr>
        <w:t>____________________________________________________</w:t>
      </w:r>
      <w:r w:rsidRPr="00A12F9B">
        <w:rPr>
          <w:rFonts w:ascii="XO Thames" w:eastAsia="Lucida Sans Unicode" w:hAnsi="XO Thames"/>
          <w:b/>
          <w:lang w:eastAsia="en-US" w:bidi="en-US"/>
        </w:rPr>
        <w:t>,</w:t>
      </w:r>
      <w:r w:rsidRPr="00A12F9B">
        <w:rPr>
          <w:rFonts w:ascii="XO Thames" w:eastAsia="Lucida Sans Unicode" w:hAnsi="XO Thames"/>
          <w:lang w:eastAsia="en-US" w:bidi="en-US"/>
        </w:rPr>
        <w:t xml:space="preserve"> именуемый в дальнейшем «</w:t>
      </w:r>
      <w:r w:rsidR="00CC220A">
        <w:rPr>
          <w:rFonts w:ascii="XO Thames" w:eastAsia="Lucida Sans Unicode" w:hAnsi="XO Thames"/>
          <w:lang w:eastAsia="en-US" w:bidi="en-US"/>
        </w:rPr>
        <w:t>Исполнитель</w:t>
      </w:r>
      <w:r w:rsidRPr="00A12F9B">
        <w:rPr>
          <w:rFonts w:ascii="XO Thames" w:eastAsia="Lucida Sans Unicode" w:hAnsi="XO Thames"/>
          <w:lang w:eastAsia="en-US" w:bidi="en-US"/>
        </w:rPr>
        <w:t>»,  в лице ________________________________</w:t>
      </w:r>
      <w:r w:rsidRPr="00A12F9B">
        <w:rPr>
          <w:rFonts w:ascii="XO Thames" w:hAnsi="XO Thames"/>
        </w:rPr>
        <w:t>,  действующего на основании Устава</w:t>
      </w:r>
      <w:bookmarkStart w:id="0" w:name="_GoBack"/>
      <w:bookmarkEnd w:id="0"/>
      <w:r w:rsidRPr="00A12F9B">
        <w:rPr>
          <w:rFonts w:ascii="XO Thames" w:eastAsia="Lucida Sans Unicode" w:hAnsi="XO Thames"/>
          <w:lang w:eastAsia="en-US" w:bidi="en-US"/>
        </w:rPr>
        <w:t>,</w:t>
      </w:r>
      <w:r w:rsidR="001A2E8D" w:rsidRPr="00A12F9B">
        <w:rPr>
          <w:rFonts w:ascii="XO Thames" w:eastAsia="Lucida Sans Unicode" w:hAnsi="XO Thames"/>
          <w:lang w:eastAsia="en-US" w:bidi="en-US"/>
        </w:rPr>
        <w:br/>
      </w:r>
      <w:r w:rsidRPr="00A12F9B">
        <w:rPr>
          <w:rFonts w:ascii="XO Thames" w:eastAsia="Lucida Sans Unicode" w:hAnsi="XO Thames"/>
          <w:lang w:eastAsia="en-US" w:bidi="en-US"/>
        </w:rPr>
        <w:t xml:space="preserve"> с одной стороны, </w:t>
      </w:r>
      <w:r w:rsidRPr="00A12F9B">
        <w:rPr>
          <w:rFonts w:ascii="XO Thames" w:hAnsi="XO Thames"/>
        </w:rPr>
        <w:t xml:space="preserve">и </w:t>
      </w:r>
      <w:r w:rsidRPr="00A12F9B">
        <w:rPr>
          <w:rFonts w:ascii="XO Thames" w:hAnsi="XO Thames"/>
          <w:b/>
        </w:rPr>
        <w:t>федеральное казенное учреждение «Отдел по конвоированию Управления Федеральной службы исполнения наказаний по Курганской области»</w:t>
      </w:r>
      <w:r w:rsidRPr="00A12F9B">
        <w:rPr>
          <w:rFonts w:ascii="XO Thames" w:hAnsi="XO Thames"/>
        </w:rPr>
        <w:t xml:space="preserve">, именуемое в дальнейшем «Государственный заказчик», в лице начальника </w:t>
      </w:r>
      <w:proofErr w:type="spellStart"/>
      <w:r w:rsidRPr="00A12F9B">
        <w:rPr>
          <w:rFonts w:ascii="XO Thames" w:hAnsi="XO Thames"/>
        </w:rPr>
        <w:t>Белунова</w:t>
      </w:r>
      <w:proofErr w:type="spellEnd"/>
      <w:r w:rsidRPr="00A12F9B">
        <w:rPr>
          <w:rFonts w:ascii="XO Thames" w:hAnsi="XO Thames"/>
        </w:rPr>
        <w:t xml:space="preserve"> Алексея Павловича, действующего </w:t>
      </w:r>
      <w:r w:rsidR="001A2E8D" w:rsidRPr="00A12F9B">
        <w:rPr>
          <w:rFonts w:ascii="XO Thames" w:hAnsi="XO Thames"/>
        </w:rPr>
        <w:br/>
      </w:r>
      <w:r w:rsidRPr="00A12F9B">
        <w:rPr>
          <w:rFonts w:ascii="XO Thames" w:hAnsi="XO Thames"/>
        </w:rPr>
        <w:t>на основании  Устава,</w:t>
      </w:r>
      <w:r w:rsidRPr="00A12F9B">
        <w:rPr>
          <w:rFonts w:ascii="XO Thames" w:eastAsia="Calibri" w:hAnsi="XO Thames"/>
        </w:rPr>
        <w:t xml:space="preserve"> утвержденного приказом ФСИН России от 24.10.2013 № 610,</w:t>
      </w:r>
      <w:r w:rsidRPr="00A12F9B">
        <w:rPr>
          <w:rFonts w:ascii="XO Thames" w:hAnsi="XO Thames"/>
        </w:rPr>
        <w:t xml:space="preserve"> с др</w:t>
      </w:r>
      <w:r w:rsidR="00D456B2" w:rsidRPr="00A12F9B">
        <w:rPr>
          <w:rFonts w:ascii="XO Thames" w:hAnsi="XO Thames"/>
        </w:rPr>
        <w:t xml:space="preserve">угой стороны, в соответствии с </w:t>
      </w:r>
      <w:r w:rsidRPr="00A12F9B">
        <w:rPr>
          <w:rFonts w:ascii="XO Thames" w:hAnsi="XO Thames"/>
        </w:rPr>
        <w:t>п.4 ч.1</w:t>
      </w:r>
      <w:proofErr w:type="gramEnd"/>
      <w:r w:rsidRPr="00A12F9B">
        <w:rPr>
          <w:rFonts w:ascii="XO Thames" w:hAnsi="XO Thames"/>
        </w:rPr>
        <w:t xml:space="preserve"> ст. 93 Федерального закона от 05.04.2013  № 44-ФЗ «О контрактной системе в сфере закупок товаров, работ, услуг для обеспечения государственных и муниципальных нужд»"</w:t>
      </w:r>
      <w:r w:rsidRPr="00A12F9B">
        <w:rPr>
          <w:rFonts w:ascii="XO Thames" w:hAnsi="XO Thames"/>
          <w:sz w:val="24"/>
          <w:szCs w:val="24"/>
        </w:rPr>
        <w:t xml:space="preserve">: </w:t>
      </w:r>
    </w:p>
    <w:p w:rsidR="00421D32" w:rsidRPr="00A12F9B" w:rsidRDefault="00421D32" w:rsidP="00421D32">
      <w:pPr>
        <w:numPr>
          <w:ilvl w:val="0"/>
          <w:numId w:val="26"/>
        </w:numPr>
        <w:jc w:val="center"/>
        <w:rPr>
          <w:rFonts w:ascii="XO Thames" w:hAnsi="XO Thames"/>
          <w:b/>
          <w:sz w:val="22"/>
          <w:szCs w:val="22"/>
        </w:rPr>
      </w:pPr>
      <w:r w:rsidRPr="00A12F9B">
        <w:rPr>
          <w:rFonts w:ascii="XO Thames" w:hAnsi="XO Thames"/>
          <w:b/>
          <w:sz w:val="22"/>
          <w:szCs w:val="22"/>
        </w:rPr>
        <w:t>Предмет Контракта</w:t>
      </w:r>
    </w:p>
    <w:p w:rsidR="00421D32" w:rsidRPr="00EC28DA" w:rsidRDefault="00421D32" w:rsidP="00B41332">
      <w:pPr>
        <w:jc w:val="both"/>
        <w:rPr>
          <w:b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 xml:space="preserve">1.1. Исполнитель по заданию Государственного заказчика обязуется оказать услуги по </w:t>
      </w:r>
      <w:r w:rsidRPr="00A12F9B">
        <w:rPr>
          <w:rStyle w:val="75pt"/>
          <w:rFonts w:ascii="XO Thames" w:hAnsi="XO Thames"/>
          <w:sz w:val="22"/>
          <w:szCs w:val="22"/>
        </w:rPr>
        <w:t xml:space="preserve">ремонту автомобиля </w:t>
      </w:r>
      <w:r w:rsidR="00F118D7" w:rsidRPr="00A12F9B">
        <w:rPr>
          <w:rStyle w:val="75pt"/>
          <w:rFonts w:ascii="XO Thames" w:hAnsi="XO Thames"/>
          <w:sz w:val="22"/>
          <w:szCs w:val="22"/>
        </w:rPr>
        <w:t>Государственного з</w:t>
      </w:r>
      <w:r w:rsidRPr="00A12F9B">
        <w:rPr>
          <w:rStyle w:val="75pt"/>
          <w:rFonts w:ascii="XO Thames" w:hAnsi="XO Thames"/>
          <w:sz w:val="22"/>
          <w:szCs w:val="22"/>
        </w:rPr>
        <w:t xml:space="preserve">аказчика: </w:t>
      </w:r>
      <w:r w:rsidRPr="00B41332">
        <w:rPr>
          <w:rFonts w:ascii="XO Thames" w:hAnsi="XO Thames"/>
          <w:b/>
          <w:sz w:val="22"/>
          <w:szCs w:val="22"/>
        </w:rPr>
        <w:t xml:space="preserve">Лада </w:t>
      </w:r>
      <w:proofErr w:type="spellStart"/>
      <w:r w:rsidRPr="00B41332">
        <w:rPr>
          <w:rFonts w:ascii="XO Thames" w:hAnsi="XO Thames"/>
          <w:b/>
          <w:sz w:val="22"/>
          <w:szCs w:val="22"/>
        </w:rPr>
        <w:t>Ларгус</w:t>
      </w:r>
      <w:proofErr w:type="spellEnd"/>
      <w:r w:rsidR="00B41332" w:rsidRPr="00B41332">
        <w:rPr>
          <w:b/>
          <w:sz w:val="22"/>
          <w:szCs w:val="22"/>
        </w:rPr>
        <w:t xml:space="preserve"> RS0Y5L</w:t>
      </w:r>
      <w:r w:rsidRPr="00B41332">
        <w:rPr>
          <w:rFonts w:ascii="XO Thames" w:hAnsi="XO Thames"/>
          <w:b/>
          <w:sz w:val="22"/>
          <w:szCs w:val="22"/>
        </w:rPr>
        <w:t xml:space="preserve"> С999КН45</w:t>
      </w:r>
      <w:r w:rsidR="00B41332" w:rsidRPr="00B41332">
        <w:rPr>
          <w:rFonts w:ascii="XO Thames" w:hAnsi="XO Thames"/>
          <w:b/>
          <w:sz w:val="22"/>
          <w:szCs w:val="22"/>
        </w:rPr>
        <w:t xml:space="preserve"> 2013 г.в.</w:t>
      </w:r>
      <w:r w:rsidRPr="00B41332">
        <w:rPr>
          <w:rStyle w:val="75pt"/>
          <w:rFonts w:ascii="XO Thames" w:hAnsi="XO Thames"/>
          <w:b/>
          <w:sz w:val="22"/>
          <w:szCs w:val="22"/>
        </w:rPr>
        <w:t xml:space="preserve"> </w:t>
      </w:r>
      <w:r w:rsidR="00EC28DA" w:rsidRPr="003C640C">
        <w:rPr>
          <w:b/>
          <w:bCs/>
          <w:sz w:val="18"/>
          <w:szCs w:val="18"/>
        </w:rPr>
        <w:t>VIN</w:t>
      </w:r>
      <w:r w:rsidR="00EC28DA" w:rsidRPr="00B41332">
        <w:rPr>
          <w:b/>
          <w:sz w:val="22"/>
          <w:szCs w:val="22"/>
        </w:rPr>
        <w:t xml:space="preserve"> </w:t>
      </w:r>
      <w:r w:rsidR="00EC28DA">
        <w:rPr>
          <w:b/>
          <w:sz w:val="22"/>
          <w:szCs w:val="22"/>
        </w:rPr>
        <w:t xml:space="preserve">- </w:t>
      </w:r>
      <w:r w:rsidR="00B41332" w:rsidRPr="00B41332">
        <w:rPr>
          <w:b/>
          <w:sz w:val="22"/>
          <w:szCs w:val="22"/>
        </w:rPr>
        <w:t>XTARS0Y5LE0781223</w:t>
      </w:r>
      <w:r w:rsidRPr="00A12F9B">
        <w:rPr>
          <w:rStyle w:val="75pt"/>
          <w:rFonts w:ascii="XO Thames" w:hAnsi="XO Thames"/>
          <w:sz w:val="22"/>
          <w:szCs w:val="22"/>
        </w:rPr>
        <w:t xml:space="preserve"> с использованием автозапчастей Исполнителя – </w:t>
      </w:r>
      <w:r w:rsidR="001A2E8D" w:rsidRPr="00A12F9B">
        <w:rPr>
          <w:rStyle w:val="75pt"/>
          <w:rFonts w:ascii="XO Thames" w:hAnsi="XO Thames"/>
          <w:b/>
          <w:sz w:val="22"/>
          <w:szCs w:val="22"/>
        </w:rPr>
        <w:t xml:space="preserve">замена переднего левого рычага подвески, замена переднего правого рычага подвески, замена резонатора, замена радиатора отопления, </w:t>
      </w:r>
      <w:r w:rsidR="00B41332">
        <w:rPr>
          <w:rStyle w:val="75pt"/>
          <w:rFonts w:ascii="XO Thames" w:hAnsi="XO Thames"/>
          <w:b/>
          <w:sz w:val="22"/>
          <w:szCs w:val="22"/>
        </w:rPr>
        <w:t xml:space="preserve">замена охлаждающей жидкости, </w:t>
      </w:r>
      <w:r w:rsidR="001A2E8D" w:rsidRPr="00A12F9B">
        <w:rPr>
          <w:rStyle w:val="75pt"/>
          <w:rFonts w:ascii="XO Thames" w:hAnsi="XO Thames"/>
          <w:b/>
          <w:sz w:val="22"/>
          <w:szCs w:val="22"/>
        </w:rPr>
        <w:t xml:space="preserve"> развал-схождение передних колес</w:t>
      </w:r>
      <w:r w:rsidR="00B41332">
        <w:rPr>
          <w:rStyle w:val="75pt"/>
          <w:rFonts w:ascii="XO Thames" w:hAnsi="XO Thames"/>
          <w:b/>
          <w:sz w:val="22"/>
          <w:szCs w:val="22"/>
        </w:rPr>
        <w:t>, компьютерная диагностика ДВС</w:t>
      </w:r>
      <w:r w:rsidR="001A2E8D" w:rsidRPr="00A12F9B">
        <w:rPr>
          <w:rStyle w:val="75pt"/>
          <w:rFonts w:ascii="XO Thames" w:hAnsi="XO Thames"/>
          <w:b/>
          <w:sz w:val="22"/>
          <w:szCs w:val="22"/>
        </w:rPr>
        <w:t xml:space="preserve"> </w:t>
      </w:r>
      <w:r w:rsidRPr="00A12F9B">
        <w:rPr>
          <w:rFonts w:ascii="XO Thames" w:hAnsi="XO Thames"/>
          <w:sz w:val="22"/>
          <w:szCs w:val="22"/>
        </w:rPr>
        <w:t>(далее – услуги).</w:t>
      </w:r>
      <w:r w:rsidR="001A2E8D" w:rsidRPr="00A12F9B">
        <w:rPr>
          <w:rFonts w:ascii="XO Thames" w:hAnsi="XO Thames"/>
          <w:b/>
          <w:sz w:val="22"/>
          <w:szCs w:val="22"/>
        </w:rPr>
        <w:t xml:space="preserve"> Лада </w:t>
      </w:r>
      <w:proofErr w:type="spellStart"/>
      <w:r w:rsidR="001A2E8D" w:rsidRPr="00A12F9B">
        <w:rPr>
          <w:rFonts w:ascii="XO Thames" w:hAnsi="XO Thames"/>
          <w:b/>
          <w:sz w:val="22"/>
          <w:szCs w:val="22"/>
        </w:rPr>
        <w:t>Ларгус</w:t>
      </w:r>
      <w:proofErr w:type="spellEnd"/>
      <w:r w:rsidR="001A2E8D" w:rsidRPr="00A12F9B">
        <w:rPr>
          <w:rFonts w:ascii="XO Thames" w:hAnsi="XO Thames"/>
          <w:b/>
          <w:sz w:val="22"/>
          <w:szCs w:val="22"/>
        </w:rPr>
        <w:t xml:space="preserve"> </w:t>
      </w:r>
      <w:r w:rsidR="00B41332" w:rsidRPr="00B41332">
        <w:rPr>
          <w:b/>
          <w:sz w:val="22"/>
          <w:szCs w:val="22"/>
        </w:rPr>
        <w:t>RS0Y5L</w:t>
      </w:r>
      <w:r w:rsidR="00B41332" w:rsidRPr="00A12F9B">
        <w:rPr>
          <w:rFonts w:ascii="XO Thames" w:hAnsi="XO Thames"/>
          <w:b/>
          <w:sz w:val="22"/>
          <w:szCs w:val="22"/>
        </w:rPr>
        <w:t xml:space="preserve"> </w:t>
      </w:r>
      <w:r w:rsidR="001A2E8D" w:rsidRPr="00A12F9B">
        <w:rPr>
          <w:rFonts w:ascii="XO Thames" w:hAnsi="XO Thames"/>
          <w:b/>
          <w:sz w:val="22"/>
          <w:szCs w:val="22"/>
        </w:rPr>
        <w:t>К009КО45</w:t>
      </w:r>
      <w:r w:rsidR="00B41332">
        <w:rPr>
          <w:rFonts w:ascii="XO Thames" w:hAnsi="XO Thames"/>
          <w:b/>
          <w:sz w:val="22"/>
          <w:szCs w:val="22"/>
        </w:rPr>
        <w:t xml:space="preserve"> 2014 г.в.,</w:t>
      </w:r>
      <w:r w:rsidR="00EC28DA" w:rsidRPr="00EC28DA">
        <w:rPr>
          <w:b/>
          <w:bCs/>
          <w:sz w:val="18"/>
          <w:szCs w:val="18"/>
        </w:rPr>
        <w:t xml:space="preserve"> </w:t>
      </w:r>
      <w:r w:rsidR="00EC28DA" w:rsidRPr="003C640C">
        <w:rPr>
          <w:b/>
          <w:bCs/>
          <w:sz w:val="18"/>
          <w:szCs w:val="18"/>
        </w:rPr>
        <w:t>VIN</w:t>
      </w:r>
      <w:r w:rsidR="00EC28DA">
        <w:rPr>
          <w:b/>
          <w:bCs/>
          <w:sz w:val="18"/>
          <w:szCs w:val="18"/>
        </w:rPr>
        <w:t xml:space="preserve"> -</w:t>
      </w:r>
      <w:r w:rsidR="00B41332">
        <w:rPr>
          <w:rFonts w:ascii="XO Thames" w:hAnsi="XO Thames"/>
          <w:b/>
          <w:sz w:val="22"/>
          <w:szCs w:val="22"/>
        </w:rPr>
        <w:t xml:space="preserve"> </w:t>
      </w:r>
      <w:r w:rsidR="00B41332" w:rsidRPr="00B41332">
        <w:rPr>
          <w:b/>
          <w:sz w:val="22"/>
          <w:szCs w:val="22"/>
        </w:rPr>
        <w:t>XTARS0Y5LE0846661</w:t>
      </w:r>
      <w:r w:rsidR="00EC28DA">
        <w:rPr>
          <w:b/>
          <w:sz w:val="22"/>
          <w:szCs w:val="22"/>
        </w:rPr>
        <w:t xml:space="preserve"> </w:t>
      </w:r>
      <w:r w:rsidR="001A2E8D" w:rsidRPr="00A12F9B">
        <w:rPr>
          <w:rStyle w:val="75pt"/>
          <w:rFonts w:ascii="XO Thames" w:hAnsi="XO Thames"/>
          <w:sz w:val="22"/>
          <w:szCs w:val="22"/>
        </w:rPr>
        <w:t xml:space="preserve">с использованием автозапчастей Исполнителя – </w:t>
      </w:r>
      <w:r w:rsidR="001A2E8D" w:rsidRPr="00A12F9B">
        <w:rPr>
          <w:rStyle w:val="75pt"/>
          <w:rFonts w:ascii="XO Thames" w:hAnsi="XO Thames"/>
          <w:b/>
          <w:sz w:val="22"/>
          <w:szCs w:val="22"/>
        </w:rPr>
        <w:t xml:space="preserve">замена переднего левого рычага подвески, замена переднего правого рычага подвески, замена втулок стабилизатора,  развал-схождение передних колес </w:t>
      </w:r>
      <w:r w:rsidR="00EC28DA">
        <w:rPr>
          <w:rFonts w:ascii="XO Thames" w:hAnsi="XO Thames"/>
          <w:sz w:val="22"/>
          <w:szCs w:val="22"/>
        </w:rPr>
        <w:t xml:space="preserve"> (далее – услуги). </w:t>
      </w:r>
      <w:r w:rsidRPr="00A12F9B">
        <w:rPr>
          <w:rFonts w:ascii="XO Thames" w:hAnsi="XO Thames"/>
          <w:sz w:val="22"/>
          <w:szCs w:val="22"/>
        </w:rPr>
        <w:t>Перечень услуг в отношении автомобил</w:t>
      </w:r>
      <w:r w:rsidR="001A2E8D" w:rsidRPr="00A12F9B">
        <w:rPr>
          <w:rFonts w:ascii="XO Thames" w:hAnsi="XO Thames"/>
          <w:sz w:val="22"/>
          <w:szCs w:val="22"/>
        </w:rPr>
        <w:t>ей</w:t>
      </w:r>
      <w:r w:rsidRPr="00A12F9B">
        <w:rPr>
          <w:rFonts w:ascii="XO Thames" w:hAnsi="XO Thames"/>
          <w:sz w:val="22"/>
          <w:szCs w:val="22"/>
        </w:rPr>
        <w:t xml:space="preserve"> установлен</w:t>
      </w:r>
      <w:r w:rsidR="00EC28DA">
        <w:rPr>
          <w:rFonts w:ascii="XO Thames" w:hAnsi="XO Thames"/>
          <w:sz w:val="22"/>
          <w:szCs w:val="22"/>
        </w:rPr>
        <w:br/>
      </w:r>
      <w:r w:rsidRPr="00A12F9B">
        <w:rPr>
          <w:rFonts w:ascii="XO Thames" w:hAnsi="XO Thames"/>
          <w:sz w:val="22"/>
          <w:szCs w:val="22"/>
        </w:rPr>
        <w:t xml:space="preserve"> в Техническом задании (Приложение</w:t>
      </w:r>
      <w:r w:rsidR="00E62DC4" w:rsidRPr="00A12F9B">
        <w:rPr>
          <w:rFonts w:ascii="XO Thames" w:hAnsi="XO Thames"/>
          <w:sz w:val="22"/>
          <w:szCs w:val="22"/>
        </w:rPr>
        <w:t xml:space="preserve"> </w:t>
      </w:r>
      <w:r w:rsidRPr="00A12F9B">
        <w:rPr>
          <w:rFonts w:ascii="XO Thames" w:hAnsi="XO Thames"/>
          <w:sz w:val="22"/>
          <w:szCs w:val="22"/>
        </w:rPr>
        <w:t xml:space="preserve">№ 1 к настоящему Контракту) и Спецификации (Приложение № 2). </w:t>
      </w:r>
    </w:p>
    <w:p w:rsidR="00421D32" w:rsidRPr="00A12F9B" w:rsidRDefault="00421D32" w:rsidP="00421D32">
      <w:pPr>
        <w:tabs>
          <w:tab w:val="left" w:pos="1395"/>
        </w:tabs>
        <w:ind w:firstLine="567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>1.2. Исполнитель обязуется оказать услуги по ремонту автомобил</w:t>
      </w:r>
      <w:r w:rsidR="001A2E8D" w:rsidRPr="00A12F9B">
        <w:rPr>
          <w:rFonts w:ascii="XO Thames" w:hAnsi="XO Thames"/>
          <w:sz w:val="22"/>
          <w:szCs w:val="22"/>
        </w:rPr>
        <w:t>ей</w:t>
      </w:r>
      <w:r w:rsidRPr="00A12F9B">
        <w:rPr>
          <w:rFonts w:ascii="XO Thames" w:hAnsi="XO Thames"/>
          <w:sz w:val="22"/>
          <w:szCs w:val="22"/>
        </w:rPr>
        <w:t xml:space="preserve"> </w:t>
      </w:r>
      <w:r w:rsidR="001010FF" w:rsidRPr="00A12F9B">
        <w:rPr>
          <w:rFonts w:ascii="XO Thames" w:hAnsi="XO Thames"/>
          <w:sz w:val="22"/>
          <w:szCs w:val="22"/>
        </w:rPr>
        <w:t xml:space="preserve"> Государственного з</w:t>
      </w:r>
      <w:r w:rsidRPr="00A12F9B">
        <w:rPr>
          <w:rFonts w:ascii="XO Thames" w:hAnsi="XO Thames"/>
          <w:sz w:val="22"/>
          <w:szCs w:val="22"/>
        </w:rPr>
        <w:t xml:space="preserve">аказчика: в срок не позднее </w:t>
      </w:r>
      <w:r w:rsidRPr="00A12F9B">
        <w:rPr>
          <w:rFonts w:ascii="XO Thames" w:hAnsi="XO Thames"/>
          <w:b/>
          <w:sz w:val="22"/>
          <w:szCs w:val="22"/>
        </w:rPr>
        <w:t>2</w:t>
      </w:r>
      <w:r w:rsidR="00EC0C5D">
        <w:rPr>
          <w:rFonts w:ascii="XO Thames" w:hAnsi="XO Thames"/>
          <w:b/>
          <w:sz w:val="22"/>
          <w:szCs w:val="22"/>
        </w:rPr>
        <w:t>1</w:t>
      </w:r>
      <w:r w:rsidRPr="00A12F9B">
        <w:rPr>
          <w:rFonts w:ascii="XO Thames" w:hAnsi="XO Thames"/>
          <w:b/>
          <w:sz w:val="22"/>
          <w:szCs w:val="22"/>
        </w:rPr>
        <w:t>.1</w:t>
      </w:r>
      <w:r w:rsidR="001A2E8D" w:rsidRPr="00A12F9B">
        <w:rPr>
          <w:rFonts w:ascii="XO Thames" w:hAnsi="XO Thames"/>
          <w:b/>
          <w:sz w:val="22"/>
          <w:szCs w:val="22"/>
        </w:rPr>
        <w:t>2</w:t>
      </w:r>
      <w:r w:rsidRPr="00A12F9B">
        <w:rPr>
          <w:rFonts w:ascii="XO Thames" w:hAnsi="XO Thames"/>
          <w:b/>
          <w:sz w:val="22"/>
          <w:szCs w:val="22"/>
        </w:rPr>
        <w:t>.202</w:t>
      </w:r>
      <w:r w:rsidR="00311794" w:rsidRPr="00A12F9B">
        <w:rPr>
          <w:rFonts w:ascii="XO Thames" w:hAnsi="XO Thames"/>
          <w:b/>
          <w:sz w:val="22"/>
          <w:szCs w:val="22"/>
        </w:rPr>
        <w:t>6</w:t>
      </w:r>
      <w:r w:rsidRPr="00A12F9B">
        <w:rPr>
          <w:rFonts w:ascii="XO Thames" w:hAnsi="XO Thames"/>
          <w:sz w:val="22"/>
          <w:szCs w:val="22"/>
        </w:rPr>
        <w:t>.</w:t>
      </w:r>
    </w:p>
    <w:p w:rsidR="00421D32" w:rsidRPr="00A12F9B" w:rsidRDefault="00421D32" w:rsidP="00421D32">
      <w:pPr>
        <w:tabs>
          <w:tab w:val="left" w:pos="1395"/>
        </w:tabs>
        <w:ind w:firstLine="567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>1.3. Услуги, указанные в Техническом задании, выполняются Исполнителем на своих площадях, на своем оборудовании и силами собственных и с использованием своих материалов, необходимых для оказания услуг по ремонту автомобилей, перечень которых указан в Приложении № 1 к настоящему контракту.</w:t>
      </w:r>
    </w:p>
    <w:p w:rsidR="00421D32" w:rsidRPr="00A12F9B" w:rsidRDefault="00421D32" w:rsidP="00421D32">
      <w:pPr>
        <w:tabs>
          <w:tab w:val="left" w:pos="1395"/>
        </w:tabs>
        <w:ind w:firstLine="567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 xml:space="preserve">Место оказания услуг: </w:t>
      </w:r>
      <w:proofErr w:type="gramStart"/>
      <w:r w:rsidRPr="00A12F9B">
        <w:rPr>
          <w:rFonts w:ascii="XO Thames" w:hAnsi="XO Thames"/>
          <w:b/>
          <w:sz w:val="22"/>
          <w:szCs w:val="22"/>
        </w:rPr>
        <w:t>г</w:t>
      </w:r>
      <w:proofErr w:type="gramEnd"/>
      <w:r w:rsidRPr="00A12F9B">
        <w:rPr>
          <w:rFonts w:ascii="XO Thames" w:hAnsi="XO Thames"/>
          <w:b/>
          <w:sz w:val="22"/>
          <w:szCs w:val="22"/>
        </w:rPr>
        <w:t>. Курган</w:t>
      </w:r>
      <w:r w:rsidRPr="00A12F9B">
        <w:rPr>
          <w:rFonts w:ascii="XO Thames" w:hAnsi="XO Thames"/>
          <w:sz w:val="22"/>
          <w:szCs w:val="22"/>
        </w:rPr>
        <w:t>.</w:t>
      </w:r>
    </w:p>
    <w:p w:rsidR="00421D32" w:rsidRPr="00A12F9B" w:rsidRDefault="00421D32" w:rsidP="00421D32">
      <w:pPr>
        <w:tabs>
          <w:tab w:val="left" w:pos="1395"/>
        </w:tabs>
        <w:ind w:firstLine="567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 xml:space="preserve"> 1.4. В случае выявления Исполнителем иных неисправностей автомобилей он обязан уведомить </w:t>
      </w:r>
      <w:r w:rsidR="001010FF" w:rsidRPr="00A12F9B">
        <w:rPr>
          <w:rFonts w:ascii="XO Thames" w:hAnsi="XO Thames"/>
          <w:sz w:val="22"/>
          <w:szCs w:val="22"/>
        </w:rPr>
        <w:t>Государственного з</w:t>
      </w:r>
      <w:r w:rsidRPr="00A12F9B">
        <w:rPr>
          <w:rFonts w:ascii="XO Thames" w:hAnsi="XO Thames"/>
          <w:sz w:val="22"/>
          <w:szCs w:val="22"/>
        </w:rPr>
        <w:t xml:space="preserve">аказчика в письменном виде о необходимости проведения ремонтных работ с указанием деталей, узлов и агрегатов, подлежащих замене. </w:t>
      </w:r>
    </w:p>
    <w:p w:rsidR="00421D32" w:rsidRPr="00A12F9B" w:rsidRDefault="00421D32" w:rsidP="00421D32">
      <w:pPr>
        <w:tabs>
          <w:tab w:val="left" w:pos="1395"/>
        </w:tabs>
        <w:ind w:firstLine="567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 xml:space="preserve">1.5. </w:t>
      </w:r>
      <w:r w:rsidR="001010FF" w:rsidRPr="00A12F9B">
        <w:rPr>
          <w:rFonts w:ascii="XO Thames" w:hAnsi="XO Thames"/>
          <w:sz w:val="22"/>
          <w:szCs w:val="22"/>
        </w:rPr>
        <w:t>Государственный з</w:t>
      </w:r>
      <w:r w:rsidRPr="00A12F9B">
        <w:rPr>
          <w:rFonts w:ascii="XO Thames" w:hAnsi="XO Thames"/>
          <w:sz w:val="22"/>
          <w:szCs w:val="22"/>
        </w:rPr>
        <w:t>аказчик гарантирует Исполнителю отсутствие претензий тр</w:t>
      </w:r>
      <w:r w:rsidR="001A2E8D" w:rsidRPr="00A12F9B">
        <w:rPr>
          <w:rFonts w:ascii="XO Thames" w:hAnsi="XO Thames"/>
          <w:sz w:val="22"/>
          <w:szCs w:val="22"/>
        </w:rPr>
        <w:t xml:space="preserve">етьих лиц </w:t>
      </w:r>
      <w:r w:rsidR="00F118D7" w:rsidRPr="00A12F9B">
        <w:rPr>
          <w:rFonts w:ascii="XO Thames" w:hAnsi="XO Thames"/>
          <w:sz w:val="22"/>
          <w:szCs w:val="22"/>
        </w:rPr>
        <w:br/>
      </w:r>
      <w:r w:rsidR="001A2E8D" w:rsidRPr="00A12F9B">
        <w:rPr>
          <w:rFonts w:ascii="XO Thames" w:hAnsi="XO Thames"/>
          <w:sz w:val="22"/>
          <w:szCs w:val="22"/>
        </w:rPr>
        <w:t xml:space="preserve">по вопросам </w:t>
      </w:r>
      <w:r w:rsidRPr="00A12F9B">
        <w:rPr>
          <w:rFonts w:ascii="XO Thames" w:hAnsi="XO Thames"/>
          <w:sz w:val="22"/>
          <w:szCs w:val="22"/>
        </w:rPr>
        <w:t>права владения и пользовани</w:t>
      </w:r>
      <w:r w:rsidR="00EE3F03" w:rsidRPr="00A12F9B">
        <w:rPr>
          <w:rFonts w:ascii="XO Thames" w:hAnsi="XO Thames"/>
          <w:sz w:val="22"/>
          <w:szCs w:val="22"/>
        </w:rPr>
        <w:t>и</w:t>
      </w:r>
      <w:r w:rsidRPr="00A12F9B">
        <w:rPr>
          <w:rFonts w:ascii="XO Thames" w:hAnsi="XO Thames"/>
          <w:sz w:val="22"/>
          <w:szCs w:val="22"/>
        </w:rPr>
        <w:t xml:space="preserve"> автомобилями.</w:t>
      </w:r>
    </w:p>
    <w:p w:rsidR="00421D32" w:rsidRPr="00A12F9B" w:rsidRDefault="00421D32" w:rsidP="00421D32">
      <w:pPr>
        <w:tabs>
          <w:tab w:val="left" w:pos="1395"/>
        </w:tabs>
        <w:ind w:firstLine="567"/>
        <w:jc w:val="center"/>
        <w:rPr>
          <w:rFonts w:ascii="XO Thames" w:hAnsi="XO Thames"/>
          <w:b/>
          <w:sz w:val="22"/>
          <w:szCs w:val="22"/>
        </w:rPr>
      </w:pPr>
      <w:r w:rsidRPr="00A12F9B">
        <w:rPr>
          <w:rFonts w:ascii="XO Thames" w:hAnsi="XO Thames"/>
          <w:b/>
          <w:sz w:val="22"/>
          <w:szCs w:val="22"/>
        </w:rPr>
        <w:t>2. Общие положения</w:t>
      </w:r>
    </w:p>
    <w:p w:rsidR="00421D32" w:rsidRPr="00A12F9B" w:rsidRDefault="00421D32" w:rsidP="00421D32">
      <w:pPr>
        <w:tabs>
          <w:tab w:val="left" w:pos="1395"/>
        </w:tabs>
        <w:ind w:firstLine="567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 xml:space="preserve">2.1. В настоящем Контракте используются следующие термины: </w:t>
      </w:r>
    </w:p>
    <w:p w:rsidR="00421D32" w:rsidRPr="00A12F9B" w:rsidRDefault="00421D32" w:rsidP="00421D32">
      <w:pPr>
        <w:tabs>
          <w:tab w:val="left" w:pos="1395"/>
        </w:tabs>
        <w:ind w:firstLine="567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b/>
          <w:sz w:val="22"/>
          <w:szCs w:val="22"/>
        </w:rPr>
        <w:t xml:space="preserve">Услуги </w:t>
      </w:r>
      <w:r w:rsidRPr="00A12F9B">
        <w:rPr>
          <w:rFonts w:ascii="XO Thames" w:hAnsi="XO Thames"/>
          <w:sz w:val="22"/>
          <w:szCs w:val="22"/>
        </w:rPr>
        <w:t xml:space="preserve">- услуги по ремонту </w:t>
      </w:r>
      <w:r w:rsidR="001010FF" w:rsidRPr="00A12F9B">
        <w:rPr>
          <w:rFonts w:ascii="XO Thames" w:hAnsi="XO Thames"/>
          <w:sz w:val="22"/>
          <w:szCs w:val="22"/>
        </w:rPr>
        <w:t>автомобилей</w:t>
      </w:r>
      <w:r w:rsidRPr="00A12F9B">
        <w:rPr>
          <w:rFonts w:ascii="XO Thames" w:hAnsi="XO Thames"/>
          <w:sz w:val="22"/>
          <w:szCs w:val="22"/>
        </w:rPr>
        <w:t xml:space="preserve"> </w:t>
      </w:r>
      <w:r w:rsidR="001010FF" w:rsidRPr="00A12F9B">
        <w:rPr>
          <w:rFonts w:ascii="XO Thames" w:hAnsi="XO Thames"/>
          <w:sz w:val="22"/>
          <w:szCs w:val="22"/>
        </w:rPr>
        <w:t xml:space="preserve">Государственного </w:t>
      </w:r>
      <w:r w:rsidRPr="00A12F9B">
        <w:rPr>
          <w:rFonts w:ascii="XO Thames" w:hAnsi="XO Thames"/>
          <w:sz w:val="22"/>
          <w:szCs w:val="22"/>
        </w:rPr>
        <w:t xml:space="preserve">Заказчика. Предварительная </w:t>
      </w:r>
      <w:r w:rsidRPr="00A12F9B">
        <w:rPr>
          <w:rFonts w:ascii="XO Thames" w:hAnsi="XO Thames"/>
          <w:sz w:val="22"/>
          <w:szCs w:val="22"/>
        </w:rPr>
        <w:br/>
        <w:t>заявка -</w:t>
      </w:r>
      <w:r w:rsidR="00E62DC4" w:rsidRPr="00A12F9B">
        <w:rPr>
          <w:rFonts w:ascii="XO Thames" w:hAnsi="XO Thames"/>
          <w:sz w:val="22"/>
          <w:szCs w:val="22"/>
        </w:rPr>
        <w:t xml:space="preserve"> </w:t>
      </w:r>
      <w:r w:rsidRPr="00A12F9B">
        <w:rPr>
          <w:rFonts w:ascii="XO Thames" w:hAnsi="XO Thames"/>
          <w:sz w:val="22"/>
          <w:szCs w:val="22"/>
        </w:rPr>
        <w:t>предварительная заявка на оказание услуг, произведенная уполномоченным</w:t>
      </w:r>
      <w:r w:rsidRPr="00A12F9B">
        <w:rPr>
          <w:rFonts w:ascii="XO Thames" w:hAnsi="XO Thames"/>
          <w:sz w:val="22"/>
          <w:szCs w:val="22"/>
        </w:rPr>
        <w:br/>
        <w:t xml:space="preserve">представителем </w:t>
      </w:r>
      <w:r w:rsidR="001010FF" w:rsidRPr="00A12F9B">
        <w:rPr>
          <w:rFonts w:ascii="XO Thames" w:hAnsi="XO Thames"/>
          <w:sz w:val="22"/>
          <w:szCs w:val="22"/>
        </w:rPr>
        <w:t>Государственного з</w:t>
      </w:r>
      <w:r w:rsidRPr="00A12F9B">
        <w:rPr>
          <w:rFonts w:ascii="XO Thames" w:hAnsi="XO Thames"/>
          <w:sz w:val="22"/>
          <w:szCs w:val="22"/>
        </w:rPr>
        <w:t xml:space="preserve">аказчика в устной или письменной форме, а также </w:t>
      </w:r>
      <w:r w:rsidRPr="00A12F9B">
        <w:rPr>
          <w:rFonts w:ascii="XO Thames" w:hAnsi="XO Thames"/>
          <w:sz w:val="22"/>
          <w:szCs w:val="22"/>
        </w:rPr>
        <w:br/>
        <w:t xml:space="preserve">с использованием средств электросвязи, на основании которой согласовывается время и место оказания услуг. </w:t>
      </w:r>
    </w:p>
    <w:p w:rsidR="00421D32" w:rsidRPr="00A12F9B" w:rsidRDefault="00421D32" w:rsidP="00421D32">
      <w:pPr>
        <w:tabs>
          <w:tab w:val="left" w:pos="1395"/>
        </w:tabs>
        <w:ind w:firstLine="567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b/>
          <w:sz w:val="22"/>
          <w:szCs w:val="22"/>
        </w:rPr>
        <w:t>Акт сдачи-приема автотранспортного средства</w:t>
      </w:r>
      <w:r w:rsidRPr="00A12F9B">
        <w:rPr>
          <w:rFonts w:ascii="XO Thames" w:hAnsi="XO Thames"/>
          <w:sz w:val="22"/>
          <w:szCs w:val="22"/>
        </w:rPr>
        <w:t xml:space="preserve"> - письменный документ,</w:t>
      </w:r>
      <w:r w:rsidRPr="00A12F9B">
        <w:rPr>
          <w:rFonts w:ascii="XO Thames" w:hAnsi="XO Thames"/>
          <w:sz w:val="22"/>
          <w:szCs w:val="22"/>
        </w:rPr>
        <w:br/>
        <w:t>подписываемый Сторонами, подтверждающий факт передачи автомобил</w:t>
      </w:r>
      <w:r w:rsidR="001010FF" w:rsidRPr="00A12F9B">
        <w:rPr>
          <w:rFonts w:ascii="XO Thames" w:hAnsi="XO Thames"/>
          <w:sz w:val="22"/>
          <w:szCs w:val="22"/>
        </w:rPr>
        <w:t>ей</w:t>
      </w:r>
      <w:r w:rsidRPr="00A12F9B">
        <w:rPr>
          <w:rFonts w:ascii="XO Thames" w:hAnsi="XO Thames"/>
          <w:sz w:val="22"/>
          <w:szCs w:val="22"/>
        </w:rPr>
        <w:t>. В Акте сдачи приема автотранспортн</w:t>
      </w:r>
      <w:r w:rsidR="001010FF" w:rsidRPr="00A12F9B">
        <w:rPr>
          <w:rFonts w:ascii="XO Thames" w:hAnsi="XO Thames"/>
          <w:sz w:val="22"/>
          <w:szCs w:val="22"/>
        </w:rPr>
        <w:t>ых средств</w:t>
      </w:r>
      <w:r w:rsidRPr="00A12F9B">
        <w:rPr>
          <w:rFonts w:ascii="XO Thames" w:hAnsi="XO Thames"/>
          <w:sz w:val="22"/>
          <w:szCs w:val="22"/>
        </w:rPr>
        <w:t xml:space="preserve"> фиксируется наличие явных (видимых) дефектов автомобил</w:t>
      </w:r>
      <w:r w:rsidR="001010FF" w:rsidRPr="00A12F9B">
        <w:rPr>
          <w:rFonts w:ascii="XO Thames" w:hAnsi="XO Thames"/>
          <w:sz w:val="22"/>
          <w:szCs w:val="22"/>
        </w:rPr>
        <w:t>ей</w:t>
      </w:r>
      <w:r w:rsidRPr="00A12F9B">
        <w:rPr>
          <w:rFonts w:ascii="XO Thames" w:hAnsi="XO Thames"/>
          <w:sz w:val="22"/>
          <w:szCs w:val="22"/>
        </w:rPr>
        <w:t>, которые можно обнаружить при обычном способе приемки.</w:t>
      </w:r>
    </w:p>
    <w:p w:rsidR="00421D32" w:rsidRPr="00A12F9B" w:rsidRDefault="00421D32" w:rsidP="00421D32">
      <w:pPr>
        <w:tabs>
          <w:tab w:val="left" w:pos="1395"/>
        </w:tabs>
        <w:ind w:firstLine="567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b/>
          <w:sz w:val="22"/>
          <w:szCs w:val="22"/>
        </w:rPr>
        <w:t xml:space="preserve">Уполномоченный представитель </w:t>
      </w:r>
      <w:r w:rsidR="001010FF" w:rsidRPr="00A12F9B">
        <w:rPr>
          <w:rFonts w:ascii="XO Thames" w:hAnsi="XO Thames"/>
          <w:b/>
          <w:sz w:val="22"/>
          <w:szCs w:val="22"/>
        </w:rPr>
        <w:t xml:space="preserve">Государственного </w:t>
      </w:r>
      <w:r w:rsidRPr="00A12F9B">
        <w:rPr>
          <w:rFonts w:ascii="XO Thames" w:hAnsi="XO Thames"/>
          <w:b/>
          <w:sz w:val="22"/>
          <w:szCs w:val="22"/>
        </w:rPr>
        <w:t>заказчика</w:t>
      </w:r>
      <w:r w:rsidRPr="00A12F9B">
        <w:rPr>
          <w:rFonts w:ascii="XO Thames" w:hAnsi="XO Thames"/>
          <w:sz w:val="22"/>
          <w:szCs w:val="22"/>
        </w:rPr>
        <w:t xml:space="preserve"> - физическое лицо, уполномоченное представлять</w:t>
      </w:r>
      <w:r w:rsidR="001010FF" w:rsidRPr="00A12F9B">
        <w:rPr>
          <w:rFonts w:ascii="XO Thames" w:hAnsi="XO Thames"/>
          <w:sz w:val="22"/>
          <w:szCs w:val="22"/>
        </w:rPr>
        <w:t xml:space="preserve"> Государственного</w:t>
      </w:r>
      <w:r w:rsidRPr="00A12F9B">
        <w:rPr>
          <w:rFonts w:ascii="XO Thames" w:hAnsi="XO Thames"/>
          <w:sz w:val="22"/>
          <w:szCs w:val="22"/>
        </w:rPr>
        <w:t xml:space="preserve"> </w:t>
      </w:r>
      <w:r w:rsidR="001010FF" w:rsidRPr="00A12F9B">
        <w:rPr>
          <w:rFonts w:ascii="XO Thames" w:hAnsi="XO Thames"/>
          <w:sz w:val="22"/>
          <w:szCs w:val="22"/>
        </w:rPr>
        <w:t>з</w:t>
      </w:r>
      <w:r w:rsidRPr="00A12F9B">
        <w:rPr>
          <w:rFonts w:ascii="XO Thames" w:hAnsi="XO Thames"/>
          <w:sz w:val="22"/>
          <w:szCs w:val="22"/>
        </w:rPr>
        <w:t xml:space="preserve">аказчика при исполнении настоящего Контракта. </w:t>
      </w:r>
    </w:p>
    <w:p w:rsidR="00421D32" w:rsidRPr="00A12F9B" w:rsidRDefault="00421D32" w:rsidP="00421D32">
      <w:pPr>
        <w:tabs>
          <w:tab w:val="left" w:pos="1395"/>
        </w:tabs>
        <w:ind w:firstLine="567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b/>
          <w:sz w:val="22"/>
          <w:szCs w:val="22"/>
        </w:rPr>
        <w:t>Акт об оказании услуг</w:t>
      </w:r>
      <w:r w:rsidRPr="00A12F9B">
        <w:rPr>
          <w:rFonts w:ascii="XO Thames" w:hAnsi="XO Thames"/>
          <w:sz w:val="22"/>
          <w:szCs w:val="22"/>
        </w:rPr>
        <w:t xml:space="preserve"> - письменный документ, подписываемый Сторонами, подтверждающий факт оказания услуг, их объем и стоимость. </w:t>
      </w:r>
    </w:p>
    <w:p w:rsidR="00421D32" w:rsidRPr="00A12F9B" w:rsidRDefault="00421D32" w:rsidP="00421D32">
      <w:pPr>
        <w:tabs>
          <w:tab w:val="left" w:pos="1395"/>
        </w:tabs>
        <w:ind w:firstLine="567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>2.2. При исполнении обязатель</w:t>
      </w:r>
      <w:proofErr w:type="gramStart"/>
      <w:r w:rsidRPr="00A12F9B">
        <w:rPr>
          <w:rFonts w:ascii="XO Thames" w:hAnsi="XO Thames"/>
          <w:sz w:val="22"/>
          <w:szCs w:val="22"/>
        </w:rPr>
        <w:t>ств Ст</w:t>
      </w:r>
      <w:proofErr w:type="gramEnd"/>
      <w:r w:rsidRPr="00A12F9B">
        <w:rPr>
          <w:rFonts w:ascii="XO Thames" w:hAnsi="XO Thames"/>
          <w:sz w:val="22"/>
          <w:szCs w:val="22"/>
        </w:rPr>
        <w:t xml:space="preserve">ороны руководствуются сервисной книжкой </w:t>
      </w:r>
      <w:r w:rsidR="001A2E8D" w:rsidRPr="00A12F9B">
        <w:rPr>
          <w:rFonts w:ascii="XO Thames" w:hAnsi="XO Thames"/>
          <w:sz w:val="22"/>
          <w:szCs w:val="22"/>
        </w:rPr>
        <w:br/>
      </w:r>
      <w:r w:rsidRPr="00A12F9B">
        <w:rPr>
          <w:rFonts w:ascii="XO Thames" w:hAnsi="XO Thames"/>
          <w:sz w:val="22"/>
          <w:szCs w:val="22"/>
        </w:rPr>
        <w:t xml:space="preserve">на автотранспортное средство, предписаниями и техническими условиями завода-изготовителя транспортного средства. </w:t>
      </w:r>
    </w:p>
    <w:p w:rsidR="00421D32" w:rsidRPr="00A12F9B" w:rsidRDefault="00421D32" w:rsidP="00421D32">
      <w:pPr>
        <w:tabs>
          <w:tab w:val="left" w:pos="1395"/>
        </w:tabs>
        <w:ind w:firstLine="567"/>
        <w:jc w:val="center"/>
        <w:rPr>
          <w:rFonts w:ascii="XO Thames" w:hAnsi="XO Thames"/>
          <w:b/>
          <w:sz w:val="22"/>
          <w:szCs w:val="22"/>
        </w:rPr>
      </w:pPr>
      <w:r w:rsidRPr="00A12F9B">
        <w:rPr>
          <w:rFonts w:ascii="XO Thames" w:hAnsi="XO Thames"/>
          <w:b/>
          <w:sz w:val="22"/>
          <w:szCs w:val="22"/>
        </w:rPr>
        <w:t>3. Права и обязанности сторон</w:t>
      </w:r>
    </w:p>
    <w:p w:rsidR="00421D32" w:rsidRPr="00A12F9B" w:rsidRDefault="00421D32" w:rsidP="00421D32">
      <w:pPr>
        <w:tabs>
          <w:tab w:val="left" w:pos="1395"/>
        </w:tabs>
        <w:ind w:firstLine="567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lastRenderedPageBreak/>
        <w:t xml:space="preserve">3.1. Исполнитель обязуется: </w:t>
      </w:r>
    </w:p>
    <w:p w:rsidR="00421D32" w:rsidRPr="00A12F9B" w:rsidRDefault="00421D32" w:rsidP="00421D32">
      <w:pPr>
        <w:tabs>
          <w:tab w:val="left" w:pos="1395"/>
        </w:tabs>
        <w:ind w:firstLine="567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>3.1.1. В течение установленного Исполнителем режима работы, кроме</w:t>
      </w:r>
      <w:r w:rsidRPr="00A12F9B">
        <w:rPr>
          <w:rFonts w:ascii="XO Thames" w:hAnsi="XO Thames"/>
          <w:sz w:val="22"/>
          <w:szCs w:val="22"/>
        </w:rPr>
        <w:br/>
        <w:t>общевыходных и праз</w:t>
      </w:r>
      <w:r w:rsidR="001A2E8D" w:rsidRPr="00A12F9B">
        <w:rPr>
          <w:rFonts w:ascii="XO Thames" w:hAnsi="XO Thames"/>
          <w:sz w:val="22"/>
          <w:szCs w:val="22"/>
        </w:rPr>
        <w:t>дничных дней, принять автомобили</w:t>
      </w:r>
      <w:r w:rsidR="003B778F" w:rsidRPr="00A12F9B">
        <w:rPr>
          <w:rFonts w:ascii="XO Thames" w:hAnsi="XO Thames"/>
          <w:sz w:val="22"/>
          <w:szCs w:val="22"/>
        </w:rPr>
        <w:t xml:space="preserve"> Государственного</w:t>
      </w:r>
      <w:r w:rsidRPr="00A12F9B">
        <w:rPr>
          <w:rFonts w:ascii="XO Thames" w:hAnsi="XO Thames"/>
          <w:sz w:val="22"/>
          <w:szCs w:val="22"/>
        </w:rPr>
        <w:t xml:space="preserve"> </w:t>
      </w:r>
      <w:r w:rsidR="003B778F" w:rsidRPr="00A12F9B">
        <w:rPr>
          <w:rFonts w:ascii="XO Thames" w:hAnsi="XO Thames"/>
          <w:sz w:val="22"/>
          <w:szCs w:val="22"/>
        </w:rPr>
        <w:t>з</w:t>
      </w:r>
      <w:r w:rsidRPr="00A12F9B">
        <w:rPr>
          <w:rFonts w:ascii="XO Thames" w:hAnsi="XO Thames"/>
          <w:sz w:val="22"/>
          <w:szCs w:val="22"/>
        </w:rPr>
        <w:t>аказчика для оказания Услуг.</w:t>
      </w:r>
    </w:p>
    <w:p w:rsidR="00421D32" w:rsidRPr="00A12F9B" w:rsidRDefault="00421D32" w:rsidP="00421D32">
      <w:pPr>
        <w:tabs>
          <w:tab w:val="left" w:pos="1395"/>
        </w:tabs>
        <w:ind w:firstLine="567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>3.1.2. Производить</w:t>
      </w:r>
      <w:r w:rsidR="001A2E8D" w:rsidRPr="00A12F9B">
        <w:rPr>
          <w:rFonts w:ascii="XO Thames" w:hAnsi="XO Thames"/>
          <w:sz w:val="22"/>
          <w:szCs w:val="22"/>
        </w:rPr>
        <w:t xml:space="preserve"> оказание Услуг в соответствии </w:t>
      </w:r>
      <w:r w:rsidRPr="00A12F9B">
        <w:rPr>
          <w:rFonts w:ascii="XO Thames" w:hAnsi="XO Thames"/>
          <w:sz w:val="22"/>
          <w:szCs w:val="22"/>
        </w:rPr>
        <w:t xml:space="preserve">с действующими нормами времени </w:t>
      </w:r>
      <w:r w:rsidR="001A2E8D" w:rsidRPr="00A12F9B">
        <w:rPr>
          <w:rFonts w:ascii="XO Thames" w:hAnsi="XO Thames"/>
          <w:sz w:val="22"/>
          <w:szCs w:val="22"/>
        </w:rPr>
        <w:br/>
      </w:r>
      <w:r w:rsidRPr="00A12F9B">
        <w:rPr>
          <w:rFonts w:ascii="XO Thames" w:hAnsi="XO Thames"/>
          <w:sz w:val="22"/>
          <w:szCs w:val="22"/>
        </w:rPr>
        <w:t>и технологией, установленной заводом-изготовителем.</w:t>
      </w:r>
    </w:p>
    <w:p w:rsidR="00421D32" w:rsidRPr="00A12F9B" w:rsidRDefault="00421D32" w:rsidP="00421D32">
      <w:pPr>
        <w:tabs>
          <w:tab w:val="left" w:pos="1395"/>
        </w:tabs>
        <w:ind w:firstLine="567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 xml:space="preserve"> 3.1.3. Нести гарантийные обязательства за выполненный ремонт автомобил</w:t>
      </w:r>
      <w:r w:rsidR="003B778F" w:rsidRPr="00A12F9B">
        <w:rPr>
          <w:rFonts w:ascii="XO Thames" w:hAnsi="XO Thames"/>
          <w:sz w:val="22"/>
          <w:szCs w:val="22"/>
        </w:rPr>
        <w:t>ей</w:t>
      </w:r>
      <w:r w:rsidRPr="00A12F9B">
        <w:rPr>
          <w:rFonts w:ascii="XO Thames" w:hAnsi="XO Thames"/>
          <w:sz w:val="22"/>
          <w:szCs w:val="22"/>
        </w:rPr>
        <w:t xml:space="preserve"> </w:t>
      </w:r>
      <w:r w:rsidRPr="00A12F9B">
        <w:rPr>
          <w:rFonts w:ascii="XO Thames" w:hAnsi="XO Thames"/>
          <w:sz w:val="22"/>
          <w:szCs w:val="22"/>
        </w:rPr>
        <w:br/>
        <w:t>в течение шести месяцев.</w:t>
      </w:r>
    </w:p>
    <w:p w:rsidR="00421D32" w:rsidRPr="00A12F9B" w:rsidRDefault="00421D32" w:rsidP="00421D32">
      <w:pPr>
        <w:tabs>
          <w:tab w:val="left" w:pos="1395"/>
        </w:tabs>
        <w:ind w:firstLine="567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 xml:space="preserve"> 3.1.4. Своевременно извещать</w:t>
      </w:r>
      <w:r w:rsidR="003B778F" w:rsidRPr="00A12F9B">
        <w:rPr>
          <w:rFonts w:ascii="XO Thames" w:hAnsi="XO Thames"/>
          <w:sz w:val="22"/>
          <w:szCs w:val="22"/>
        </w:rPr>
        <w:t xml:space="preserve"> Государственного</w:t>
      </w:r>
      <w:r w:rsidRPr="00A12F9B">
        <w:rPr>
          <w:rFonts w:ascii="XO Thames" w:hAnsi="XO Thames"/>
          <w:sz w:val="22"/>
          <w:szCs w:val="22"/>
        </w:rPr>
        <w:t xml:space="preserve"> </w:t>
      </w:r>
      <w:r w:rsidR="003B778F" w:rsidRPr="00A12F9B">
        <w:rPr>
          <w:rFonts w:ascii="XO Thames" w:hAnsi="XO Thames"/>
          <w:sz w:val="22"/>
          <w:szCs w:val="22"/>
        </w:rPr>
        <w:t>з</w:t>
      </w:r>
      <w:r w:rsidRPr="00A12F9B">
        <w:rPr>
          <w:rFonts w:ascii="XO Thames" w:hAnsi="XO Thames"/>
          <w:sz w:val="22"/>
          <w:szCs w:val="22"/>
        </w:rPr>
        <w:t>аказчика о сроках оказания</w:t>
      </w:r>
      <w:r w:rsidR="003B778F" w:rsidRPr="00A12F9B">
        <w:rPr>
          <w:rFonts w:ascii="XO Thames" w:hAnsi="XO Thames"/>
          <w:sz w:val="22"/>
          <w:szCs w:val="22"/>
        </w:rPr>
        <w:t xml:space="preserve"> услуг</w:t>
      </w:r>
      <w:r w:rsidRPr="00A12F9B">
        <w:rPr>
          <w:rFonts w:ascii="XO Thames" w:hAnsi="XO Thames"/>
          <w:sz w:val="22"/>
          <w:szCs w:val="22"/>
        </w:rPr>
        <w:t xml:space="preserve">. </w:t>
      </w:r>
    </w:p>
    <w:p w:rsidR="00421D32" w:rsidRPr="00A12F9B" w:rsidRDefault="00421D32" w:rsidP="00421D32">
      <w:pPr>
        <w:tabs>
          <w:tab w:val="left" w:pos="1395"/>
        </w:tabs>
        <w:ind w:firstLine="567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 xml:space="preserve">3.1.5. Уведомлять </w:t>
      </w:r>
      <w:r w:rsidR="003B778F" w:rsidRPr="00A12F9B">
        <w:rPr>
          <w:rFonts w:ascii="XO Thames" w:hAnsi="XO Thames"/>
          <w:sz w:val="22"/>
          <w:szCs w:val="22"/>
        </w:rPr>
        <w:t>Государственного з</w:t>
      </w:r>
      <w:r w:rsidRPr="00A12F9B">
        <w:rPr>
          <w:rFonts w:ascii="XO Thames" w:hAnsi="XO Thames"/>
          <w:sz w:val="22"/>
          <w:szCs w:val="22"/>
        </w:rPr>
        <w:t>аказчика о факте выявления Исполнителем иных неисправностей автомобилей и необходимости проведения ремо</w:t>
      </w:r>
      <w:r w:rsidR="001A2E8D" w:rsidRPr="00A12F9B">
        <w:rPr>
          <w:rFonts w:ascii="XO Thames" w:hAnsi="XO Thames"/>
          <w:sz w:val="22"/>
          <w:szCs w:val="22"/>
        </w:rPr>
        <w:t xml:space="preserve">нтных работ </w:t>
      </w:r>
      <w:r w:rsidRPr="00A12F9B">
        <w:rPr>
          <w:rFonts w:ascii="XO Thames" w:hAnsi="XO Thames"/>
          <w:sz w:val="22"/>
          <w:szCs w:val="22"/>
        </w:rPr>
        <w:t>с указанием деталей, узлов и агрегатов, подлежащих замене (в письменном виде, посредством факсимильной связи или электронной почте).</w:t>
      </w:r>
    </w:p>
    <w:p w:rsidR="00421D32" w:rsidRPr="00A12F9B" w:rsidRDefault="00421D32" w:rsidP="00421D32">
      <w:pPr>
        <w:tabs>
          <w:tab w:val="left" w:pos="1395"/>
        </w:tabs>
        <w:ind w:firstLine="567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 xml:space="preserve">3.1.6. </w:t>
      </w:r>
      <w:r w:rsidRPr="00A12F9B">
        <w:rPr>
          <w:rFonts w:ascii="XO Thames" w:hAnsi="XO Thames"/>
          <w:b/>
          <w:sz w:val="22"/>
          <w:szCs w:val="22"/>
        </w:rPr>
        <w:t xml:space="preserve">Возвращать </w:t>
      </w:r>
      <w:r w:rsidR="003B778F" w:rsidRPr="00A12F9B">
        <w:rPr>
          <w:rFonts w:ascii="XO Thames" w:hAnsi="XO Thames"/>
          <w:b/>
          <w:sz w:val="22"/>
          <w:szCs w:val="22"/>
        </w:rPr>
        <w:t>Государственному з</w:t>
      </w:r>
      <w:r w:rsidRPr="00A12F9B">
        <w:rPr>
          <w:rFonts w:ascii="XO Thames" w:hAnsi="XO Thames"/>
          <w:b/>
          <w:sz w:val="22"/>
          <w:szCs w:val="22"/>
        </w:rPr>
        <w:t>аказчику замененные запа</w:t>
      </w:r>
      <w:r w:rsidR="003B778F" w:rsidRPr="00A12F9B">
        <w:rPr>
          <w:rFonts w:ascii="XO Thames" w:hAnsi="XO Thames"/>
          <w:b/>
          <w:sz w:val="22"/>
          <w:szCs w:val="22"/>
        </w:rPr>
        <w:t xml:space="preserve">сные части и материалы, а также </w:t>
      </w:r>
      <w:r w:rsidRPr="00A12F9B">
        <w:rPr>
          <w:rFonts w:ascii="XO Thames" w:hAnsi="XO Thames"/>
          <w:b/>
          <w:sz w:val="22"/>
          <w:szCs w:val="22"/>
        </w:rPr>
        <w:t xml:space="preserve">предоставлять сертификаты соответствия установленным нормам на запасные части </w:t>
      </w:r>
      <w:r w:rsidR="001A2E8D" w:rsidRPr="00A12F9B">
        <w:rPr>
          <w:rFonts w:ascii="XO Thames" w:hAnsi="XO Thames"/>
          <w:b/>
          <w:sz w:val="22"/>
          <w:szCs w:val="22"/>
        </w:rPr>
        <w:br/>
      </w:r>
      <w:r w:rsidRPr="00A12F9B">
        <w:rPr>
          <w:rFonts w:ascii="XO Thames" w:hAnsi="XO Thames"/>
          <w:b/>
          <w:sz w:val="22"/>
          <w:szCs w:val="22"/>
        </w:rPr>
        <w:t>и материалы</w:t>
      </w:r>
      <w:r w:rsidRPr="00A12F9B">
        <w:rPr>
          <w:rFonts w:ascii="XO Thames" w:hAnsi="XO Thames"/>
          <w:sz w:val="22"/>
          <w:szCs w:val="22"/>
        </w:rPr>
        <w:t xml:space="preserve">. </w:t>
      </w:r>
    </w:p>
    <w:p w:rsidR="00421D32" w:rsidRPr="00A12F9B" w:rsidRDefault="00421D32" w:rsidP="00421D32">
      <w:pPr>
        <w:tabs>
          <w:tab w:val="left" w:pos="1395"/>
        </w:tabs>
        <w:ind w:firstLine="567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 xml:space="preserve">3.1.7. Предоставлять по запросу уполномоченных представителей </w:t>
      </w:r>
      <w:r w:rsidR="003B778F" w:rsidRPr="00A12F9B">
        <w:rPr>
          <w:rFonts w:ascii="XO Thames" w:hAnsi="XO Thames"/>
          <w:sz w:val="22"/>
          <w:szCs w:val="22"/>
        </w:rPr>
        <w:t>Государственного з</w:t>
      </w:r>
      <w:r w:rsidRPr="00A12F9B">
        <w:rPr>
          <w:rFonts w:ascii="XO Thames" w:hAnsi="XO Thames"/>
          <w:sz w:val="22"/>
          <w:szCs w:val="22"/>
        </w:rPr>
        <w:t>аказчика информацию по исполнению настоящего Контракта.</w:t>
      </w:r>
    </w:p>
    <w:p w:rsidR="00421D32" w:rsidRPr="00A12F9B" w:rsidRDefault="00421D32" w:rsidP="00421D32">
      <w:pPr>
        <w:tabs>
          <w:tab w:val="left" w:pos="1395"/>
        </w:tabs>
        <w:ind w:firstLine="567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 xml:space="preserve">3.2. </w:t>
      </w:r>
      <w:r w:rsidR="003B778F" w:rsidRPr="00A12F9B">
        <w:rPr>
          <w:rFonts w:ascii="XO Thames" w:hAnsi="XO Thames"/>
          <w:sz w:val="22"/>
          <w:szCs w:val="22"/>
        </w:rPr>
        <w:t>Государственный з</w:t>
      </w:r>
      <w:r w:rsidRPr="00A12F9B">
        <w:rPr>
          <w:rFonts w:ascii="XO Thames" w:hAnsi="XO Thames"/>
          <w:sz w:val="22"/>
          <w:szCs w:val="22"/>
        </w:rPr>
        <w:t xml:space="preserve">аказчик обязуется: </w:t>
      </w:r>
    </w:p>
    <w:p w:rsidR="00421D32" w:rsidRPr="00A12F9B" w:rsidRDefault="00421D32" w:rsidP="00421D32">
      <w:pPr>
        <w:tabs>
          <w:tab w:val="left" w:pos="1395"/>
        </w:tabs>
        <w:ind w:firstLine="567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 xml:space="preserve">3.2.1. При направлении автомобилей для оказания услуг своевременно согласовывать </w:t>
      </w:r>
      <w:r w:rsidR="001A2E8D" w:rsidRPr="00A12F9B">
        <w:rPr>
          <w:rFonts w:ascii="XO Thames" w:hAnsi="XO Thames"/>
          <w:sz w:val="22"/>
          <w:szCs w:val="22"/>
        </w:rPr>
        <w:br/>
      </w:r>
      <w:r w:rsidRPr="00A12F9B">
        <w:rPr>
          <w:rFonts w:ascii="XO Thames" w:hAnsi="XO Thames"/>
          <w:sz w:val="22"/>
          <w:szCs w:val="22"/>
        </w:rPr>
        <w:t xml:space="preserve">с Исполнителем сроки оказания (начала и окончания) и перечень услуг. Заявка на оказание услуг может подаваться </w:t>
      </w:r>
      <w:r w:rsidR="003B778F" w:rsidRPr="00A12F9B">
        <w:rPr>
          <w:rFonts w:ascii="XO Thames" w:hAnsi="XO Thames"/>
          <w:sz w:val="22"/>
          <w:szCs w:val="22"/>
        </w:rPr>
        <w:t>Государственным з</w:t>
      </w:r>
      <w:r w:rsidRPr="00A12F9B">
        <w:rPr>
          <w:rFonts w:ascii="XO Thames" w:hAnsi="XO Thames"/>
          <w:sz w:val="22"/>
          <w:szCs w:val="22"/>
        </w:rPr>
        <w:t xml:space="preserve">аказчиком по телефону. </w:t>
      </w:r>
    </w:p>
    <w:p w:rsidR="00421D32" w:rsidRPr="00A12F9B" w:rsidRDefault="00421D32" w:rsidP="00421D32">
      <w:pPr>
        <w:tabs>
          <w:tab w:val="left" w:pos="1395"/>
        </w:tabs>
        <w:ind w:firstLine="567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 xml:space="preserve">3.2.2. Оплачивать Услуги, оказанные Исполнителем, в размере и на условиях, предусмотренных настоящим Контрактом. </w:t>
      </w:r>
    </w:p>
    <w:p w:rsidR="00421D32" w:rsidRPr="00A12F9B" w:rsidRDefault="00421D32" w:rsidP="00421D32">
      <w:pPr>
        <w:tabs>
          <w:tab w:val="left" w:pos="1395"/>
        </w:tabs>
        <w:ind w:firstLine="567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>3.2.3. В течение одних суток с момента окончания работ забрать автомобил</w:t>
      </w:r>
      <w:r w:rsidR="001A2E8D" w:rsidRPr="00A12F9B">
        <w:rPr>
          <w:rFonts w:ascii="XO Thames" w:hAnsi="XO Thames"/>
          <w:sz w:val="22"/>
          <w:szCs w:val="22"/>
        </w:rPr>
        <w:t>и</w:t>
      </w:r>
      <w:r w:rsidRPr="00A12F9B">
        <w:rPr>
          <w:rFonts w:ascii="XO Thames" w:hAnsi="XO Thames"/>
          <w:sz w:val="22"/>
          <w:szCs w:val="22"/>
        </w:rPr>
        <w:t xml:space="preserve"> </w:t>
      </w:r>
      <w:r w:rsidRPr="00A12F9B">
        <w:rPr>
          <w:rFonts w:ascii="XO Thames" w:hAnsi="XO Thames"/>
          <w:sz w:val="22"/>
          <w:szCs w:val="22"/>
        </w:rPr>
        <w:br/>
        <w:t>с территории Исполнителя.</w:t>
      </w:r>
    </w:p>
    <w:p w:rsidR="00421D32" w:rsidRPr="00A12F9B" w:rsidRDefault="00421D32" w:rsidP="00421D32">
      <w:pPr>
        <w:tabs>
          <w:tab w:val="left" w:pos="1395"/>
        </w:tabs>
        <w:ind w:firstLine="567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 xml:space="preserve">3.4. </w:t>
      </w:r>
      <w:r w:rsidR="003B778F" w:rsidRPr="00A12F9B">
        <w:rPr>
          <w:rFonts w:ascii="XO Thames" w:hAnsi="XO Thames"/>
          <w:sz w:val="22"/>
          <w:szCs w:val="22"/>
        </w:rPr>
        <w:t>Государственный з</w:t>
      </w:r>
      <w:r w:rsidRPr="00A12F9B">
        <w:rPr>
          <w:rFonts w:ascii="XO Thames" w:hAnsi="XO Thames"/>
          <w:sz w:val="22"/>
          <w:szCs w:val="22"/>
        </w:rPr>
        <w:t xml:space="preserve">аказчик вправе: </w:t>
      </w:r>
    </w:p>
    <w:p w:rsidR="00421D32" w:rsidRPr="00A12F9B" w:rsidRDefault="00421D32" w:rsidP="00421D32">
      <w:pPr>
        <w:tabs>
          <w:tab w:val="left" w:pos="1395"/>
        </w:tabs>
        <w:ind w:firstLine="567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 xml:space="preserve">3.4.1. В любое время вправе проверять ход и качество оказания услуг, </w:t>
      </w:r>
      <w:r w:rsidRPr="00A12F9B">
        <w:rPr>
          <w:rFonts w:ascii="XO Thames" w:hAnsi="XO Thames"/>
          <w:sz w:val="22"/>
          <w:szCs w:val="22"/>
        </w:rPr>
        <w:br/>
        <w:t xml:space="preserve">не вмешиваясь в деятельность Исполнителя. </w:t>
      </w:r>
    </w:p>
    <w:p w:rsidR="00421D32" w:rsidRPr="00A12F9B" w:rsidRDefault="00421D32" w:rsidP="00421D32">
      <w:pPr>
        <w:tabs>
          <w:tab w:val="left" w:pos="1395"/>
        </w:tabs>
        <w:ind w:firstLine="567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>3.5. Исполнитель вправе:</w:t>
      </w:r>
    </w:p>
    <w:p w:rsidR="00421D32" w:rsidRPr="00A12F9B" w:rsidRDefault="00421D32" w:rsidP="00421D32">
      <w:pPr>
        <w:tabs>
          <w:tab w:val="left" w:pos="1395"/>
        </w:tabs>
        <w:ind w:firstLine="567"/>
        <w:jc w:val="both"/>
        <w:rPr>
          <w:rFonts w:ascii="XO Thames" w:hAnsi="XO Thames"/>
          <w:b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 xml:space="preserve">3.5.1. Требовать приемки и оплаты услуг в объеме, порядке, сроки </w:t>
      </w:r>
      <w:r w:rsidRPr="00A12F9B">
        <w:rPr>
          <w:rFonts w:ascii="XO Thames" w:hAnsi="XO Thames"/>
          <w:sz w:val="22"/>
          <w:szCs w:val="22"/>
        </w:rPr>
        <w:br/>
        <w:t>и на условиях, предусмотренных Контрактом.</w:t>
      </w:r>
      <w:r w:rsidRPr="00A12F9B">
        <w:rPr>
          <w:rFonts w:ascii="XO Thames" w:hAnsi="XO Thames"/>
          <w:b/>
          <w:sz w:val="22"/>
          <w:szCs w:val="22"/>
        </w:rPr>
        <w:t xml:space="preserve"> </w:t>
      </w:r>
    </w:p>
    <w:p w:rsidR="00421D32" w:rsidRPr="00A12F9B" w:rsidRDefault="00421D32" w:rsidP="00421D32">
      <w:pPr>
        <w:widowControl w:val="0"/>
        <w:numPr>
          <w:ilvl w:val="0"/>
          <w:numId w:val="25"/>
        </w:numPr>
        <w:jc w:val="center"/>
        <w:rPr>
          <w:rFonts w:ascii="XO Thames" w:hAnsi="XO Thames"/>
          <w:b/>
          <w:sz w:val="22"/>
          <w:szCs w:val="22"/>
        </w:rPr>
      </w:pPr>
      <w:r w:rsidRPr="00A12F9B">
        <w:rPr>
          <w:rFonts w:ascii="XO Thames" w:hAnsi="XO Thames"/>
          <w:b/>
          <w:sz w:val="22"/>
          <w:szCs w:val="22"/>
        </w:rPr>
        <w:t>Цена контракта и порядок расчетов</w:t>
      </w:r>
    </w:p>
    <w:p w:rsidR="00421D32" w:rsidRPr="00A12F9B" w:rsidRDefault="00421D32" w:rsidP="00421D32">
      <w:pPr>
        <w:widowControl w:val="0"/>
        <w:numPr>
          <w:ilvl w:val="1"/>
          <w:numId w:val="25"/>
        </w:numPr>
        <w:ind w:left="0" w:firstLine="709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>Цена</w:t>
      </w:r>
      <w:r w:rsidRPr="00A12F9B">
        <w:rPr>
          <w:rFonts w:ascii="XO Thames" w:hAnsi="XO Thames"/>
          <w:noProof/>
          <w:sz w:val="22"/>
          <w:szCs w:val="22"/>
        </w:rPr>
        <w:t xml:space="preserve"> Контракта составляет ____ (_______) рублей __ копеек, </w:t>
      </w:r>
      <w:r w:rsidRPr="00A12F9B">
        <w:rPr>
          <w:rFonts w:ascii="XO Thames" w:hAnsi="XO Thames"/>
          <w:i/>
          <w:noProof/>
          <w:sz w:val="22"/>
          <w:szCs w:val="22"/>
        </w:rPr>
        <w:t xml:space="preserve">включая налог </w:t>
      </w:r>
      <w:r w:rsidR="00597BCC" w:rsidRPr="00A12F9B">
        <w:rPr>
          <w:rFonts w:ascii="XO Thames" w:hAnsi="XO Thames"/>
          <w:i/>
          <w:noProof/>
          <w:sz w:val="22"/>
          <w:szCs w:val="22"/>
        </w:rPr>
        <w:br/>
      </w:r>
      <w:r w:rsidRPr="00A12F9B">
        <w:rPr>
          <w:rFonts w:ascii="XO Thames" w:hAnsi="XO Thames"/>
          <w:i/>
          <w:noProof/>
          <w:sz w:val="22"/>
          <w:szCs w:val="22"/>
        </w:rPr>
        <w:t xml:space="preserve">на добавленную стоимость (__  %): _______рублей __ копеек./ НДС </w:t>
      </w:r>
      <w:r w:rsidRPr="00A12F9B">
        <w:rPr>
          <w:rFonts w:ascii="XO Thames" w:hAnsi="XO Thames"/>
          <w:i/>
          <w:noProof/>
          <w:sz w:val="22"/>
          <w:szCs w:val="22"/>
        </w:rPr>
        <w:br/>
        <w:t>не облагается в соответствии с п. ___ ст. ____ Налогового кодекса Российской Федерации.</w:t>
      </w:r>
      <w:r w:rsidRPr="00A12F9B">
        <w:rPr>
          <w:rFonts w:ascii="XO Thames" w:hAnsi="XO Thames"/>
          <w:noProof/>
          <w:sz w:val="22"/>
          <w:szCs w:val="22"/>
        </w:rPr>
        <w:t xml:space="preserve"> В цену Контракта включены все затраты на проведение ремонта автомобиля, налоги, сборы, пошлины </w:t>
      </w:r>
      <w:r w:rsidR="001A2E8D" w:rsidRPr="00A12F9B">
        <w:rPr>
          <w:rFonts w:ascii="XO Thames" w:hAnsi="XO Thames"/>
          <w:noProof/>
          <w:sz w:val="22"/>
          <w:szCs w:val="22"/>
        </w:rPr>
        <w:br/>
      </w:r>
      <w:r w:rsidRPr="00A12F9B">
        <w:rPr>
          <w:rFonts w:ascii="XO Thames" w:hAnsi="XO Thames"/>
          <w:noProof/>
          <w:sz w:val="22"/>
          <w:szCs w:val="22"/>
        </w:rPr>
        <w:t>и другие обязательные платежи, а так же все иные расходы, связанные с исполнением обязательств по Контракту.</w:t>
      </w:r>
    </w:p>
    <w:p w:rsidR="00421D32" w:rsidRPr="00A12F9B" w:rsidRDefault="00421D32" w:rsidP="00421D32">
      <w:pPr>
        <w:widowControl w:val="0"/>
        <w:numPr>
          <w:ilvl w:val="1"/>
          <w:numId w:val="25"/>
        </w:numPr>
        <w:ind w:left="0" w:firstLine="709"/>
        <w:jc w:val="both"/>
        <w:rPr>
          <w:rFonts w:ascii="XO Thames" w:hAnsi="XO Thames"/>
          <w:sz w:val="22"/>
          <w:szCs w:val="22"/>
        </w:rPr>
      </w:pPr>
      <w:proofErr w:type="gramStart"/>
      <w:r w:rsidRPr="00A12F9B">
        <w:rPr>
          <w:rFonts w:ascii="XO Thames" w:hAnsi="XO Thames"/>
          <w:sz w:val="22"/>
          <w:szCs w:val="22"/>
        </w:rPr>
        <w:t>Сумма, подлежащая уплате Государственным заказчиком Исполнителю, уменьшается на размер налогов, сборов иных обязательных платежей в бюджеты бюджетной системы Российской Федерации, связанных с оплатой Контракта, если в соответствии с законода</w:t>
      </w:r>
      <w:r w:rsidR="001010FF" w:rsidRPr="00A12F9B">
        <w:rPr>
          <w:rFonts w:ascii="XO Thames" w:hAnsi="XO Thames"/>
          <w:sz w:val="22"/>
          <w:szCs w:val="22"/>
        </w:rPr>
        <w:t xml:space="preserve">тельством Российской Федерации </w:t>
      </w:r>
      <w:r w:rsidRPr="00A12F9B">
        <w:rPr>
          <w:rFonts w:ascii="XO Thames" w:hAnsi="XO Thames"/>
          <w:sz w:val="22"/>
          <w:szCs w:val="22"/>
        </w:rPr>
        <w:t xml:space="preserve">о налогах и сборах такие налоги, сборы и иные обязательные платежи подлежат уплате </w:t>
      </w:r>
      <w:r w:rsidR="001010FF" w:rsidRPr="00A12F9B">
        <w:rPr>
          <w:rFonts w:ascii="XO Thames" w:hAnsi="XO Thames"/>
          <w:sz w:val="22"/>
          <w:szCs w:val="22"/>
        </w:rPr>
        <w:br/>
      </w:r>
      <w:r w:rsidRPr="00A12F9B">
        <w:rPr>
          <w:rFonts w:ascii="XO Thames" w:hAnsi="XO Thames"/>
          <w:sz w:val="22"/>
          <w:szCs w:val="22"/>
        </w:rPr>
        <w:t>в бюджеты бюджетной системы Российской Федерации Государственным заказчиком.</w:t>
      </w:r>
      <w:proofErr w:type="gramEnd"/>
    </w:p>
    <w:p w:rsidR="00421D32" w:rsidRPr="00A12F9B" w:rsidRDefault="00421D32" w:rsidP="00421D32">
      <w:pPr>
        <w:widowControl w:val="0"/>
        <w:numPr>
          <w:ilvl w:val="1"/>
          <w:numId w:val="25"/>
        </w:numPr>
        <w:ind w:left="0" w:firstLine="709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>Цена Контракта является твердой, определяется на весь срок исполнения Контракта</w:t>
      </w:r>
      <w:r w:rsidR="001010FF" w:rsidRPr="00A12F9B">
        <w:rPr>
          <w:rFonts w:ascii="XO Thames" w:hAnsi="XO Thames"/>
          <w:sz w:val="22"/>
          <w:szCs w:val="22"/>
        </w:rPr>
        <w:br/>
      </w:r>
      <w:r w:rsidRPr="00A12F9B">
        <w:rPr>
          <w:rFonts w:ascii="XO Thames" w:hAnsi="XO Thames"/>
          <w:sz w:val="22"/>
          <w:szCs w:val="22"/>
        </w:rPr>
        <w:t xml:space="preserve"> и не может изм</w:t>
      </w:r>
      <w:r w:rsidR="001010FF" w:rsidRPr="00A12F9B">
        <w:rPr>
          <w:rFonts w:ascii="XO Thames" w:hAnsi="XO Thames"/>
          <w:sz w:val="22"/>
          <w:szCs w:val="22"/>
        </w:rPr>
        <w:t xml:space="preserve">еняться в ходе его исполнения, </w:t>
      </w:r>
      <w:r w:rsidRPr="00A12F9B">
        <w:rPr>
          <w:rFonts w:ascii="XO Thames" w:hAnsi="XO Thames"/>
          <w:sz w:val="22"/>
          <w:szCs w:val="22"/>
        </w:rPr>
        <w:t>за исключением случаев, предусмотренных настоящим Контрактом.</w:t>
      </w:r>
    </w:p>
    <w:p w:rsidR="00C938B8" w:rsidRDefault="00421D32" w:rsidP="00421D32">
      <w:pPr>
        <w:widowControl w:val="0"/>
        <w:numPr>
          <w:ilvl w:val="1"/>
          <w:numId w:val="25"/>
        </w:numPr>
        <w:ind w:left="0" w:firstLine="709"/>
        <w:jc w:val="both"/>
        <w:rPr>
          <w:rFonts w:ascii="XO Thames" w:hAnsi="XO Thames"/>
          <w:sz w:val="22"/>
          <w:szCs w:val="22"/>
        </w:rPr>
      </w:pPr>
      <w:proofErr w:type="gramStart"/>
      <w:r w:rsidRPr="00A12F9B">
        <w:rPr>
          <w:rFonts w:ascii="XO Thames" w:hAnsi="XO Thames"/>
          <w:sz w:val="22"/>
          <w:szCs w:val="22"/>
        </w:rPr>
        <w:t xml:space="preserve">Оплата по Контракту производится в рублях Российской Федерации </w:t>
      </w:r>
      <w:r w:rsidRPr="00A12F9B">
        <w:rPr>
          <w:rFonts w:ascii="XO Thames" w:hAnsi="XO Thames"/>
          <w:sz w:val="22"/>
          <w:szCs w:val="22"/>
        </w:rPr>
        <w:br/>
        <w:t xml:space="preserve">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Исполнителя, в безналичной форме за каждый этап оказанных услуг в срок, не превышающий </w:t>
      </w:r>
      <w:r w:rsidRPr="00A12F9B">
        <w:rPr>
          <w:rFonts w:ascii="XO Thames" w:hAnsi="XO Thames"/>
          <w:b/>
          <w:sz w:val="22"/>
          <w:szCs w:val="22"/>
        </w:rPr>
        <w:t>7 (семь) рабочих дней с даты подписания Государственным заказчиком соответствующих актов приемки оказанных услуг</w:t>
      </w:r>
      <w:r w:rsidR="00C938B8">
        <w:rPr>
          <w:rFonts w:ascii="XO Thames" w:hAnsi="XO Thames"/>
          <w:b/>
          <w:sz w:val="22"/>
          <w:szCs w:val="22"/>
        </w:rPr>
        <w:t xml:space="preserve"> </w:t>
      </w:r>
      <w:r w:rsidR="00C938B8" w:rsidRPr="00DF0251">
        <w:rPr>
          <w:rFonts w:ascii="XO Thames" w:hAnsi="XO Thames"/>
          <w:b/>
          <w:sz w:val="24"/>
          <w:shd w:val="clear" w:color="auto" w:fill="FFFFFF"/>
        </w:rPr>
        <w:t>(</w:t>
      </w:r>
      <w:hyperlink r:id="rId8" w:anchor="/document/99/603561707/XA00M882MK/" w:tgtFrame="_self" w:history="1">
        <w:r w:rsidR="00C938B8" w:rsidRPr="00C938B8">
          <w:rPr>
            <w:rFonts w:ascii="XO Thames" w:hAnsi="XO Thames"/>
            <w:b/>
            <w:sz w:val="22"/>
            <w:szCs w:val="22"/>
          </w:rPr>
          <w:t>ф. 0510452</w:t>
        </w:r>
      </w:hyperlink>
      <w:r w:rsidR="00C938B8" w:rsidRPr="00C938B8">
        <w:rPr>
          <w:rFonts w:ascii="XO Thames" w:hAnsi="XO Thames"/>
          <w:b/>
          <w:sz w:val="22"/>
          <w:szCs w:val="22"/>
          <w:shd w:val="clear" w:color="auto" w:fill="FFFFFF"/>
        </w:rPr>
        <w:t>)</w:t>
      </w:r>
      <w:r w:rsidRPr="00A12F9B">
        <w:rPr>
          <w:rFonts w:ascii="XO Thames" w:hAnsi="XO Thames"/>
          <w:b/>
          <w:sz w:val="22"/>
          <w:szCs w:val="22"/>
        </w:rPr>
        <w:t>, на основании счета</w:t>
      </w:r>
      <w:proofErr w:type="gramEnd"/>
      <w:r w:rsidRPr="00A12F9B">
        <w:rPr>
          <w:rFonts w:ascii="XO Thames" w:hAnsi="XO Thames"/>
          <w:b/>
          <w:sz w:val="22"/>
          <w:szCs w:val="22"/>
        </w:rPr>
        <w:t xml:space="preserve"> и акта оказанных услуг</w:t>
      </w:r>
      <w:r w:rsidRPr="00A12F9B">
        <w:rPr>
          <w:rFonts w:ascii="XO Thames" w:hAnsi="XO Thames"/>
          <w:sz w:val="22"/>
          <w:szCs w:val="22"/>
        </w:rPr>
        <w:t xml:space="preserve">. </w:t>
      </w:r>
    </w:p>
    <w:p w:rsidR="00421D32" w:rsidRDefault="00421D32" w:rsidP="00421D32">
      <w:pPr>
        <w:widowControl w:val="0"/>
        <w:numPr>
          <w:ilvl w:val="1"/>
          <w:numId w:val="25"/>
        </w:numPr>
        <w:ind w:left="0" w:firstLine="709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 xml:space="preserve">Обязательства по оплате оказанных Услуг считаются выполненными </w:t>
      </w:r>
      <w:r w:rsidRPr="00A12F9B">
        <w:rPr>
          <w:rFonts w:ascii="XO Thames" w:hAnsi="XO Thames"/>
          <w:sz w:val="22"/>
          <w:szCs w:val="22"/>
        </w:rPr>
        <w:br/>
        <w:t>в день списания денежных средств со счетов Государственного заказчика.</w:t>
      </w:r>
    </w:p>
    <w:p w:rsidR="00421D32" w:rsidRPr="00A12F9B" w:rsidRDefault="00421D32" w:rsidP="00421D32">
      <w:pPr>
        <w:widowControl w:val="0"/>
        <w:numPr>
          <w:ilvl w:val="0"/>
          <w:numId w:val="25"/>
        </w:numPr>
        <w:ind w:left="0" w:firstLine="709"/>
        <w:jc w:val="center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b/>
          <w:sz w:val="22"/>
          <w:szCs w:val="22"/>
        </w:rPr>
        <w:t>Порядок оказания, сдачи-приемки оказанных услуг</w:t>
      </w:r>
    </w:p>
    <w:p w:rsidR="00421D32" w:rsidRPr="00A12F9B" w:rsidRDefault="00421D32" w:rsidP="00421D32">
      <w:pPr>
        <w:tabs>
          <w:tab w:val="left" w:pos="1395"/>
        </w:tabs>
        <w:ind w:firstLine="709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 xml:space="preserve">5.1. </w:t>
      </w:r>
      <w:r w:rsidR="003B778F" w:rsidRPr="00A12F9B">
        <w:rPr>
          <w:rFonts w:ascii="XO Thames" w:hAnsi="XO Thames"/>
          <w:sz w:val="22"/>
          <w:szCs w:val="22"/>
        </w:rPr>
        <w:t>Государственный з</w:t>
      </w:r>
      <w:r w:rsidRPr="00A12F9B">
        <w:rPr>
          <w:rFonts w:ascii="XO Thames" w:hAnsi="XO Thames"/>
          <w:sz w:val="22"/>
          <w:szCs w:val="22"/>
        </w:rPr>
        <w:t xml:space="preserve">аказчик в согласованное время своими силами доставляет автомобили к месту оказания услуг. </w:t>
      </w:r>
    </w:p>
    <w:p w:rsidR="00421D32" w:rsidRPr="00A12F9B" w:rsidRDefault="00421D32" w:rsidP="00421D32">
      <w:pPr>
        <w:tabs>
          <w:tab w:val="left" w:pos="1395"/>
        </w:tabs>
        <w:ind w:firstLine="709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lastRenderedPageBreak/>
        <w:t xml:space="preserve">5.2. Основанием для начала оказания услуг Исполнителем является Заказ, подписанный уполномоченными представителями </w:t>
      </w:r>
      <w:r w:rsidR="003B778F" w:rsidRPr="00A12F9B">
        <w:rPr>
          <w:rFonts w:ascii="XO Thames" w:hAnsi="XO Thames"/>
          <w:sz w:val="22"/>
          <w:szCs w:val="22"/>
        </w:rPr>
        <w:t>Государственного з</w:t>
      </w:r>
      <w:r w:rsidRPr="00A12F9B">
        <w:rPr>
          <w:rFonts w:ascii="XO Thames" w:hAnsi="XO Thames"/>
          <w:sz w:val="22"/>
          <w:szCs w:val="22"/>
        </w:rPr>
        <w:t xml:space="preserve">аказчика и Исполнителя. Одновременно Исполнитель выставляет </w:t>
      </w:r>
      <w:r w:rsidR="003B778F" w:rsidRPr="00A12F9B">
        <w:rPr>
          <w:rFonts w:ascii="XO Thames" w:hAnsi="XO Thames"/>
          <w:sz w:val="22"/>
          <w:szCs w:val="22"/>
        </w:rPr>
        <w:t>Государственному з</w:t>
      </w:r>
      <w:r w:rsidRPr="00A12F9B">
        <w:rPr>
          <w:rFonts w:ascii="XO Thames" w:hAnsi="XO Thames"/>
          <w:sz w:val="22"/>
          <w:szCs w:val="22"/>
        </w:rPr>
        <w:t>аказчику счет на оплату услуг.</w:t>
      </w:r>
    </w:p>
    <w:p w:rsidR="00421D32" w:rsidRPr="00A12F9B" w:rsidRDefault="00421D32" w:rsidP="00421D32">
      <w:pPr>
        <w:tabs>
          <w:tab w:val="left" w:pos="1395"/>
        </w:tabs>
        <w:ind w:firstLine="709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 xml:space="preserve"> 5.3. В случае</w:t>
      </w:r>
      <w:proofErr w:type="gramStart"/>
      <w:r w:rsidRPr="00A12F9B">
        <w:rPr>
          <w:rFonts w:ascii="XO Thames" w:hAnsi="XO Thames"/>
          <w:sz w:val="22"/>
          <w:szCs w:val="22"/>
        </w:rPr>
        <w:t>,</w:t>
      </w:r>
      <w:proofErr w:type="gramEnd"/>
      <w:r w:rsidRPr="00A12F9B">
        <w:rPr>
          <w:rFonts w:ascii="XO Thames" w:hAnsi="XO Thames"/>
          <w:sz w:val="22"/>
          <w:szCs w:val="22"/>
        </w:rPr>
        <w:t xml:space="preserve"> если оказание услуг по ремонту автомобиля будет проводиться с превышением режима рабочего времени</w:t>
      </w:r>
      <w:r w:rsidR="003B778F" w:rsidRPr="00A12F9B">
        <w:rPr>
          <w:rFonts w:ascii="XO Thames" w:hAnsi="XO Thames"/>
          <w:sz w:val="22"/>
          <w:szCs w:val="22"/>
        </w:rPr>
        <w:t xml:space="preserve"> Государственного</w:t>
      </w:r>
      <w:r w:rsidRPr="00A12F9B">
        <w:rPr>
          <w:rFonts w:ascii="XO Thames" w:hAnsi="XO Thames"/>
          <w:sz w:val="22"/>
          <w:szCs w:val="22"/>
        </w:rPr>
        <w:t xml:space="preserve"> Заказчика за один рабочий день, передача автомобилей для оказания сервисных услуг осуществляется на основании Акта сдачи-приема автотранспортного средства, в котором фиксируется наличие явных (видимых) дефектов автомобиля, которые можно обнаружить при обычном способе приемки. Исполнитель по телефонам, сообщенным уполномоченными представителями, извещает </w:t>
      </w:r>
      <w:r w:rsidR="003B778F" w:rsidRPr="00A12F9B">
        <w:rPr>
          <w:rFonts w:ascii="XO Thames" w:hAnsi="XO Thames"/>
          <w:sz w:val="22"/>
          <w:szCs w:val="22"/>
        </w:rPr>
        <w:t>Государственного з</w:t>
      </w:r>
      <w:r w:rsidRPr="00A12F9B">
        <w:rPr>
          <w:rFonts w:ascii="XO Thames" w:hAnsi="XO Thames"/>
          <w:sz w:val="22"/>
          <w:szCs w:val="22"/>
        </w:rPr>
        <w:t>аказчика о сроках окончания выполнения работ и оказания услуг заблаговременно, т.е. до их окончания.</w:t>
      </w:r>
    </w:p>
    <w:p w:rsidR="00421D32" w:rsidRPr="00A12F9B" w:rsidRDefault="00421D32" w:rsidP="00421D32">
      <w:pPr>
        <w:tabs>
          <w:tab w:val="left" w:pos="1395"/>
        </w:tabs>
        <w:ind w:firstLine="567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 xml:space="preserve">5.4. По окончании выполнения услуг, автомобиль выдается Исполнителем </w:t>
      </w:r>
      <w:r w:rsidR="003B778F" w:rsidRPr="00A12F9B">
        <w:rPr>
          <w:rFonts w:ascii="XO Thames" w:hAnsi="XO Thames"/>
          <w:sz w:val="22"/>
          <w:szCs w:val="22"/>
        </w:rPr>
        <w:t>Государственному з</w:t>
      </w:r>
      <w:r w:rsidRPr="00A12F9B">
        <w:rPr>
          <w:rFonts w:ascii="XO Thames" w:hAnsi="XO Thames"/>
          <w:sz w:val="22"/>
          <w:szCs w:val="22"/>
        </w:rPr>
        <w:t xml:space="preserve">аказчику. </w:t>
      </w:r>
    </w:p>
    <w:p w:rsidR="00421D32" w:rsidRPr="00EC0C5D" w:rsidRDefault="00421D32" w:rsidP="00421D32">
      <w:pPr>
        <w:tabs>
          <w:tab w:val="left" w:pos="1395"/>
        </w:tabs>
        <w:ind w:firstLine="567"/>
        <w:jc w:val="both"/>
        <w:rPr>
          <w:rFonts w:ascii="XO Thames" w:hAnsi="XO Thames"/>
          <w:b/>
          <w:sz w:val="22"/>
          <w:szCs w:val="22"/>
        </w:rPr>
      </w:pPr>
      <w:r w:rsidRPr="00EC0C5D">
        <w:rPr>
          <w:rFonts w:ascii="XO Thames" w:hAnsi="XO Thames"/>
          <w:b/>
          <w:sz w:val="22"/>
          <w:szCs w:val="22"/>
        </w:rPr>
        <w:t xml:space="preserve">5.5. При приемке автомобилей после оказания услуг уполномоченный представитель </w:t>
      </w:r>
      <w:r w:rsidR="003B778F" w:rsidRPr="00EC0C5D">
        <w:rPr>
          <w:rFonts w:ascii="XO Thames" w:hAnsi="XO Thames"/>
          <w:b/>
          <w:sz w:val="22"/>
          <w:szCs w:val="22"/>
        </w:rPr>
        <w:t>Государственного з</w:t>
      </w:r>
      <w:r w:rsidRPr="00EC0C5D">
        <w:rPr>
          <w:rFonts w:ascii="XO Thames" w:hAnsi="XO Thames"/>
          <w:b/>
          <w:sz w:val="22"/>
          <w:szCs w:val="22"/>
        </w:rPr>
        <w:t xml:space="preserve">аказчика обязан проверить состояние автомобиля, в том числе на предмет комплектности, внешнего вида, технической исправности и качества оказанных услуг. </w:t>
      </w:r>
      <w:r w:rsidR="00F118D7" w:rsidRPr="00EC0C5D">
        <w:rPr>
          <w:rFonts w:ascii="XO Thames" w:hAnsi="XO Thames"/>
          <w:b/>
          <w:sz w:val="22"/>
          <w:szCs w:val="22"/>
        </w:rPr>
        <w:t>Государственный з</w:t>
      </w:r>
      <w:r w:rsidRPr="00EC0C5D">
        <w:rPr>
          <w:rFonts w:ascii="XO Thames" w:hAnsi="XO Thames"/>
          <w:b/>
          <w:sz w:val="22"/>
          <w:szCs w:val="22"/>
        </w:rPr>
        <w:t xml:space="preserve">аказчик или его представитель, принявший автомобиль без проверки, лишается права впоследствии ссылаться на дефекты, которые могли быть обнаружены при обычном способе приемки. </w:t>
      </w:r>
    </w:p>
    <w:p w:rsidR="00421D32" w:rsidRPr="00EC0C5D" w:rsidRDefault="00421D32" w:rsidP="00421D32">
      <w:pPr>
        <w:tabs>
          <w:tab w:val="left" w:pos="1395"/>
        </w:tabs>
        <w:ind w:firstLine="567"/>
        <w:jc w:val="both"/>
        <w:rPr>
          <w:rFonts w:ascii="XO Thames" w:hAnsi="XO Thames"/>
          <w:b/>
          <w:sz w:val="22"/>
          <w:szCs w:val="22"/>
        </w:rPr>
      </w:pPr>
      <w:r w:rsidRPr="00EC0C5D">
        <w:rPr>
          <w:rFonts w:ascii="XO Thames" w:hAnsi="XO Thames"/>
          <w:b/>
          <w:sz w:val="22"/>
          <w:szCs w:val="22"/>
        </w:rPr>
        <w:t xml:space="preserve">5.6. При наличии претензий к Исполнителю, связанных с оказанными услугами, </w:t>
      </w:r>
      <w:r w:rsidR="00F118D7" w:rsidRPr="00EC0C5D">
        <w:rPr>
          <w:rFonts w:ascii="XO Thames" w:hAnsi="XO Thames"/>
          <w:b/>
          <w:sz w:val="22"/>
          <w:szCs w:val="22"/>
        </w:rPr>
        <w:t>Государственный з</w:t>
      </w:r>
      <w:r w:rsidRPr="00EC0C5D">
        <w:rPr>
          <w:rFonts w:ascii="XO Thames" w:hAnsi="XO Thames"/>
          <w:b/>
          <w:sz w:val="22"/>
          <w:szCs w:val="22"/>
        </w:rPr>
        <w:t xml:space="preserve">аказчик обязан изложить их в письменной форме и передать их Исполнителю </w:t>
      </w:r>
      <w:r w:rsidR="00597BCC" w:rsidRPr="00EC0C5D">
        <w:rPr>
          <w:rFonts w:ascii="XO Thames" w:hAnsi="XO Thames"/>
          <w:b/>
          <w:sz w:val="22"/>
          <w:szCs w:val="22"/>
        </w:rPr>
        <w:br/>
      </w:r>
      <w:r w:rsidRPr="00EC0C5D">
        <w:rPr>
          <w:rFonts w:ascii="XO Thames" w:hAnsi="XO Thames"/>
          <w:b/>
          <w:sz w:val="22"/>
          <w:szCs w:val="22"/>
        </w:rPr>
        <w:t>в течение одного рабочего дня с момента выполнения работ (услуг).</w:t>
      </w:r>
    </w:p>
    <w:p w:rsidR="00421D32" w:rsidRPr="00A12F9B" w:rsidRDefault="00421D32" w:rsidP="00421D32">
      <w:pPr>
        <w:tabs>
          <w:tab w:val="left" w:pos="1395"/>
        </w:tabs>
        <w:ind w:firstLine="567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 xml:space="preserve">5.7. При передаче автомобилей Исполнитель и </w:t>
      </w:r>
      <w:r w:rsidR="00F118D7" w:rsidRPr="00A12F9B">
        <w:rPr>
          <w:rFonts w:ascii="XO Thames" w:hAnsi="XO Thames"/>
          <w:sz w:val="22"/>
          <w:szCs w:val="22"/>
        </w:rPr>
        <w:t>Государственный з</w:t>
      </w:r>
      <w:r w:rsidRPr="00A12F9B">
        <w:rPr>
          <w:rFonts w:ascii="XO Thames" w:hAnsi="XO Thames"/>
          <w:sz w:val="22"/>
          <w:szCs w:val="22"/>
        </w:rPr>
        <w:t xml:space="preserve">аказчик подписывают два экземпляра </w:t>
      </w:r>
      <w:r w:rsidRPr="00A12F9B">
        <w:rPr>
          <w:rFonts w:ascii="XO Thames" w:hAnsi="XO Thames"/>
          <w:b/>
          <w:sz w:val="22"/>
          <w:szCs w:val="22"/>
        </w:rPr>
        <w:t>Акта сдачи-приема автотранспортного средства</w:t>
      </w:r>
      <w:r w:rsidRPr="00A12F9B">
        <w:rPr>
          <w:rFonts w:ascii="XO Thames" w:hAnsi="XO Thames"/>
          <w:sz w:val="22"/>
          <w:szCs w:val="22"/>
        </w:rPr>
        <w:t xml:space="preserve">. </w:t>
      </w:r>
      <w:proofErr w:type="gramStart"/>
      <w:r w:rsidRPr="00A12F9B">
        <w:rPr>
          <w:rFonts w:ascii="XO Thames" w:hAnsi="XO Thames"/>
          <w:sz w:val="22"/>
          <w:szCs w:val="22"/>
        </w:rPr>
        <w:t>С указанным актом</w:t>
      </w:r>
      <w:r w:rsidR="00F118D7" w:rsidRPr="00A12F9B">
        <w:rPr>
          <w:rFonts w:ascii="XO Thames" w:hAnsi="XO Thames"/>
          <w:sz w:val="22"/>
          <w:szCs w:val="22"/>
        </w:rPr>
        <w:t xml:space="preserve"> Государственному</w:t>
      </w:r>
      <w:r w:rsidRPr="00A12F9B">
        <w:rPr>
          <w:rFonts w:ascii="XO Thames" w:hAnsi="XO Thames"/>
          <w:sz w:val="22"/>
          <w:szCs w:val="22"/>
        </w:rPr>
        <w:t xml:space="preserve"> </w:t>
      </w:r>
      <w:r w:rsidR="00F118D7" w:rsidRPr="00A12F9B">
        <w:rPr>
          <w:rFonts w:ascii="XO Thames" w:hAnsi="XO Thames"/>
          <w:sz w:val="22"/>
          <w:szCs w:val="22"/>
        </w:rPr>
        <w:t>з</w:t>
      </w:r>
      <w:r w:rsidRPr="00A12F9B">
        <w:rPr>
          <w:rFonts w:ascii="XO Thames" w:hAnsi="XO Thames"/>
          <w:sz w:val="22"/>
          <w:szCs w:val="22"/>
        </w:rPr>
        <w:t xml:space="preserve">аказчику Исполнителем передается два экземпляра Акта об оказании услуг, подтверждающего фактические объемы оказанных услуг с указанием количества </w:t>
      </w:r>
      <w:proofErr w:type="spellStart"/>
      <w:r w:rsidRPr="00A12F9B">
        <w:rPr>
          <w:rFonts w:ascii="XO Thames" w:hAnsi="XO Thames"/>
          <w:sz w:val="22"/>
          <w:szCs w:val="22"/>
        </w:rPr>
        <w:t>нормочасов</w:t>
      </w:r>
      <w:proofErr w:type="spellEnd"/>
      <w:r w:rsidRPr="00A12F9B">
        <w:rPr>
          <w:rFonts w:ascii="XO Thames" w:hAnsi="XO Thames"/>
          <w:sz w:val="22"/>
          <w:szCs w:val="22"/>
        </w:rPr>
        <w:t xml:space="preserve"> и их полной стоимости по каждому виду услуг (позиции), а также перечень использованных запасных частей и материалов (наименование, номер по каталогу, количество, стоимость) по каждой позиции </w:t>
      </w:r>
      <w:r w:rsidR="00597BCC" w:rsidRPr="00A12F9B">
        <w:rPr>
          <w:rFonts w:ascii="XO Thames" w:hAnsi="XO Thames"/>
          <w:sz w:val="22"/>
          <w:szCs w:val="22"/>
        </w:rPr>
        <w:br/>
      </w:r>
      <w:r w:rsidRPr="00A12F9B">
        <w:rPr>
          <w:rFonts w:ascii="XO Thames" w:hAnsi="XO Thames"/>
          <w:sz w:val="22"/>
          <w:szCs w:val="22"/>
        </w:rPr>
        <w:t>и их общую стоимость.</w:t>
      </w:r>
      <w:proofErr w:type="gramEnd"/>
    </w:p>
    <w:p w:rsidR="00421D32" w:rsidRPr="00A12F9B" w:rsidRDefault="00421D32" w:rsidP="00421D32">
      <w:pPr>
        <w:widowControl w:val="0"/>
        <w:numPr>
          <w:ilvl w:val="1"/>
          <w:numId w:val="27"/>
        </w:numPr>
        <w:ind w:left="0" w:firstLine="567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 xml:space="preserve">После завершения оказания услуг по этапу, предусмотренному Контрактом, Исполнитель уведомляет Государственного заказчика о факте завершения оказания услуг </w:t>
      </w:r>
      <w:r w:rsidR="00597BCC" w:rsidRPr="00A12F9B">
        <w:rPr>
          <w:rFonts w:ascii="XO Thames" w:hAnsi="XO Thames"/>
          <w:sz w:val="22"/>
          <w:szCs w:val="22"/>
        </w:rPr>
        <w:br/>
      </w:r>
      <w:r w:rsidRPr="00A12F9B">
        <w:rPr>
          <w:rFonts w:ascii="XO Thames" w:hAnsi="XO Thames"/>
          <w:sz w:val="22"/>
          <w:szCs w:val="22"/>
        </w:rPr>
        <w:t xml:space="preserve">и представляет Государственному заказчику </w:t>
      </w:r>
      <w:r w:rsidRPr="00A12F9B">
        <w:rPr>
          <w:rFonts w:ascii="XO Thames" w:hAnsi="XO Thames"/>
          <w:b/>
          <w:sz w:val="22"/>
          <w:szCs w:val="22"/>
        </w:rPr>
        <w:t xml:space="preserve">Акт оказанных услуг, подписанный Исполнителем, </w:t>
      </w:r>
      <w:r w:rsidR="00597BCC" w:rsidRPr="00A12F9B">
        <w:rPr>
          <w:rFonts w:ascii="XO Thames" w:hAnsi="XO Thames"/>
          <w:b/>
          <w:sz w:val="22"/>
          <w:szCs w:val="22"/>
        </w:rPr>
        <w:br/>
      </w:r>
      <w:r w:rsidRPr="00A12F9B">
        <w:rPr>
          <w:rFonts w:ascii="XO Thames" w:hAnsi="XO Thames"/>
          <w:b/>
          <w:sz w:val="22"/>
          <w:szCs w:val="22"/>
        </w:rPr>
        <w:t>в 2 (двух) экземплярах, счет на оплату.</w:t>
      </w:r>
    </w:p>
    <w:p w:rsidR="00421D32" w:rsidRPr="00A12F9B" w:rsidRDefault="00421D32" w:rsidP="00421D32">
      <w:pPr>
        <w:widowControl w:val="0"/>
        <w:numPr>
          <w:ilvl w:val="1"/>
          <w:numId w:val="27"/>
        </w:numPr>
        <w:ind w:left="0" w:firstLine="567"/>
        <w:jc w:val="both"/>
        <w:rPr>
          <w:rFonts w:ascii="XO Thames" w:hAnsi="XO Thames"/>
          <w:bCs/>
          <w:color w:val="000000"/>
          <w:sz w:val="22"/>
          <w:szCs w:val="22"/>
        </w:rPr>
      </w:pPr>
      <w:r w:rsidRPr="00A12F9B">
        <w:rPr>
          <w:rFonts w:ascii="XO Thames" w:hAnsi="XO Thames"/>
          <w:bCs/>
          <w:color w:val="000000"/>
          <w:sz w:val="22"/>
          <w:szCs w:val="22"/>
        </w:rPr>
        <w:t>В целях проверки соответствия оказанных</w:t>
      </w:r>
      <w:r w:rsidR="00597BCC" w:rsidRPr="00A12F9B">
        <w:rPr>
          <w:rFonts w:ascii="XO Thames" w:hAnsi="XO Thames"/>
          <w:bCs/>
          <w:color w:val="000000"/>
          <w:sz w:val="22"/>
          <w:szCs w:val="22"/>
        </w:rPr>
        <w:t xml:space="preserve"> «Исполнителем» услуг, условиям </w:t>
      </w:r>
      <w:r w:rsidRPr="00A12F9B">
        <w:rPr>
          <w:rFonts w:ascii="XO Thames" w:hAnsi="XO Thames"/>
          <w:bCs/>
          <w:color w:val="000000"/>
          <w:sz w:val="22"/>
          <w:szCs w:val="22"/>
        </w:rPr>
        <w:t>Контракта «Государственным заказчиком» проводится экспертиза. Экспертиза проводится «Государственным заказчиком» своими силами.</w:t>
      </w:r>
    </w:p>
    <w:p w:rsidR="00421D32" w:rsidRPr="00A12F9B" w:rsidRDefault="00421D32" w:rsidP="00421D32">
      <w:pPr>
        <w:widowControl w:val="0"/>
        <w:numPr>
          <w:ilvl w:val="1"/>
          <w:numId w:val="27"/>
        </w:numPr>
        <w:ind w:left="0" w:firstLine="567"/>
        <w:jc w:val="both"/>
        <w:rPr>
          <w:rFonts w:ascii="XO Thames" w:hAnsi="XO Thames"/>
          <w:bCs/>
          <w:color w:val="000000"/>
          <w:sz w:val="22"/>
          <w:szCs w:val="22"/>
        </w:rPr>
      </w:pPr>
      <w:r w:rsidRPr="00A12F9B">
        <w:rPr>
          <w:rFonts w:ascii="XO Thames" w:hAnsi="XO Thames"/>
          <w:bCs/>
          <w:color w:val="000000"/>
          <w:sz w:val="22"/>
          <w:szCs w:val="22"/>
        </w:rPr>
        <w:t xml:space="preserve">Экспертиза проводится «Государственным заказчиком» в течение </w:t>
      </w:r>
      <w:r w:rsidRPr="00A12F9B">
        <w:rPr>
          <w:rFonts w:ascii="XO Thames" w:hAnsi="XO Thames"/>
          <w:b/>
          <w:bCs/>
          <w:color w:val="000000"/>
          <w:sz w:val="22"/>
          <w:szCs w:val="22"/>
        </w:rPr>
        <w:t>10 (десяти) рабочих дней со дня оказания услуг</w:t>
      </w:r>
      <w:r w:rsidRPr="00A12F9B">
        <w:rPr>
          <w:rFonts w:ascii="XO Thames" w:hAnsi="XO Thames"/>
          <w:bCs/>
          <w:color w:val="000000"/>
          <w:sz w:val="22"/>
          <w:szCs w:val="22"/>
        </w:rPr>
        <w:t>. По итогам проведения экспертизы «Государственный заказчик» в произвольн</w:t>
      </w:r>
      <w:r w:rsidR="00597BCC" w:rsidRPr="00A12F9B">
        <w:rPr>
          <w:rFonts w:ascii="XO Thames" w:hAnsi="XO Thames"/>
          <w:bCs/>
          <w:color w:val="000000"/>
          <w:sz w:val="22"/>
          <w:szCs w:val="22"/>
        </w:rPr>
        <w:t xml:space="preserve">ой форме составляет заключение </w:t>
      </w:r>
      <w:r w:rsidRPr="00A12F9B">
        <w:rPr>
          <w:rFonts w:ascii="XO Thames" w:hAnsi="XO Thames"/>
          <w:bCs/>
          <w:color w:val="000000"/>
          <w:sz w:val="22"/>
          <w:szCs w:val="22"/>
        </w:rPr>
        <w:t xml:space="preserve">с указанием соответствия (несоответствия) оказанных услуг требованиям контракта, которое должно быть объективным, обоснованным </w:t>
      </w:r>
      <w:r w:rsidR="00597BCC" w:rsidRPr="00A12F9B">
        <w:rPr>
          <w:rFonts w:ascii="XO Thames" w:hAnsi="XO Thames"/>
          <w:bCs/>
          <w:color w:val="000000"/>
          <w:sz w:val="22"/>
          <w:szCs w:val="22"/>
        </w:rPr>
        <w:br/>
      </w:r>
      <w:r w:rsidRPr="00A12F9B">
        <w:rPr>
          <w:rFonts w:ascii="XO Thames" w:hAnsi="XO Thames"/>
          <w:bCs/>
          <w:color w:val="000000"/>
          <w:sz w:val="22"/>
          <w:szCs w:val="22"/>
        </w:rPr>
        <w:t xml:space="preserve">и соответствовать законодательству Российской Федерации. </w:t>
      </w:r>
    </w:p>
    <w:p w:rsidR="00421D32" w:rsidRPr="00A12F9B" w:rsidRDefault="00421D32" w:rsidP="00421D32">
      <w:pPr>
        <w:widowControl w:val="0"/>
        <w:numPr>
          <w:ilvl w:val="1"/>
          <w:numId w:val="27"/>
        </w:numPr>
        <w:ind w:left="0" w:firstLine="567"/>
        <w:jc w:val="both"/>
        <w:rPr>
          <w:rFonts w:ascii="XO Thames" w:hAnsi="XO Thames"/>
          <w:bCs/>
          <w:color w:val="000000"/>
          <w:sz w:val="22"/>
          <w:szCs w:val="22"/>
        </w:rPr>
      </w:pPr>
      <w:r w:rsidRPr="00A12F9B">
        <w:rPr>
          <w:rFonts w:ascii="XO Thames" w:hAnsi="XO Thames"/>
          <w:bCs/>
          <w:color w:val="000000"/>
          <w:sz w:val="22"/>
          <w:szCs w:val="22"/>
        </w:rPr>
        <w:t>Экспертиза оказываемых услуг не является окончательной приемкой.</w:t>
      </w:r>
    </w:p>
    <w:p w:rsidR="00421D32" w:rsidRPr="00A12F9B" w:rsidRDefault="00421D32" w:rsidP="00421D32">
      <w:pPr>
        <w:widowControl w:val="0"/>
        <w:numPr>
          <w:ilvl w:val="1"/>
          <w:numId w:val="27"/>
        </w:numPr>
        <w:ind w:left="0" w:firstLine="567"/>
        <w:jc w:val="both"/>
        <w:rPr>
          <w:rFonts w:ascii="XO Thames" w:hAnsi="XO Thames"/>
          <w:bCs/>
          <w:color w:val="000000"/>
          <w:sz w:val="22"/>
          <w:szCs w:val="22"/>
        </w:rPr>
      </w:pPr>
      <w:r w:rsidRPr="00A12F9B">
        <w:rPr>
          <w:rFonts w:ascii="XO Thames" w:eastAsia="Calibri" w:hAnsi="XO Thames"/>
          <w:sz w:val="22"/>
          <w:szCs w:val="22"/>
          <w:lang w:eastAsia="en-US"/>
        </w:rPr>
        <w:t>Для приемки оказанных Услуг «Государственным заказчиком» создается приемочная комиссия, которая в течени</w:t>
      </w:r>
      <w:r w:rsidR="00597BCC" w:rsidRPr="00A12F9B">
        <w:rPr>
          <w:rFonts w:ascii="XO Thames" w:eastAsia="Calibri" w:hAnsi="XO Thames"/>
          <w:sz w:val="22"/>
          <w:szCs w:val="22"/>
          <w:lang w:eastAsia="en-US"/>
        </w:rPr>
        <w:t xml:space="preserve">е 15 (пятнадцати) рабочих дней </w:t>
      </w:r>
      <w:r w:rsidRPr="00A12F9B">
        <w:rPr>
          <w:rFonts w:ascii="XO Thames" w:eastAsia="Calibri" w:hAnsi="XO Thames"/>
          <w:sz w:val="22"/>
          <w:szCs w:val="22"/>
          <w:lang w:eastAsia="en-US"/>
        </w:rPr>
        <w:t>со дня оказания Услуг обязана, проверить соответствие оказанных Услуг условиям Контракта.</w:t>
      </w:r>
      <w:r w:rsidRPr="00A12F9B">
        <w:rPr>
          <w:rFonts w:ascii="XO Thames" w:hAnsi="XO Thames"/>
          <w:bCs/>
          <w:color w:val="000000"/>
          <w:sz w:val="22"/>
          <w:szCs w:val="22"/>
        </w:rPr>
        <w:t xml:space="preserve"> «Исполнитель» вправе направить </w:t>
      </w:r>
      <w:r w:rsidR="00597BCC" w:rsidRPr="00A12F9B">
        <w:rPr>
          <w:rFonts w:ascii="XO Thames" w:hAnsi="XO Thames"/>
          <w:bCs/>
          <w:color w:val="000000"/>
          <w:sz w:val="22"/>
          <w:szCs w:val="22"/>
        </w:rPr>
        <w:br/>
      </w:r>
      <w:r w:rsidRPr="00A12F9B">
        <w:rPr>
          <w:rFonts w:ascii="XO Thames" w:hAnsi="XO Thames"/>
          <w:bCs/>
          <w:color w:val="000000"/>
          <w:sz w:val="22"/>
          <w:szCs w:val="22"/>
        </w:rPr>
        <w:t>к «Государственному заказчику» своего уполномоченного представителя (ей) для участия в приемке.</w:t>
      </w:r>
    </w:p>
    <w:p w:rsidR="00421D32" w:rsidRPr="00A12F9B" w:rsidRDefault="00421D32" w:rsidP="00421D32">
      <w:pPr>
        <w:widowControl w:val="0"/>
        <w:numPr>
          <w:ilvl w:val="1"/>
          <w:numId w:val="27"/>
        </w:numPr>
        <w:ind w:left="0" w:firstLine="567"/>
        <w:jc w:val="both"/>
        <w:rPr>
          <w:rFonts w:ascii="XO Thames" w:hAnsi="XO Thames"/>
          <w:bCs/>
          <w:color w:val="000000"/>
          <w:sz w:val="22"/>
          <w:szCs w:val="22"/>
        </w:rPr>
      </w:pPr>
      <w:r w:rsidRPr="00EC0C5D">
        <w:rPr>
          <w:rFonts w:ascii="XO Thames" w:hAnsi="XO Thames"/>
          <w:b/>
          <w:bCs/>
          <w:color w:val="000000"/>
          <w:sz w:val="22"/>
          <w:szCs w:val="22"/>
        </w:rPr>
        <w:t>При положительном заключении приемочной комиссии, акт приемки</w:t>
      </w:r>
      <w:r w:rsidRPr="00EC0C5D">
        <w:rPr>
          <w:rFonts w:ascii="XO Thames" w:hAnsi="XO Thames"/>
          <w:b/>
          <w:sz w:val="22"/>
          <w:szCs w:val="22"/>
        </w:rPr>
        <w:t xml:space="preserve"> оказанных услуг</w:t>
      </w:r>
      <w:r w:rsidRPr="00EC0C5D">
        <w:rPr>
          <w:rFonts w:ascii="XO Thames" w:hAnsi="XO Thames"/>
          <w:b/>
          <w:bCs/>
          <w:color w:val="000000"/>
          <w:sz w:val="22"/>
          <w:szCs w:val="22"/>
        </w:rPr>
        <w:t xml:space="preserve"> в течение 2 (двух) рабочих дней подписывается и утверждается «Государственным заказчиком», либо «Исполнителю» не позднее 2 (двух) рабочих дней направляется в письменной форме мотивированный отказ от подписания акта приемки</w:t>
      </w:r>
      <w:r w:rsidRPr="00EC0C5D">
        <w:rPr>
          <w:rFonts w:ascii="XO Thames" w:hAnsi="XO Thames"/>
          <w:b/>
          <w:sz w:val="22"/>
          <w:szCs w:val="22"/>
        </w:rPr>
        <w:t xml:space="preserve"> оказанных услуг</w:t>
      </w:r>
      <w:r w:rsidRPr="00A12F9B">
        <w:rPr>
          <w:rFonts w:ascii="XO Thames" w:hAnsi="XO Thames"/>
          <w:bCs/>
          <w:color w:val="000000"/>
          <w:sz w:val="22"/>
          <w:szCs w:val="22"/>
        </w:rPr>
        <w:t>.</w:t>
      </w:r>
    </w:p>
    <w:p w:rsidR="00421D32" w:rsidRPr="00A12F9B" w:rsidRDefault="00421D32" w:rsidP="00421D32">
      <w:pPr>
        <w:widowControl w:val="0"/>
        <w:numPr>
          <w:ilvl w:val="1"/>
          <w:numId w:val="27"/>
        </w:numPr>
        <w:ind w:left="0" w:firstLine="567"/>
        <w:jc w:val="both"/>
        <w:rPr>
          <w:rFonts w:ascii="XO Thames" w:hAnsi="XO Thames"/>
          <w:b/>
          <w:bCs/>
          <w:color w:val="000000"/>
          <w:sz w:val="22"/>
          <w:szCs w:val="22"/>
        </w:rPr>
      </w:pPr>
      <w:r w:rsidRPr="00A12F9B">
        <w:rPr>
          <w:rFonts w:ascii="XO Thames" w:hAnsi="XO Thames"/>
          <w:bCs/>
          <w:color w:val="000000"/>
          <w:sz w:val="22"/>
          <w:szCs w:val="22"/>
        </w:rPr>
        <w:t xml:space="preserve">По факту приемки оказанных услуг, не позднее 2 (двух) рабочих дней </w:t>
      </w:r>
      <w:r w:rsidRPr="00A12F9B">
        <w:rPr>
          <w:rFonts w:ascii="XO Thames" w:hAnsi="XO Thames"/>
          <w:bCs/>
          <w:color w:val="000000"/>
          <w:sz w:val="22"/>
          <w:szCs w:val="22"/>
        </w:rPr>
        <w:br/>
        <w:t>с момента подписания приемочной комиссие</w:t>
      </w:r>
      <w:r w:rsidR="00597BCC" w:rsidRPr="00A12F9B">
        <w:rPr>
          <w:rFonts w:ascii="XO Thames" w:hAnsi="XO Thames"/>
          <w:bCs/>
          <w:color w:val="000000"/>
          <w:sz w:val="22"/>
          <w:szCs w:val="22"/>
        </w:rPr>
        <w:t xml:space="preserve">й «Государственного заказчика» </w:t>
      </w:r>
      <w:r w:rsidRPr="00A12F9B">
        <w:rPr>
          <w:rFonts w:ascii="XO Thames" w:hAnsi="XO Thames"/>
          <w:bCs/>
          <w:color w:val="000000"/>
          <w:sz w:val="22"/>
          <w:szCs w:val="22"/>
        </w:rPr>
        <w:t xml:space="preserve">акта приемки </w:t>
      </w:r>
      <w:r w:rsidRPr="00A12F9B">
        <w:rPr>
          <w:rFonts w:ascii="XO Thames" w:hAnsi="XO Thames"/>
          <w:sz w:val="22"/>
          <w:szCs w:val="22"/>
        </w:rPr>
        <w:t>оказанных услуг</w:t>
      </w:r>
      <w:r w:rsidRPr="00A12F9B">
        <w:rPr>
          <w:rFonts w:ascii="XO Thames" w:hAnsi="XO Thames"/>
          <w:bCs/>
          <w:color w:val="000000"/>
          <w:sz w:val="22"/>
          <w:szCs w:val="22"/>
        </w:rPr>
        <w:t xml:space="preserve">, «Исполнитель» и «Государственный заказчик» </w:t>
      </w:r>
      <w:r w:rsidRPr="00A12F9B">
        <w:rPr>
          <w:rFonts w:ascii="XO Thames" w:hAnsi="XO Thames"/>
          <w:b/>
          <w:bCs/>
          <w:color w:val="000000"/>
          <w:sz w:val="22"/>
          <w:szCs w:val="22"/>
        </w:rPr>
        <w:t>подписывают акт оказанных услуг.</w:t>
      </w:r>
    </w:p>
    <w:p w:rsidR="00421D32" w:rsidRPr="00A12F9B" w:rsidRDefault="00421D32" w:rsidP="00421D32">
      <w:pPr>
        <w:widowControl w:val="0"/>
        <w:jc w:val="both"/>
        <w:rPr>
          <w:rFonts w:ascii="XO Thames" w:hAnsi="XO Thames"/>
          <w:bCs/>
          <w:color w:val="000000"/>
          <w:sz w:val="22"/>
          <w:szCs w:val="22"/>
        </w:rPr>
      </w:pPr>
    </w:p>
    <w:p w:rsidR="00421D32" w:rsidRPr="00A12F9B" w:rsidRDefault="00421D32" w:rsidP="00421D32">
      <w:pPr>
        <w:widowControl w:val="0"/>
        <w:numPr>
          <w:ilvl w:val="0"/>
          <w:numId w:val="27"/>
        </w:numPr>
        <w:ind w:left="0" w:firstLine="709"/>
        <w:jc w:val="center"/>
        <w:rPr>
          <w:rFonts w:ascii="XO Thames" w:hAnsi="XO Thames"/>
          <w:b/>
          <w:sz w:val="22"/>
          <w:szCs w:val="22"/>
        </w:rPr>
      </w:pPr>
      <w:r w:rsidRPr="00A12F9B">
        <w:rPr>
          <w:rFonts w:ascii="XO Thames" w:hAnsi="XO Thames"/>
          <w:b/>
          <w:sz w:val="22"/>
          <w:szCs w:val="22"/>
        </w:rPr>
        <w:t>Качество оказываемых услуг</w:t>
      </w:r>
    </w:p>
    <w:p w:rsidR="00421D32" w:rsidRPr="00A12F9B" w:rsidRDefault="00421D32" w:rsidP="00421D32">
      <w:pPr>
        <w:numPr>
          <w:ilvl w:val="1"/>
          <w:numId w:val="28"/>
        </w:numPr>
        <w:tabs>
          <w:tab w:val="left" w:pos="0"/>
        </w:tabs>
        <w:ind w:left="0" w:firstLine="567"/>
        <w:contextualSpacing/>
        <w:jc w:val="both"/>
        <w:rPr>
          <w:rStyle w:val="fontstyle01"/>
          <w:rFonts w:ascii="XO Thames" w:hAnsi="XO Thames"/>
          <w:sz w:val="22"/>
          <w:szCs w:val="22"/>
        </w:rPr>
      </w:pPr>
      <w:r w:rsidRPr="00A12F9B">
        <w:rPr>
          <w:rStyle w:val="fontstyle01"/>
          <w:rFonts w:ascii="XO Thames" w:hAnsi="XO Thames"/>
          <w:sz w:val="22"/>
          <w:szCs w:val="22"/>
        </w:rPr>
        <w:t>Исполнитель гарантирует качество оказываемых Услуг в течение 6 месяцев с момента подписания акта выполненных работ (оказанных услуг).</w:t>
      </w:r>
    </w:p>
    <w:p w:rsidR="00421D32" w:rsidRPr="00D755B4" w:rsidRDefault="00421D32" w:rsidP="00421D32">
      <w:pPr>
        <w:numPr>
          <w:ilvl w:val="1"/>
          <w:numId w:val="28"/>
        </w:numPr>
        <w:tabs>
          <w:tab w:val="left" w:pos="0"/>
        </w:tabs>
        <w:ind w:left="0" w:firstLine="567"/>
        <w:contextualSpacing/>
        <w:jc w:val="both"/>
        <w:rPr>
          <w:rStyle w:val="fontstyle01"/>
          <w:rFonts w:ascii="XO Thames" w:hAnsi="XO Thames"/>
          <w:color w:val="auto"/>
          <w:sz w:val="22"/>
          <w:szCs w:val="22"/>
        </w:rPr>
      </w:pPr>
      <w:r w:rsidRPr="00A12F9B">
        <w:rPr>
          <w:rStyle w:val="fontstyle01"/>
          <w:rFonts w:ascii="XO Thames" w:hAnsi="XO Thames"/>
          <w:sz w:val="22"/>
          <w:szCs w:val="22"/>
        </w:rPr>
        <w:t xml:space="preserve">Исполнитель гарантирует качество и безопасность использования всех видов запасных частей и материалов, используемых при оказании Услуг, сертификатам и стандартов качества, </w:t>
      </w:r>
      <w:proofErr w:type="gramStart"/>
      <w:r w:rsidRPr="00A12F9B">
        <w:rPr>
          <w:rStyle w:val="fontstyle01"/>
          <w:rFonts w:ascii="XO Thames" w:hAnsi="XO Thames"/>
          <w:sz w:val="22"/>
          <w:szCs w:val="22"/>
        </w:rPr>
        <w:t>оформленными</w:t>
      </w:r>
      <w:proofErr w:type="gramEnd"/>
      <w:r w:rsidRPr="00A12F9B">
        <w:rPr>
          <w:rStyle w:val="fontstyle01"/>
          <w:rFonts w:ascii="XO Thames" w:hAnsi="XO Thames"/>
          <w:sz w:val="22"/>
          <w:szCs w:val="22"/>
        </w:rPr>
        <w:t xml:space="preserve"> в соответствии с законодательством Российской Федерации</w:t>
      </w:r>
      <w:r w:rsidR="00D755B4">
        <w:rPr>
          <w:rStyle w:val="fontstyle01"/>
          <w:rFonts w:ascii="XO Thames" w:hAnsi="XO Thames"/>
          <w:sz w:val="22"/>
          <w:szCs w:val="22"/>
        </w:rPr>
        <w:t>.</w:t>
      </w:r>
    </w:p>
    <w:p w:rsidR="00421D32" w:rsidRPr="00A12F9B" w:rsidRDefault="00421D32" w:rsidP="00421D32">
      <w:pPr>
        <w:tabs>
          <w:tab w:val="left" w:pos="0"/>
        </w:tabs>
        <w:ind w:left="709"/>
        <w:contextualSpacing/>
        <w:jc w:val="both"/>
        <w:rPr>
          <w:rFonts w:ascii="XO Thames" w:hAnsi="XO Thames"/>
          <w:sz w:val="22"/>
          <w:szCs w:val="22"/>
        </w:rPr>
      </w:pPr>
    </w:p>
    <w:p w:rsidR="00421D32" w:rsidRPr="00A12F9B" w:rsidRDefault="00421D32" w:rsidP="00421D32">
      <w:pPr>
        <w:widowControl w:val="0"/>
        <w:numPr>
          <w:ilvl w:val="0"/>
          <w:numId w:val="28"/>
        </w:numPr>
        <w:ind w:left="0" w:firstLine="709"/>
        <w:jc w:val="center"/>
        <w:rPr>
          <w:rFonts w:ascii="XO Thames" w:hAnsi="XO Thames"/>
          <w:b/>
          <w:sz w:val="22"/>
          <w:szCs w:val="22"/>
        </w:rPr>
      </w:pPr>
      <w:r w:rsidRPr="00A12F9B">
        <w:rPr>
          <w:rFonts w:ascii="XO Thames" w:hAnsi="XO Thames"/>
          <w:b/>
          <w:sz w:val="22"/>
          <w:szCs w:val="22"/>
        </w:rPr>
        <w:t>Ответственность сторон</w:t>
      </w:r>
    </w:p>
    <w:p w:rsidR="00421D32" w:rsidRPr="00EC0C5D" w:rsidRDefault="00421D32" w:rsidP="00421D32">
      <w:pPr>
        <w:widowControl w:val="0"/>
        <w:numPr>
          <w:ilvl w:val="1"/>
          <w:numId w:val="28"/>
        </w:numPr>
        <w:ind w:left="0" w:firstLine="709"/>
        <w:jc w:val="both"/>
        <w:rPr>
          <w:rFonts w:ascii="XO Thames" w:hAnsi="XO Thames"/>
          <w:b/>
          <w:sz w:val="22"/>
          <w:szCs w:val="22"/>
        </w:rPr>
      </w:pPr>
      <w:r w:rsidRPr="00EC0C5D">
        <w:rPr>
          <w:rFonts w:ascii="XO Thames" w:hAnsi="XO Thames"/>
          <w:b/>
          <w:sz w:val="22"/>
          <w:szCs w:val="22"/>
        </w:rPr>
        <w:t>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</w:t>
      </w:r>
      <w:r w:rsidR="00597BCC" w:rsidRPr="00EC0C5D">
        <w:rPr>
          <w:rFonts w:ascii="XO Thames" w:hAnsi="XO Thames"/>
          <w:b/>
          <w:sz w:val="22"/>
          <w:szCs w:val="22"/>
        </w:rPr>
        <w:t xml:space="preserve">тельством Российской Федерации </w:t>
      </w:r>
      <w:r w:rsidRPr="00EC0C5D">
        <w:rPr>
          <w:rFonts w:ascii="XO Thames" w:hAnsi="XO Thames"/>
          <w:b/>
          <w:sz w:val="22"/>
          <w:szCs w:val="22"/>
        </w:rPr>
        <w:t>и Контрактом.</w:t>
      </w:r>
    </w:p>
    <w:p w:rsidR="00421D32" w:rsidRPr="00EC0C5D" w:rsidRDefault="00421D32" w:rsidP="00421D32">
      <w:pPr>
        <w:widowControl w:val="0"/>
        <w:numPr>
          <w:ilvl w:val="1"/>
          <w:numId w:val="28"/>
        </w:numPr>
        <w:ind w:left="0" w:firstLine="709"/>
        <w:jc w:val="both"/>
        <w:rPr>
          <w:rFonts w:ascii="XO Thames" w:hAnsi="XO Thames"/>
          <w:b/>
          <w:sz w:val="22"/>
          <w:szCs w:val="22"/>
        </w:rPr>
      </w:pPr>
      <w:r w:rsidRPr="00EC0C5D">
        <w:rPr>
          <w:rFonts w:ascii="XO Thames" w:hAnsi="XO Thames"/>
          <w:b/>
          <w:sz w:val="22"/>
          <w:szCs w:val="22"/>
        </w:rPr>
        <w:t xml:space="preserve">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Исполнитель вправе потребовать уплаты неустоек (штрафов, пеней). </w:t>
      </w:r>
    </w:p>
    <w:p w:rsidR="00421D32" w:rsidRPr="00EC0C5D" w:rsidRDefault="00421D32" w:rsidP="00421D32">
      <w:pPr>
        <w:pStyle w:val="ConsPlusNormal"/>
        <w:numPr>
          <w:ilvl w:val="2"/>
          <w:numId w:val="28"/>
        </w:numPr>
        <w:ind w:left="0" w:firstLine="709"/>
        <w:jc w:val="both"/>
        <w:rPr>
          <w:rFonts w:ascii="XO Thames" w:hAnsi="XO Thames" w:cs="Times New Roman"/>
          <w:b/>
          <w:sz w:val="22"/>
          <w:szCs w:val="22"/>
        </w:rPr>
      </w:pPr>
      <w:r w:rsidRPr="00EC0C5D">
        <w:rPr>
          <w:rFonts w:ascii="XO Thames" w:hAnsi="XO Thames" w:cs="Times New Roman"/>
          <w:b/>
          <w:sz w:val="22"/>
          <w:szCs w:val="22"/>
        </w:rPr>
        <w:t>Пеня начисляется за каждый день просрочки Государственным заказчиком исполнения обязательства, предус</w:t>
      </w:r>
      <w:r w:rsidR="00597BCC" w:rsidRPr="00EC0C5D">
        <w:rPr>
          <w:rFonts w:ascii="XO Thames" w:hAnsi="XO Thames" w:cs="Times New Roman"/>
          <w:b/>
          <w:sz w:val="22"/>
          <w:szCs w:val="22"/>
        </w:rPr>
        <w:t xml:space="preserve">мотренного Контрактом, начиная </w:t>
      </w:r>
      <w:r w:rsidRPr="00EC0C5D">
        <w:rPr>
          <w:rFonts w:ascii="XO Thames" w:hAnsi="XO Thames" w:cs="Times New Roman"/>
          <w:b/>
          <w:sz w:val="22"/>
          <w:szCs w:val="22"/>
        </w:rPr>
        <w:t xml:space="preserve">со дня, следующего после дня истечения установленного Контрактом срока исполнения обязательства. </w:t>
      </w:r>
    </w:p>
    <w:p w:rsidR="00421D32" w:rsidRPr="00EC0C5D" w:rsidRDefault="00421D32" w:rsidP="00421D32">
      <w:pPr>
        <w:pStyle w:val="a8"/>
        <w:widowControl w:val="0"/>
        <w:tabs>
          <w:tab w:val="left" w:pos="993"/>
          <w:tab w:val="left" w:pos="1701"/>
        </w:tabs>
        <w:ind w:firstLine="709"/>
        <w:rPr>
          <w:rFonts w:ascii="XO Thames" w:hAnsi="XO Thames"/>
          <w:b/>
          <w:sz w:val="22"/>
          <w:szCs w:val="22"/>
        </w:rPr>
      </w:pPr>
      <w:r w:rsidRPr="00EC0C5D">
        <w:rPr>
          <w:rFonts w:ascii="XO Thames" w:hAnsi="XO Thames"/>
          <w:b/>
          <w:sz w:val="22"/>
          <w:szCs w:val="22"/>
        </w:rPr>
        <w:t xml:space="preserve">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421D32" w:rsidRPr="00A12F9B" w:rsidRDefault="00421D32" w:rsidP="00421D32">
      <w:pPr>
        <w:pStyle w:val="ConsPlusNormal"/>
        <w:numPr>
          <w:ilvl w:val="2"/>
          <w:numId w:val="28"/>
        </w:numPr>
        <w:ind w:left="0" w:firstLine="709"/>
        <w:jc w:val="both"/>
        <w:rPr>
          <w:rFonts w:ascii="XO Thames" w:eastAsia="Calibri" w:hAnsi="XO Thames" w:cs="Times New Roman"/>
          <w:color w:val="000000"/>
          <w:sz w:val="22"/>
          <w:szCs w:val="22"/>
        </w:rPr>
      </w:pPr>
      <w:r w:rsidRPr="00A12F9B">
        <w:rPr>
          <w:rFonts w:ascii="XO Thames" w:hAnsi="XO Thames" w:cs="Times New Roman"/>
          <w:sz w:val="22"/>
          <w:szCs w:val="22"/>
        </w:rPr>
        <w:t>Штрафы начисляются за ненадлежащее исполнение Государственным заказчиком обязательств</w:t>
      </w:r>
      <w:r w:rsidRPr="00A12F9B">
        <w:rPr>
          <w:rFonts w:ascii="XO Thames" w:eastAsia="Calibri" w:hAnsi="XO Thames" w:cs="Times New Roman"/>
          <w:color w:val="000000"/>
          <w:sz w:val="22"/>
          <w:szCs w:val="22"/>
        </w:rPr>
        <w:t xml:space="preserve">, предусмотренных Контрактом, за исключением просрочки исполнения обязательств, предусмотренных Контрактом. </w:t>
      </w:r>
    </w:p>
    <w:p w:rsidR="00421D32" w:rsidRPr="00A12F9B" w:rsidRDefault="00421D32" w:rsidP="00421D32">
      <w:pPr>
        <w:widowControl w:val="0"/>
        <w:autoSpaceDE w:val="0"/>
        <w:autoSpaceDN w:val="0"/>
        <w:adjustRightInd w:val="0"/>
        <w:ind w:firstLine="709"/>
        <w:jc w:val="both"/>
        <w:rPr>
          <w:rFonts w:ascii="XO Thames" w:eastAsia="Calibri" w:hAnsi="XO Thames"/>
          <w:color w:val="000000"/>
          <w:sz w:val="22"/>
          <w:szCs w:val="22"/>
        </w:rPr>
      </w:pPr>
      <w:r w:rsidRPr="00A12F9B">
        <w:rPr>
          <w:rFonts w:ascii="XO Thames" w:eastAsia="Calibri" w:hAnsi="XO Thames"/>
          <w:color w:val="000000"/>
          <w:sz w:val="22"/>
          <w:szCs w:val="22"/>
        </w:rPr>
        <w:t xml:space="preserve">Размер такого штрафа устанавливается контрактом в </w:t>
      </w:r>
      <w:hyperlink r:id="rId9" w:history="1">
        <w:r w:rsidRPr="00A12F9B">
          <w:rPr>
            <w:rFonts w:ascii="XO Thames" w:eastAsia="Calibri" w:hAnsi="XO Thames"/>
            <w:color w:val="000000"/>
            <w:sz w:val="22"/>
            <w:szCs w:val="22"/>
          </w:rPr>
          <w:t>порядке</w:t>
        </w:r>
      </w:hyperlink>
      <w:r w:rsidRPr="00A12F9B">
        <w:rPr>
          <w:rFonts w:ascii="XO Thames" w:eastAsia="Calibri" w:hAnsi="XO Thames"/>
          <w:color w:val="000000"/>
          <w:sz w:val="22"/>
          <w:szCs w:val="22"/>
        </w:rPr>
        <w:t>, установленном Правительством Российской Федерации от 30.08.2017 № 1042:</w:t>
      </w:r>
    </w:p>
    <w:p w:rsidR="00421D32" w:rsidRPr="00A12F9B" w:rsidRDefault="00421D32" w:rsidP="00421D32">
      <w:pPr>
        <w:widowControl w:val="0"/>
        <w:autoSpaceDE w:val="0"/>
        <w:autoSpaceDN w:val="0"/>
        <w:adjustRightInd w:val="0"/>
        <w:ind w:firstLine="709"/>
        <w:jc w:val="both"/>
        <w:rPr>
          <w:rFonts w:ascii="XO Thames" w:eastAsia="Calibri" w:hAnsi="XO Thames"/>
          <w:color w:val="000000"/>
          <w:sz w:val="22"/>
          <w:szCs w:val="22"/>
        </w:rPr>
      </w:pPr>
      <w:r w:rsidRPr="00A12F9B">
        <w:rPr>
          <w:rFonts w:ascii="XO Thames" w:eastAsia="Calibri" w:hAnsi="XO Thames"/>
          <w:color w:val="000000"/>
          <w:sz w:val="22"/>
          <w:szCs w:val="22"/>
        </w:rPr>
        <w:t xml:space="preserve">За каждый факт неисполнения </w:t>
      </w:r>
      <w:r w:rsidRPr="00A12F9B">
        <w:rPr>
          <w:rFonts w:ascii="XO Thames" w:eastAsia="Calibri" w:hAnsi="XO Thames"/>
          <w:color w:val="000000"/>
          <w:sz w:val="22"/>
          <w:szCs w:val="22"/>
          <w:lang w:eastAsia="en-US"/>
        </w:rPr>
        <w:t xml:space="preserve">Государственным заказчиком </w:t>
      </w:r>
      <w:r w:rsidRPr="00A12F9B">
        <w:rPr>
          <w:rFonts w:ascii="XO Thames" w:eastAsia="Calibri" w:hAnsi="XO Thames"/>
          <w:color w:val="000000"/>
          <w:sz w:val="22"/>
          <w:szCs w:val="22"/>
        </w:rPr>
        <w:t xml:space="preserve">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</w:t>
      </w:r>
      <w:r w:rsidRPr="00A12F9B">
        <w:rPr>
          <w:rFonts w:ascii="XO Thames" w:eastAsia="Calibri" w:hAnsi="XO Thames"/>
          <w:color w:val="000000"/>
          <w:sz w:val="22"/>
          <w:szCs w:val="22"/>
          <w:lang w:eastAsia="en-US"/>
        </w:rPr>
        <w:t>1000,00 (одна тысяча) рублей 00 копеек.</w:t>
      </w:r>
    </w:p>
    <w:p w:rsidR="00421D32" w:rsidRPr="00A12F9B" w:rsidRDefault="00421D32" w:rsidP="00421D32">
      <w:pPr>
        <w:widowControl w:val="0"/>
        <w:numPr>
          <w:ilvl w:val="1"/>
          <w:numId w:val="28"/>
        </w:numPr>
        <w:ind w:left="0" w:firstLine="709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>Общая сумма начисленных штрафов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421D32" w:rsidRPr="00A12F9B" w:rsidRDefault="00421D32" w:rsidP="00421D32">
      <w:pPr>
        <w:widowControl w:val="0"/>
        <w:numPr>
          <w:ilvl w:val="1"/>
          <w:numId w:val="28"/>
        </w:numPr>
        <w:ind w:left="0" w:firstLine="709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>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Государственный заказчик направляет Исполнителю требование об уплате неустоек (штрафов, пеней).</w:t>
      </w:r>
    </w:p>
    <w:p w:rsidR="00421D32" w:rsidRPr="00A12F9B" w:rsidRDefault="00421D32" w:rsidP="00421D32">
      <w:pPr>
        <w:widowControl w:val="0"/>
        <w:numPr>
          <w:ilvl w:val="1"/>
          <w:numId w:val="28"/>
        </w:numPr>
        <w:ind w:left="0" w:firstLine="709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 xml:space="preserve"> </w:t>
      </w:r>
      <w:proofErr w:type="gramStart"/>
      <w:r w:rsidRPr="00A12F9B">
        <w:rPr>
          <w:rFonts w:ascii="XO Thames" w:hAnsi="XO Thames"/>
          <w:sz w:val="22"/>
          <w:szCs w:val="22"/>
        </w:rPr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 и устанавливается в размере,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  <w:proofErr w:type="gramEnd"/>
    </w:p>
    <w:p w:rsidR="00421D32" w:rsidRPr="00A12F9B" w:rsidRDefault="00421D32" w:rsidP="00421D32">
      <w:pPr>
        <w:widowControl w:val="0"/>
        <w:numPr>
          <w:ilvl w:val="1"/>
          <w:numId w:val="28"/>
        </w:numPr>
        <w:ind w:left="0" w:firstLine="709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 xml:space="preserve">Штрафы начисляются за неисполнение или ненадлежащее исполнение Исполнителем обязательств, предусмотренных Контрактом, за исключением просрочки исполнения Исполнителем обязательств (в том числе гарантийного обязательства), предусмотренных Контрактом. </w:t>
      </w:r>
    </w:p>
    <w:p w:rsidR="00421D32" w:rsidRPr="00A12F9B" w:rsidRDefault="00421D32" w:rsidP="00421D32">
      <w:pPr>
        <w:widowControl w:val="0"/>
        <w:autoSpaceDE w:val="0"/>
        <w:autoSpaceDN w:val="0"/>
        <w:adjustRightInd w:val="0"/>
        <w:ind w:firstLine="709"/>
        <w:jc w:val="both"/>
        <w:rPr>
          <w:rFonts w:ascii="XO Thames" w:eastAsia="Calibri" w:hAnsi="XO Thames"/>
          <w:color w:val="000000"/>
          <w:sz w:val="22"/>
          <w:szCs w:val="22"/>
          <w:lang w:eastAsia="en-US"/>
        </w:rPr>
      </w:pPr>
      <w:r w:rsidRPr="00A12F9B">
        <w:rPr>
          <w:rFonts w:ascii="XO Thames" w:eastAsia="Calibri" w:hAnsi="XO Thames"/>
          <w:color w:val="000000"/>
          <w:sz w:val="22"/>
          <w:szCs w:val="22"/>
        </w:rPr>
        <w:t xml:space="preserve">Размер такого штрафа устанавливается контрактом в </w:t>
      </w:r>
      <w:hyperlink r:id="rId10" w:history="1">
        <w:r w:rsidRPr="00A12F9B">
          <w:rPr>
            <w:rFonts w:ascii="XO Thames" w:eastAsia="Calibri" w:hAnsi="XO Thames"/>
            <w:color w:val="000000"/>
            <w:sz w:val="22"/>
            <w:szCs w:val="22"/>
          </w:rPr>
          <w:t>порядке</w:t>
        </w:r>
      </w:hyperlink>
      <w:r w:rsidRPr="00A12F9B">
        <w:rPr>
          <w:rFonts w:ascii="XO Thames" w:eastAsia="Calibri" w:hAnsi="XO Thames"/>
          <w:color w:val="000000"/>
          <w:sz w:val="22"/>
          <w:szCs w:val="22"/>
        </w:rPr>
        <w:t xml:space="preserve">, установленном Правительством Российской Федерации </w:t>
      </w:r>
      <w:r w:rsidRPr="00A12F9B">
        <w:rPr>
          <w:rFonts w:ascii="XO Thames" w:eastAsia="Calibri" w:hAnsi="XO Thames"/>
          <w:color w:val="000000"/>
          <w:sz w:val="22"/>
          <w:szCs w:val="22"/>
          <w:lang w:eastAsia="en-US"/>
        </w:rPr>
        <w:t xml:space="preserve">от 30.08.2017 № 1042: </w:t>
      </w:r>
    </w:p>
    <w:p w:rsidR="00421D32" w:rsidRPr="00A12F9B" w:rsidRDefault="00421D32" w:rsidP="00421D32">
      <w:pPr>
        <w:widowControl w:val="0"/>
        <w:ind w:firstLine="709"/>
        <w:jc w:val="both"/>
        <w:rPr>
          <w:rFonts w:ascii="XO Thames" w:eastAsia="Calibri" w:hAnsi="XO Thames"/>
          <w:color w:val="000000"/>
          <w:sz w:val="22"/>
          <w:szCs w:val="22"/>
        </w:rPr>
      </w:pPr>
      <w:r w:rsidRPr="00A12F9B">
        <w:rPr>
          <w:rFonts w:ascii="XO Thames" w:eastAsia="Calibri" w:hAnsi="XO Thames"/>
          <w:color w:val="000000"/>
          <w:sz w:val="22"/>
          <w:szCs w:val="22"/>
        </w:rPr>
        <w:t xml:space="preserve">За каждый факт неисполнения или ненадлежащего исполнения </w:t>
      </w:r>
      <w:r w:rsidRPr="00A12F9B">
        <w:rPr>
          <w:rFonts w:ascii="XO Thames" w:hAnsi="XO Thames"/>
          <w:color w:val="000000"/>
          <w:sz w:val="22"/>
          <w:szCs w:val="22"/>
        </w:rPr>
        <w:t>Исполнителем</w:t>
      </w:r>
      <w:r w:rsidRPr="00A12F9B">
        <w:rPr>
          <w:rFonts w:ascii="XO Thames" w:eastAsia="Calibri" w:hAnsi="XO Thames"/>
          <w:color w:val="000000"/>
          <w:sz w:val="22"/>
          <w:szCs w:val="22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виде 10 (десяти) процентов от цены Контракта.</w:t>
      </w:r>
    </w:p>
    <w:p w:rsidR="00421D32" w:rsidRPr="00A12F9B" w:rsidRDefault="00421D32" w:rsidP="00421D32">
      <w:pPr>
        <w:widowControl w:val="0"/>
        <w:numPr>
          <w:ilvl w:val="1"/>
          <w:numId w:val="28"/>
        </w:numPr>
        <w:ind w:left="0" w:firstLine="709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 xml:space="preserve">За каждый факт неисполнения или ненадлежащего исполнения Исполнителем обязательств, предусмотренных Контрактом, </w:t>
      </w:r>
      <w:proofErr w:type="gramStart"/>
      <w:r w:rsidRPr="00A12F9B">
        <w:rPr>
          <w:rFonts w:ascii="XO Thames" w:hAnsi="XO Thames"/>
          <w:sz w:val="22"/>
          <w:szCs w:val="22"/>
        </w:rPr>
        <w:t>которое</w:t>
      </w:r>
      <w:proofErr w:type="gramEnd"/>
      <w:r w:rsidRPr="00A12F9B">
        <w:rPr>
          <w:rFonts w:ascii="XO Thames" w:hAnsi="XO Thames"/>
          <w:sz w:val="22"/>
          <w:szCs w:val="22"/>
        </w:rPr>
        <w:t xml:space="preserve"> не имеет стоимостного выражения, размер штрафа устанавливается (при наличии в Контракте таких обязательств) в порядке, установленном Постановлением Правительства Российской Федерации от 30.08.2017 № 1042, и составляет 1000,00 (одна тысяча) рублей 00 копеек.</w:t>
      </w:r>
    </w:p>
    <w:p w:rsidR="00421D32" w:rsidRPr="00A12F9B" w:rsidRDefault="00421D32" w:rsidP="00421D32">
      <w:pPr>
        <w:widowControl w:val="0"/>
        <w:numPr>
          <w:ilvl w:val="1"/>
          <w:numId w:val="28"/>
        </w:numPr>
        <w:ind w:left="0" w:firstLine="709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>Общая сумма начис</w:t>
      </w:r>
      <w:r w:rsidR="00597BCC" w:rsidRPr="00A12F9B">
        <w:rPr>
          <w:rFonts w:ascii="XO Thames" w:hAnsi="XO Thames"/>
          <w:sz w:val="22"/>
          <w:szCs w:val="22"/>
        </w:rPr>
        <w:t xml:space="preserve">ленных штрафов за неисполнение </w:t>
      </w:r>
      <w:r w:rsidRPr="00A12F9B">
        <w:rPr>
          <w:rFonts w:ascii="XO Thames" w:hAnsi="XO Thames"/>
          <w:sz w:val="22"/>
          <w:szCs w:val="22"/>
        </w:rPr>
        <w:t>или ненадлежащее исполнение Исполнителем обязательств, предусмотренных Контрактом, не может превышать цену Контракта.</w:t>
      </w:r>
    </w:p>
    <w:p w:rsidR="00421D32" w:rsidRPr="00A12F9B" w:rsidRDefault="00421D32" w:rsidP="00421D32">
      <w:pPr>
        <w:widowControl w:val="0"/>
        <w:numPr>
          <w:ilvl w:val="1"/>
          <w:numId w:val="28"/>
        </w:numPr>
        <w:ind w:left="0" w:firstLine="709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</w:t>
      </w:r>
      <w:r w:rsidR="00597BCC" w:rsidRPr="00A12F9B">
        <w:rPr>
          <w:rFonts w:ascii="XO Thames" w:hAnsi="XO Thames"/>
          <w:sz w:val="22"/>
          <w:szCs w:val="22"/>
        </w:rPr>
        <w:t xml:space="preserve"> вследствие непреодолимой силы </w:t>
      </w:r>
      <w:r w:rsidRPr="00A12F9B">
        <w:rPr>
          <w:rFonts w:ascii="XO Thames" w:hAnsi="XO Thames"/>
          <w:sz w:val="22"/>
          <w:szCs w:val="22"/>
        </w:rPr>
        <w:t>или по вине другой Стороны.</w:t>
      </w:r>
    </w:p>
    <w:p w:rsidR="00421D32" w:rsidRPr="00A12F9B" w:rsidRDefault="00421D32" w:rsidP="00421D32">
      <w:pPr>
        <w:widowControl w:val="0"/>
        <w:numPr>
          <w:ilvl w:val="1"/>
          <w:numId w:val="28"/>
        </w:numPr>
        <w:ind w:left="0" w:firstLine="709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>Уплата неустойки (штрафа,</w:t>
      </w:r>
      <w:r w:rsidR="00597BCC" w:rsidRPr="00A12F9B">
        <w:rPr>
          <w:rFonts w:ascii="XO Thames" w:hAnsi="XO Thames"/>
          <w:sz w:val="22"/>
          <w:szCs w:val="22"/>
        </w:rPr>
        <w:t xml:space="preserve"> пеней) не освобождает Стороны </w:t>
      </w:r>
      <w:r w:rsidRPr="00A12F9B">
        <w:rPr>
          <w:rFonts w:ascii="XO Thames" w:hAnsi="XO Thames"/>
          <w:sz w:val="22"/>
          <w:szCs w:val="22"/>
        </w:rPr>
        <w:t>от исполнения обязательств по Контракту.</w:t>
      </w:r>
    </w:p>
    <w:p w:rsidR="00421D32" w:rsidRPr="00A12F9B" w:rsidRDefault="00421D32" w:rsidP="00421D32">
      <w:pPr>
        <w:widowControl w:val="0"/>
        <w:numPr>
          <w:ilvl w:val="1"/>
          <w:numId w:val="28"/>
        </w:numPr>
        <w:ind w:left="0" w:firstLine="709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>Вред, причиненный третьим лицам по вине Исполнителя, при исполнении обязательств по Контракту, возмещается за его счет.</w:t>
      </w:r>
    </w:p>
    <w:p w:rsidR="00421D32" w:rsidRPr="00A12F9B" w:rsidRDefault="00421D32" w:rsidP="00421D32">
      <w:pPr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lastRenderedPageBreak/>
        <w:t xml:space="preserve">«Государственный заказчик» вправе произвести оплату за вычетом неустойки (пени, штрафов), подлежащей уплате «Исполнителю» в соответствии с условиями настоящего контракта. В этом случае </w:t>
      </w:r>
      <w:r w:rsidR="00597BCC" w:rsidRPr="00A12F9B">
        <w:rPr>
          <w:rFonts w:ascii="XO Thames" w:hAnsi="XO Thames"/>
          <w:sz w:val="22"/>
          <w:szCs w:val="22"/>
        </w:rPr>
        <w:t xml:space="preserve">требование об уплате неустойки </w:t>
      </w:r>
      <w:r w:rsidRPr="00A12F9B">
        <w:rPr>
          <w:rFonts w:ascii="XO Thames" w:hAnsi="XO Thames"/>
          <w:sz w:val="22"/>
          <w:szCs w:val="22"/>
        </w:rPr>
        <w:t xml:space="preserve">в соответствии с условиями настоящего контракта </w:t>
      </w:r>
      <w:r w:rsidR="00597BCC" w:rsidRPr="00A12F9B">
        <w:rPr>
          <w:rFonts w:ascii="XO Thames" w:hAnsi="XO Thames"/>
          <w:sz w:val="22"/>
          <w:szCs w:val="22"/>
        </w:rPr>
        <w:t xml:space="preserve">«Исполнителю» не направляется. </w:t>
      </w:r>
      <w:r w:rsidRPr="00A12F9B">
        <w:rPr>
          <w:rFonts w:ascii="XO Thames" w:hAnsi="XO Thames"/>
          <w:sz w:val="22"/>
          <w:szCs w:val="22"/>
        </w:rPr>
        <w:t xml:space="preserve">Банковские реквизиты: </w:t>
      </w:r>
      <w:r w:rsidRPr="00A12F9B">
        <w:rPr>
          <w:rFonts w:ascii="XO Thames" w:hAnsi="XO Thames"/>
          <w:spacing w:val="-2"/>
          <w:sz w:val="22"/>
          <w:szCs w:val="22"/>
        </w:rPr>
        <w:t xml:space="preserve">Наименование банка: </w:t>
      </w:r>
      <w:proofErr w:type="gramStart"/>
      <w:r w:rsidRPr="00A12F9B">
        <w:rPr>
          <w:rFonts w:ascii="XO Thames" w:hAnsi="XO Thames"/>
          <w:spacing w:val="-2"/>
          <w:sz w:val="22"/>
          <w:szCs w:val="22"/>
        </w:rPr>
        <w:t>СИБИРСКОЕ</w:t>
      </w:r>
      <w:proofErr w:type="gramEnd"/>
      <w:r w:rsidRPr="00A12F9B">
        <w:rPr>
          <w:rFonts w:ascii="XO Thames" w:hAnsi="XO Thames"/>
          <w:spacing w:val="-2"/>
          <w:sz w:val="22"/>
          <w:szCs w:val="22"/>
        </w:rPr>
        <w:t xml:space="preserve"> ГУ БАНК РОССИИ//УФК по Новосибирской области г. Новосибирск, </w:t>
      </w:r>
      <w:r w:rsidRPr="00A12F9B">
        <w:rPr>
          <w:rFonts w:ascii="XO Thames" w:hAnsi="XO Thames"/>
          <w:bCs/>
          <w:sz w:val="22"/>
          <w:szCs w:val="22"/>
        </w:rPr>
        <w:t>БИК 015004950,</w:t>
      </w:r>
      <w:r w:rsidRPr="00A12F9B">
        <w:rPr>
          <w:rFonts w:ascii="XO Thames" w:hAnsi="XO Thames"/>
          <w:sz w:val="22"/>
          <w:szCs w:val="22"/>
        </w:rPr>
        <w:t xml:space="preserve"> Номер банковского счета, входящего в состав Единого Казначейства счет (ЕКС) № 40102810445370000043.</w:t>
      </w:r>
    </w:p>
    <w:p w:rsidR="00421D32" w:rsidRPr="00A12F9B" w:rsidRDefault="00421D32" w:rsidP="00421D32">
      <w:pPr>
        <w:ind w:firstLine="708"/>
        <w:jc w:val="both"/>
        <w:rPr>
          <w:rFonts w:ascii="XO Thames" w:hAnsi="XO Thames"/>
          <w:sz w:val="22"/>
          <w:szCs w:val="22"/>
        </w:rPr>
      </w:pPr>
    </w:p>
    <w:p w:rsidR="00421D32" w:rsidRPr="00A12F9B" w:rsidRDefault="00421D32" w:rsidP="00421D32">
      <w:pPr>
        <w:widowControl w:val="0"/>
        <w:numPr>
          <w:ilvl w:val="0"/>
          <w:numId w:val="28"/>
        </w:numPr>
        <w:ind w:left="0" w:firstLine="709"/>
        <w:jc w:val="center"/>
        <w:rPr>
          <w:rFonts w:ascii="XO Thames" w:hAnsi="XO Thames"/>
          <w:b/>
          <w:sz w:val="22"/>
          <w:szCs w:val="22"/>
        </w:rPr>
      </w:pPr>
      <w:r w:rsidRPr="00A12F9B">
        <w:rPr>
          <w:rFonts w:ascii="XO Thames" w:hAnsi="XO Thames"/>
          <w:b/>
          <w:sz w:val="22"/>
          <w:szCs w:val="22"/>
        </w:rPr>
        <w:t>Форс-мажорные условия</w:t>
      </w:r>
    </w:p>
    <w:p w:rsidR="00421D32" w:rsidRPr="00A12F9B" w:rsidRDefault="00421D32" w:rsidP="00421D32">
      <w:pPr>
        <w:pStyle w:val="af5"/>
        <w:numPr>
          <w:ilvl w:val="1"/>
          <w:numId w:val="28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XO Thames" w:hAnsi="XO Thames"/>
        </w:rPr>
      </w:pPr>
      <w:proofErr w:type="gramStart"/>
      <w:r w:rsidRPr="00A12F9B">
        <w:rPr>
          <w:rFonts w:ascii="XO Thames" w:hAnsi="XO Thames"/>
        </w:rPr>
        <w:t xml:space="preserve"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</w:t>
      </w:r>
      <w:r w:rsidRPr="00A12F9B">
        <w:rPr>
          <w:rFonts w:ascii="XO Thames" w:hAnsi="XO Thames"/>
          <w:color w:val="000000"/>
        </w:rPr>
        <w:t>забастовки,</w:t>
      </w:r>
      <w:r w:rsidRPr="00A12F9B">
        <w:rPr>
          <w:rFonts w:ascii="XO Thames" w:hAnsi="XO Thames"/>
        </w:rPr>
        <w:t xml:space="preserve"> военные действия, массовые заболевания, </w:t>
      </w:r>
      <w:r w:rsidRPr="00A12F9B">
        <w:rPr>
          <w:rFonts w:ascii="XO Thames" w:hAnsi="XO Thames"/>
          <w:color w:val="000000"/>
        </w:rPr>
        <w:t xml:space="preserve">запретительные меры органов государственной власти, </w:t>
      </w:r>
      <w:r w:rsidRPr="00A12F9B">
        <w:rPr>
          <w:rFonts w:ascii="XO Thames" w:hAnsi="XO Thames"/>
        </w:rPr>
        <w:t>изменения законодательства, препятствующих надлежащему исполнению обязате</w:t>
      </w:r>
      <w:r w:rsidR="00597BCC" w:rsidRPr="00A12F9B">
        <w:rPr>
          <w:rFonts w:ascii="XO Thames" w:hAnsi="XO Thames"/>
        </w:rPr>
        <w:t xml:space="preserve">льств по настоящему контракту, </w:t>
      </w:r>
      <w:r w:rsidRPr="00A12F9B">
        <w:rPr>
          <w:rFonts w:ascii="XO Thames" w:hAnsi="XO Thames"/>
        </w:rPr>
        <w:t>а также другие чрезвычайные обстоятельства, влияющие на возможность исполнения Сторонами своих</w:t>
      </w:r>
      <w:proofErr w:type="gramEnd"/>
      <w:r w:rsidRPr="00A12F9B">
        <w:rPr>
          <w:rFonts w:ascii="XO Thames" w:hAnsi="XO Thames"/>
        </w:rPr>
        <w:t xml:space="preserve"> обязательств по Контракту.</w:t>
      </w:r>
    </w:p>
    <w:p w:rsidR="00421D32" w:rsidRPr="00A12F9B" w:rsidRDefault="00421D32" w:rsidP="00421D32">
      <w:pPr>
        <w:widowControl w:val="0"/>
        <w:ind w:firstLine="709"/>
        <w:jc w:val="both"/>
        <w:rPr>
          <w:rFonts w:ascii="XO Thames" w:hAnsi="XO Thames"/>
          <w:noProof/>
          <w:sz w:val="22"/>
          <w:szCs w:val="22"/>
        </w:rPr>
      </w:pPr>
      <w:r w:rsidRPr="00A12F9B">
        <w:rPr>
          <w:rFonts w:ascii="XO Thames" w:hAnsi="XO Thames"/>
          <w:noProof/>
          <w:sz w:val="22"/>
          <w:szCs w:val="22"/>
        </w:rPr>
        <w:t>Указанные события должны носит</w:t>
      </w:r>
      <w:r w:rsidR="00597BCC" w:rsidRPr="00A12F9B">
        <w:rPr>
          <w:rFonts w:ascii="XO Thames" w:hAnsi="XO Thames"/>
          <w:noProof/>
          <w:sz w:val="22"/>
          <w:szCs w:val="22"/>
        </w:rPr>
        <w:t xml:space="preserve">ь чрезвычайный, непредвиденный </w:t>
      </w:r>
      <w:r w:rsidRPr="00A12F9B">
        <w:rPr>
          <w:rFonts w:ascii="XO Thames" w:hAnsi="XO Thames"/>
          <w:noProof/>
          <w:sz w:val="22"/>
          <w:szCs w:val="22"/>
        </w:rPr>
        <w:t>и непредотвратимый характер, возникн</w:t>
      </w:r>
      <w:r w:rsidR="00597BCC" w:rsidRPr="00A12F9B">
        <w:rPr>
          <w:rFonts w:ascii="XO Thames" w:hAnsi="XO Thames"/>
          <w:noProof/>
          <w:sz w:val="22"/>
          <w:szCs w:val="22"/>
        </w:rPr>
        <w:t xml:space="preserve">уть после заключения Контракта </w:t>
      </w:r>
      <w:r w:rsidRPr="00A12F9B">
        <w:rPr>
          <w:rFonts w:ascii="XO Thames" w:hAnsi="XO Thames"/>
          <w:noProof/>
          <w:sz w:val="22"/>
          <w:szCs w:val="22"/>
        </w:rPr>
        <w:t>и не зависеть от воли Сторон.</w:t>
      </w:r>
    </w:p>
    <w:p w:rsidR="00421D32" w:rsidRPr="00A12F9B" w:rsidRDefault="00421D32" w:rsidP="00421D32">
      <w:pPr>
        <w:pStyle w:val="af5"/>
        <w:numPr>
          <w:ilvl w:val="1"/>
          <w:numId w:val="28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XO Thames" w:hAnsi="XO Thames"/>
        </w:rPr>
      </w:pPr>
      <w:r w:rsidRPr="00A12F9B">
        <w:rPr>
          <w:rFonts w:ascii="XO Thames" w:hAnsi="XO Thames"/>
        </w:rPr>
        <w:t xml:space="preserve">При наступлении обстоятельств непреодолимой силы Сторона должна </w:t>
      </w:r>
      <w:r w:rsidRPr="00A12F9B">
        <w:rPr>
          <w:rFonts w:ascii="XO Thames" w:hAnsi="XO Thames"/>
        </w:rPr>
        <w:br/>
        <w:t xml:space="preserve">без промедления, но не позднее 3 (трех) календарных дней, известить о них другую Сторону в любой форме, предпочтительно – </w:t>
      </w:r>
      <w:proofErr w:type="gramStart"/>
      <w:r w:rsidRPr="00A12F9B">
        <w:rPr>
          <w:rFonts w:ascii="XO Thames" w:hAnsi="XO Thames"/>
        </w:rPr>
        <w:t>в</w:t>
      </w:r>
      <w:proofErr w:type="gramEnd"/>
      <w:r w:rsidRPr="00A12F9B">
        <w:rPr>
          <w:rFonts w:ascii="XO Thames" w:hAnsi="XO Thames"/>
        </w:rPr>
        <w:t xml:space="preserve">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421D32" w:rsidRPr="00A12F9B" w:rsidRDefault="00421D32" w:rsidP="00421D32">
      <w:pPr>
        <w:pStyle w:val="af5"/>
        <w:numPr>
          <w:ilvl w:val="1"/>
          <w:numId w:val="28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XO Thames" w:hAnsi="XO Thames"/>
        </w:rPr>
      </w:pPr>
      <w:r w:rsidRPr="00A12F9B">
        <w:rPr>
          <w:rFonts w:ascii="XO Thames" w:hAnsi="XO Thames"/>
        </w:rPr>
        <w:t>По прекращении указанны</w:t>
      </w:r>
      <w:r w:rsidR="00597BCC" w:rsidRPr="00A12F9B">
        <w:rPr>
          <w:rFonts w:ascii="XO Thames" w:hAnsi="XO Thames"/>
        </w:rPr>
        <w:t>х обстоятель</w:t>
      </w:r>
      <w:proofErr w:type="gramStart"/>
      <w:r w:rsidR="00597BCC" w:rsidRPr="00A12F9B">
        <w:rPr>
          <w:rFonts w:ascii="XO Thames" w:hAnsi="XO Thames"/>
        </w:rPr>
        <w:t>ств Ст</w:t>
      </w:r>
      <w:proofErr w:type="gramEnd"/>
      <w:r w:rsidR="00597BCC" w:rsidRPr="00A12F9B">
        <w:rPr>
          <w:rFonts w:ascii="XO Thames" w:hAnsi="XO Thames"/>
        </w:rPr>
        <w:t xml:space="preserve">орона должна </w:t>
      </w:r>
      <w:r w:rsidRPr="00A12F9B">
        <w:rPr>
          <w:rFonts w:ascii="XO Thames" w:hAnsi="XO Thames"/>
        </w:rPr>
        <w:t xml:space="preserve">без промедления, </w:t>
      </w:r>
      <w:r w:rsidR="00597BCC" w:rsidRPr="00A12F9B">
        <w:rPr>
          <w:rFonts w:ascii="XO Thames" w:hAnsi="XO Thames"/>
        </w:rPr>
        <w:br/>
      </w:r>
      <w:r w:rsidRPr="00A12F9B">
        <w:rPr>
          <w:rFonts w:ascii="XO Thames" w:hAnsi="XO Thames"/>
        </w:rPr>
        <w:t xml:space="preserve">но не позднее 3 (трех) календарных дней, известить об этом другую Сторону в письменной форме. </w:t>
      </w:r>
      <w:r w:rsidR="00597BCC" w:rsidRPr="00A12F9B">
        <w:rPr>
          <w:rFonts w:ascii="XO Thames" w:hAnsi="XO Thames"/>
        </w:rPr>
        <w:br/>
      </w:r>
      <w:r w:rsidRPr="00A12F9B">
        <w:rPr>
          <w:rFonts w:ascii="XO Thames" w:hAnsi="XO Thames"/>
        </w:rPr>
        <w:t>В изве</w:t>
      </w:r>
      <w:r w:rsidR="00597BCC" w:rsidRPr="00A12F9B">
        <w:rPr>
          <w:rFonts w:ascii="XO Thames" w:hAnsi="XO Thames"/>
        </w:rPr>
        <w:t xml:space="preserve">щении должен быть указан срок, </w:t>
      </w:r>
      <w:r w:rsidRPr="00A12F9B">
        <w:rPr>
          <w:rFonts w:ascii="XO Thames" w:hAnsi="XO Thames"/>
        </w:rPr>
        <w:t>в который предполагается исполнить обязательс</w:t>
      </w:r>
      <w:r w:rsidR="00597BCC" w:rsidRPr="00A12F9B">
        <w:rPr>
          <w:rFonts w:ascii="XO Thames" w:hAnsi="XO Thames"/>
        </w:rPr>
        <w:t xml:space="preserve">тва </w:t>
      </w:r>
      <w:r w:rsidR="00597BCC" w:rsidRPr="00A12F9B">
        <w:rPr>
          <w:rFonts w:ascii="XO Thames" w:hAnsi="XO Thames"/>
        </w:rPr>
        <w:br/>
        <w:t xml:space="preserve">по Контракту. Если Сторона </w:t>
      </w:r>
      <w:r w:rsidRPr="00A12F9B">
        <w:rPr>
          <w:rFonts w:ascii="XO Thames" w:hAnsi="XO Thames"/>
        </w:rPr>
        <w:t xml:space="preserve">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</w:t>
      </w:r>
      <w:proofErr w:type="spellStart"/>
      <w:r w:rsidRPr="00A12F9B">
        <w:rPr>
          <w:rFonts w:ascii="XO Thames" w:hAnsi="XO Thames"/>
        </w:rPr>
        <w:t>неизвещением</w:t>
      </w:r>
      <w:proofErr w:type="spellEnd"/>
      <w:r w:rsidRPr="00A12F9B">
        <w:rPr>
          <w:rFonts w:ascii="XO Thames" w:hAnsi="XO Thames"/>
        </w:rPr>
        <w:t xml:space="preserve"> или несвоевременным извещением.</w:t>
      </w:r>
    </w:p>
    <w:p w:rsidR="00421D32" w:rsidRPr="00A12F9B" w:rsidRDefault="00421D32" w:rsidP="00421D32">
      <w:pPr>
        <w:pStyle w:val="af5"/>
        <w:numPr>
          <w:ilvl w:val="1"/>
          <w:numId w:val="28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XO Thames" w:hAnsi="XO Thames"/>
        </w:rPr>
      </w:pPr>
      <w:r w:rsidRPr="00A12F9B">
        <w:rPr>
          <w:rFonts w:ascii="XO Thames" w:hAnsi="XO Thames"/>
        </w:rPr>
        <w:t>Сторона должна в течение 10 (десяти) календарных дней с момента прекращения форс-мажорных обстоятельств пере</w:t>
      </w:r>
      <w:r w:rsidR="00A12F9B" w:rsidRPr="00A12F9B">
        <w:rPr>
          <w:rFonts w:ascii="XO Thames" w:hAnsi="XO Thames"/>
        </w:rPr>
        <w:t xml:space="preserve">дать другой Стороне сертификат </w:t>
      </w:r>
      <w:r w:rsidRPr="00A12F9B">
        <w:rPr>
          <w:rFonts w:ascii="XO Thames" w:hAnsi="XO Thames"/>
        </w:rPr>
        <w:t>торгово-промышленной палаты или иного компет</w:t>
      </w:r>
      <w:r w:rsidR="00A12F9B" w:rsidRPr="00A12F9B">
        <w:rPr>
          <w:rFonts w:ascii="XO Thames" w:hAnsi="XO Thames"/>
        </w:rPr>
        <w:t xml:space="preserve">ентного органа или организации </w:t>
      </w:r>
      <w:r w:rsidRPr="00A12F9B">
        <w:rPr>
          <w:rFonts w:ascii="XO Thames" w:hAnsi="XO Thames"/>
        </w:rPr>
        <w:t xml:space="preserve">о наличии и продолжительности форс-мажорных обстоятельств. </w:t>
      </w:r>
    </w:p>
    <w:p w:rsidR="00421D32" w:rsidRPr="00A12F9B" w:rsidRDefault="00421D32" w:rsidP="00421D32">
      <w:pPr>
        <w:pStyle w:val="af5"/>
        <w:numPr>
          <w:ilvl w:val="1"/>
          <w:numId w:val="28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XO Thames" w:hAnsi="XO Thames"/>
        </w:rPr>
      </w:pPr>
      <w:r w:rsidRPr="00A12F9B">
        <w:rPr>
          <w:rFonts w:ascii="XO Thames" w:hAnsi="XO Thames"/>
        </w:rPr>
        <w:t>В случае наступления форс-мажорных обстоятель</w:t>
      </w:r>
      <w:proofErr w:type="gramStart"/>
      <w:r w:rsidRPr="00A12F9B">
        <w:rPr>
          <w:rFonts w:ascii="XO Thames" w:hAnsi="XO Thames"/>
        </w:rPr>
        <w:t>ств ср</w:t>
      </w:r>
      <w:proofErr w:type="gramEnd"/>
      <w:r w:rsidRPr="00A12F9B">
        <w:rPr>
          <w:rFonts w:ascii="XO Thames" w:hAnsi="XO Thames"/>
        </w:rPr>
        <w:t>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421D32" w:rsidRPr="00A12F9B" w:rsidRDefault="00421D32" w:rsidP="00421D32">
      <w:pPr>
        <w:pStyle w:val="af5"/>
        <w:numPr>
          <w:ilvl w:val="1"/>
          <w:numId w:val="28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XO Thames" w:hAnsi="XO Thames"/>
        </w:rPr>
      </w:pPr>
      <w:r w:rsidRPr="00A12F9B">
        <w:rPr>
          <w:rFonts w:ascii="XO Thames" w:hAnsi="XO Thames"/>
        </w:rPr>
        <w:t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421D32" w:rsidRPr="00A12F9B" w:rsidRDefault="00421D32" w:rsidP="00421D32">
      <w:pPr>
        <w:widowControl w:val="0"/>
        <w:ind w:left="709"/>
        <w:jc w:val="both"/>
        <w:rPr>
          <w:rFonts w:ascii="XO Thames" w:hAnsi="XO Thames"/>
          <w:sz w:val="22"/>
          <w:szCs w:val="22"/>
        </w:rPr>
      </w:pPr>
    </w:p>
    <w:p w:rsidR="00421D32" w:rsidRPr="00A12F9B" w:rsidRDefault="00421D32" w:rsidP="00421D32">
      <w:pPr>
        <w:widowControl w:val="0"/>
        <w:numPr>
          <w:ilvl w:val="0"/>
          <w:numId w:val="28"/>
        </w:numPr>
        <w:ind w:left="0" w:firstLine="709"/>
        <w:jc w:val="center"/>
        <w:rPr>
          <w:rFonts w:ascii="XO Thames" w:hAnsi="XO Thames"/>
          <w:b/>
          <w:sz w:val="22"/>
          <w:szCs w:val="22"/>
        </w:rPr>
      </w:pPr>
      <w:r w:rsidRPr="00A12F9B">
        <w:rPr>
          <w:rFonts w:ascii="XO Thames" w:hAnsi="XO Thames"/>
          <w:b/>
          <w:sz w:val="22"/>
          <w:szCs w:val="22"/>
        </w:rPr>
        <w:t>Изменение Контракта</w:t>
      </w:r>
    </w:p>
    <w:p w:rsidR="00421D32" w:rsidRPr="00A12F9B" w:rsidRDefault="00421D32" w:rsidP="00421D32">
      <w:pPr>
        <w:widowControl w:val="0"/>
        <w:numPr>
          <w:ilvl w:val="1"/>
          <w:numId w:val="28"/>
        </w:numPr>
        <w:ind w:left="0" w:firstLine="709"/>
        <w:jc w:val="both"/>
        <w:rPr>
          <w:rFonts w:ascii="XO Thames" w:hAnsi="XO Thames"/>
          <w:i/>
          <w:sz w:val="22"/>
          <w:szCs w:val="22"/>
        </w:rPr>
      </w:pPr>
      <w:r w:rsidRPr="00A12F9B">
        <w:rPr>
          <w:rFonts w:ascii="XO Thames" w:hAnsi="XO Thames"/>
          <w:noProof/>
          <w:sz w:val="22"/>
          <w:szCs w:val="22"/>
        </w:rPr>
        <w:t xml:space="preserve">Контракт может быть изменен по соглашению Сторон в случаях, предусмотренных Гражданским кодексом Российской Федерации и статьей 95 Федерального закона </w:t>
      </w:r>
      <w:r w:rsidRPr="00A12F9B">
        <w:rPr>
          <w:rFonts w:ascii="XO Thames" w:hAnsi="XO Thames"/>
          <w:sz w:val="22"/>
          <w:szCs w:val="22"/>
        </w:rPr>
        <w:t>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A12F9B">
        <w:rPr>
          <w:rFonts w:ascii="XO Thames" w:hAnsi="XO Thames"/>
          <w:noProof/>
          <w:sz w:val="22"/>
          <w:szCs w:val="22"/>
        </w:rPr>
        <w:t>.</w:t>
      </w:r>
    </w:p>
    <w:p w:rsidR="00421D32" w:rsidRPr="00A12F9B" w:rsidRDefault="00421D32" w:rsidP="00421D32">
      <w:pPr>
        <w:widowControl w:val="0"/>
        <w:numPr>
          <w:ilvl w:val="1"/>
          <w:numId w:val="28"/>
        </w:numPr>
        <w:ind w:left="0" w:firstLine="709"/>
        <w:jc w:val="both"/>
        <w:rPr>
          <w:rFonts w:ascii="XO Thames" w:hAnsi="XO Thames"/>
          <w:noProof/>
          <w:sz w:val="22"/>
          <w:szCs w:val="22"/>
        </w:rPr>
      </w:pPr>
      <w:r w:rsidRPr="00A12F9B">
        <w:rPr>
          <w:rFonts w:ascii="XO Thames" w:hAnsi="XO Thames"/>
          <w:noProof/>
          <w:sz w:val="22"/>
          <w:szCs w:val="22"/>
        </w:rPr>
        <w:t>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421D32" w:rsidRPr="00A12F9B" w:rsidRDefault="00421D32" w:rsidP="00421D32">
      <w:pPr>
        <w:widowControl w:val="0"/>
        <w:numPr>
          <w:ilvl w:val="1"/>
          <w:numId w:val="28"/>
        </w:numPr>
        <w:ind w:left="0" w:firstLine="709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 xml:space="preserve">Изменение существенных условий Контракта при его исполнении </w:t>
      </w:r>
      <w:r w:rsidRPr="00A12F9B">
        <w:rPr>
          <w:rFonts w:ascii="XO Thames" w:hAnsi="XO Thames"/>
          <w:sz w:val="22"/>
          <w:szCs w:val="22"/>
        </w:rPr>
        <w:br/>
        <w:t>не допускается, за исключением их изменения по соглашению Сторон в следующих случаях:</w:t>
      </w:r>
    </w:p>
    <w:p w:rsidR="00421D32" w:rsidRPr="00A12F9B" w:rsidRDefault="00421D32" w:rsidP="00421D32">
      <w:pPr>
        <w:pStyle w:val="af3"/>
        <w:widowControl w:val="0"/>
        <w:ind w:firstLine="709"/>
        <w:jc w:val="both"/>
        <w:rPr>
          <w:rFonts w:ascii="XO Thames" w:hAnsi="XO Thames"/>
        </w:rPr>
      </w:pPr>
      <w:r w:rsidRPr="00A12F9B">
        <w:rPr>
          <w:rFonts w:ascii="XO Thames" w:hAnsi="XO Thames"/>
        </w:rPr>
        <w:t>а) при снижении цены Контракта без изменения, предусмотренного Контрактом объема работ, качества оказываемых работ и иных условий Контракта;</w:t>
      </w:r>
    </w:p>
    <w:p w:rsidR="00421D32" w:rsidRPr="00A12F9B" w:rsidRDefault="00421D32" w:rsidP="00421D32">
      <w:pPr>
        <w:pStyle w:val="af3"/>
        <w:widowControl w:val="0"/>
        <w:ind w:firstLine="709"/>
        <w:jc w:val="both"/>
        <w:rPr>
          <w:rFonts w:ascii="XO Thames" w:hAnsi="XO Thames"/>
          <w:noProof/>
        </w:rPr>
      </w:pPr>
      <w:r w:rsidRPr="00A12F9B">
        <w:rPr>
          <w:rFonts w:ascii="XO Thames" w:hAnsi="XO Thames"/>
        </w:rPr>
        <w:t>б) если по предложению Государственного заказчика увеличивается предусмотренный Контрактом объем работ н</w:t>
      </w:r>
      <w:r w:rsidR="00A12F9B" w:rsidRPr="00A12F9B">
        <w:rPr>
          <w:rFonts w:ascii="XO Thames" w:hAnsi="XO Thames"/>
        </w:rPr>
        <w:t xml:space="preserve">е более чем на десять процентов </w:t>
      </w:r>
      <w:r w:rsidRPr="00A12F9B">
        <w:rPr>
          <w:rFonts w:ascii="XO Thames" w:hAnsi="XO Thames"/>
        </w:rPr>
        <w:t xml:space="preserve">или уменьшается предусмотренный Контрактом объем работ не более чем на десять процентов. При этом по соглашению Сторон допускается изменение с учетом </w:t>
      </w:r>
      <w:proofErr w:type="gramStart"/>
      <w:r w:rsidRPr="00A12F9B">
        <w:rPr>
          <w:rFonts w:ascii="XO Thames" w:hAnsi="XO Thames"/>
        </w:rPr>
        <w:t>положений бюджетного законодательства Российской Федерации цены Контракта</w:t>
      </w:r>
      <w:proofErr w:type="gramEnd"/>
      <w:r w:rsidRPr="00A12F9B">
        <w:rPr>
          <w:rFonts w:ascii="XO Thames" w:hAnsi="XO Thames"/>
        </w:rPr>
        <w:t xml:space="preserve"> пропорционально дополнительному объему работ исходя из установленной </w:t>
      </w:r>
      <w:r w:rsidRPr="00A12F9B">
        <w:rPr>
          <w:rFonts w:ascii="XO Thames" w:hAnsi="XO Thames"/>
        </w:rPr>
        <w:br/>
        <w:t xml:space="preserve">в Контракте цены единицы работы, но не более чем на десять процентов цены Контракта. </w:t>
      </w:r>
      <w:r w:rsidR="00A12F9B" w:rsidRPr="00A12F9B">
        <w:rPr>
          <w:rFonts w:ascii="XO Thames" w:hAnsi="XO Thames"/>
        </w:rPr>
        <w:br/>
      </w:r>
      <w:r w:rsidRPr="00A12F9B">
        <w:rPr>
          <w:rFonts w:ascii="XO Thames" w:hAnsi="XO Thames"/>
        </w:rPr>
        <w:t xml:space="preserve">При уменьшении предусмотренного Контрактом объема работ Стороны Контракта обязаны уменьшить цену Контракта исходя из цены единицы услуги. </w:t>
      </w:r>
    </w:p>
    <w:p w:rsidR="00421D32" w:rsidRPr="00A12F9B" w:rsidRDefault="00421D32" w:rsidP="00421D32">
      <w:pPr>
        <w:widowControl w:val="0"/>
        <w:ind w:firstLine="709"/>
        <w:jc w:val="both"/>
        <w:rPr>
          <w:rFonts w:ascii="XO Thames" w:hAnsi="XO Thames"/>
          <w:noProof/>
          <w:sz w:val="22"/>
          <w:szCs w:val="22"/>
        </w:rPr>
      </w:pPr>
      <w:r w:rsidRPr="00A12F9B">
        <w:rPr>
          <w:rFonts w:ascii="XO Thames" w:eastAsia="Calibri" w:hAnsi="XO Thames"/>
          <w:sz w:val="22"/>
          <w:szCs w:val="22"/>
          <w:lang w:eastAsia="en-US"/>
        </w:rPr>
        <w:lastRenderedPageBreak/>
        <w:t>в) в случаях, предусмотренных пунктом 6 статьи 161 Бюджетного кодекса Российской Федерации, при уменьшении ранее доведенных до «Государственного заказчика» как получателя бюджетных средств л</w:t>
      </w:r>
      <w:r w:rsidR="00A12F9B" w:rsidRPr="00A12F9B">
        <w:rPr>
          <w:rFonts w:ascii="XO Thames" w:eastAsia="Calibri" w:hAnsi="XO Thames"/>
          <w:sz w:val="22"/>
          <w:szCs w:val="22"/>
          <w:lang w:eastAsia="en-US"/>
        </w:rPr>
        <w:t xml:space="preserve">имитов бюджетных обязательств. </w:t>
      </w:r>
      <w:r w:rsidRPr="00A12F9B">
        <w:rPr>
          <w:rFonts w:ascii="XO Thames" w:eastAsia="Calibri" w:hAnsi="XO Thames"/>
          <w:sz w:val="22"/>
          <w:szCs w:val="22"/>
          <w:lang w:eastAsia="en-US"/>
        </w:rPr>
        <w:t xml:space="preserve">При этом «Государственный заказчик» в ходе исполнения Контракта обеспечивает согласование новых условий Контракта, в том числе цены </w:t>
      </w:r>
      <w:r w:rsidR="00A12F9B" w:rsidRPr="00A12F9B">
        <w:rPr>
          <w:rFonts w:ascii="XO Thames" w:eastAsia="Calibri" w:hAnsi="XO Thames"/>
          <w:sz w:val="22"/>
          <w:szCs w:val="22"/>
          <w:lang w:eastAsia="en-US"/>
        </w:rPr>
        <w:br/>
      </w:r>
      <w:r w:rsidRPr="00A12F9B">
        <w:rPr>
          <w:rFonts w:ascii="XO Thames" w:eastAsia="Calibri" w:hAnsi="XO Thames"/>
          <w:sz w:val="22"/>
          <w:szCs w:val="22"/>
          <w:lang w:eastAsia="en-US"/>
        </w:rPr>
        <w:t xml:space="preserve">и (или) сроков исполнения Контракта и (или) объема услуги, предусмотренных Контрактом. Сокращение объема услуги при уменьшении цены Контракта в данном случае осуществляется </w:t>
      </w:r>
      <w:r w:rsidR="00A12F9B" w:rsidRPr="00A12F9B">
        <w:rPr>
          <w:rFonts w:ascii="XO Thames" w:eastAsia="Calibri" w:hAnsi="XO Thames"/>
          <w:sz w:val="22"/>
          <w:szCs w:val="22"/>
          <w:lang w:eastAsia="en-US"/>
        </w:rPr>
        <w:br/>
      </w:r>
      <w:r w:rsidRPr="00A12F9B">
        <w:rPr>
          <w:rFonts w:ascii="XO Thames" w:eastAsia="Calibri" w:hAnsi="XO Thames"/>
          <w:sz w:val="22"/>
          <w:szCs w:val="22"/>
          <w:lang w:eastAsia="en-US"/>
        </w:rPr>
        <w:t xml:space="preserve">в соответствии с методикой, утвержденной постановлением Правительства Российской Федерации </w:t>
      </w:r>
      <w:r w:rsidR="00A12F9B" w:rsidRPr="00A12F9B">
        <w:rPr>
          <w:rFonts w:ascii="XO Thames" w:eastAsia="Calibri" w:hAnsi="XO Thames"/>
          <w:sz w:val="22"/>
          <w:szCs w:val="22"/>
          <w:lang w:eastAsia="en-US"/>
        </w:rPr>
        <w:br/>
      </w:r>
      <w:r w:rsidRPr="00A12F9B">
        <w:rPr>
          <w:rFonts w:ascii="XO Thames" w:eastAsia="Calibri" w:hAnsi="XO Thames"/>
          <w:sz w:val="22"/>
          <w:szCs w:val="22"/>
          <w:lang w:eastAsia="en-US"/>
        </w:rPr>
        <w:t>от 28.11.2013 № 1090 «Об утверждении методики сокращения количества то</w:t>
      </w:r>
      <w:r w:rsidR="00A12F9B" w:rsidRPr="00A12F9B">
        <w:rPr>
          <w:rFonts w:ascii="XO Thames" w:eastAsia="Calibri" w:hAnsi="XO Thames"/>
          <w:sz w:val="22"/>
          <w:szCs w:val="22"/>
          <w:lang w:eastAsia="en-US"/>
        </w:rPr>
        <w:t>варов, объемов работ</w:t>
      </w:r>
      <w:r w:rsidR="00A12F9B" w:rsidRPr="00A12F9B">
        <w:rPr>
          <w:rFonts w:ascii="XO Thames" w:eastAsia="Calibri" w:hAnsi="XO Thames"/>
          <w:sz w:val="22"/>
          <w:szCs w:val="22"/>
          <w:lang w:eastAsia="en-US"/>
        </w:rPr>
        <w:br/>
        <w:t xml:space="preserve"> или услуг </w:t>
      </w:r>
      <w:r w:rsidRPr="00A12F9B">
        <w:rPr>
          <w:rFonts w:ascii="XO Thames" w:eastAsia="Calibri" w:hAnsi="XO Thames"/>
          <w:sz w:val="22"/>
          <w:szCs w:val="22"/>
          <w:lang w:eastAsia="en-US"/>
        </w:rPr>
        <w:t xml:space="preserve">при уменьшении цены контракта». Принятие «Государственным заказчиком» решения </w:t>
      </w:r>
      <w:r w:rsidR="00A12F9B" w:rsidRPr="00A12F9B">
        <w:rPr>
          <w:rFonts w:ascii="XO Thames" w:eastAsia="Calibri" w:hAnsi="XO Thames"/>
          <w:sz w:val="22"/>
          <w:szCs w:val="22"/>
          <w:lang w:eastAsia="en-US"/>
        </w:rPr>
        <w:br/>
      </w:r>
      <w:r w:rsidRPr="00A12F9B">
        <w:rPr>
          <w:rFonts w:ascii="XO Thames" w:eastAsia="Calibri" w:hAnsi="XO Thames"/>
          <w:sz w:val="22"/>
          <w:szCs w:val="22"/>
          <w:lang w:eastAsia="en-US"/>
        </w:rPr>
        <w:t>об изменении Контракта в связи с уменьшением лимитов бюджетных обязательств осуществляется исходя из соразмер</w:t>
      </w:r>
      <w:r w:rsidR="00A12F9B" w:rsidRPr="00A12F9B">
        <w:rPr>
          <w:rFonts w:ascii="XO Thames" w:eastAsia="Calibri" w:hAnsi="XO Thames"/>
          <w:sz w:val="22"/>
          <w:szCs w:val="22"/>
          <w:lang w:eastAsia="en-US"/>
        </w:rPr>
        <w:t xml:space="preserve">ности изменения цены контракта </w:t>
      </w:r>
      <w:r w:rsidRPr="00A12F9B">
        <w:rPr>
          <w:rFonts w:ascii="XO Thames" w:eastAsia="Calibri" w:hAnsi="XO Thames"/>
          <w:sz w:val="22"/>
          <w:szCs w:val="22"/>
          <w:lang w:eastAsia="en-US"/>
        </w:rPr>
        <w:t>и объема услуги</w:t>
      </w:r>
      <w:r w:rsidRPr="00A12F9B">
        <w:rPr>
          <w:rFonts w:ascii="XO Thames" w:hAnsi="XO Thames"/>
          <w:sz w:val="22"/>
          <w:szCs w:val="22"/>
        </w:rPr>
        <w:t>.</w:t>
      </w:r>
      <w:r w:rsidRPr="00A12F9B">
        <w:rPr>
          <w:rFonts w:ascii="XO Thames" w:hAnsi="XO Thames"/>
          <w:noProof/>
          <w:sz w:val="22"/>
          <w:szCs w:val="22"/>
        </w:rPr>
        <w:t xml:space="preserve"> </w:t>
      </w:r>
    </w:p>
    <w:p w:rsidR="00421D32" w:rsidRPr="00A12F9B" w:rsidRDefault="00421D32" w:rsidP="00421D32">
      <w:pPr>
        <w:widowControl w:val="0"/>
        <w:ind w:firstLine="709"/>
        <w:jc w:val="both"/>
        <w:rPr>
          <w:rFonts w:ascii="XO Thames" w:hAnsi="XO Thames"/>
          <w:noProof/>
          <w:sz w:val="22"/>
          <w:szCs w:val="22"/>
        </w:rPr>
      </w:pPr>
    </w:p>
    <w:p w:rsidR="00421D32" w:rsidRPr="00A12F9B" w:rsidRDefault="00421D32" w:rsidP="00421D32">
      <w:pPr>
        <w:widowControl w:val="0"/>
        <w:numPr>
          <w:ilvl w:val="0"/>
          <w:numId w:val="28"/>
        </w:numPr>
        <w:ind w:left="0" w:firstLine="709"/>
        <w:jc w:val="center"/>
        <w:rPr>
          <w:rFonts w:ascii="XO Thames" w:hAnsi="XO Thames"/>
          <w:b/>
          <w:sz w:val="22"/>
          <w:szCs w:val="22"/>
        </w:rPr>
      </w:pPr>
      <w:r w:rsidRPr="00A12F9B">
        <w:rPr>
          <w:rFonts w:ascii="XO Thames" w:hAnsi="XO Thames"/>
          <w:b/>
          <w:sz w:val="22"/>
          <w:szCs w:val="22"/>
        </w:rPr>
        <w:t>Порядок расторжения контракта</w:t>
      </w:r>
    </w:p>
    <w:p w:rsidR="00421D32" w:rsidRPr="00A12F9B" w:rsidRDefault="00421D32" w:rsidP="00421D32">
      <w:pPr>
        <w:widowControl w:val="0"/>
        <w:numPr>
          <w:ilvl w:val="1"/>
          <w:numId w:val="28"/>
        </w:numPr>
        <w:ind w:left="0" w:firstLine="709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>Настоящий Контракт может быть расторгнут:</w:t>
      </w:r>
    </w:p>
    <w:p w:rsidR="00421D32" w:rsidRPr="00A12F9B" w:rsidRDefault="00421D32" w:rsidP="00421D3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>- по соглашению Сторон;</w:t>
      </w:r>
    </w:p>
    <w:p w:rsidR="00421D32" w:rsidRPr="00A12F9B" w:rsidRDefault="00421D32" w:rsidP="00421D3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>- в судебном порядке;</w:t>
      </w:r>
    </w:p>
    <w:p w:rsidR="00421D32" w:rsidRPr="00A12F9B" w:rsidRDefault="00421D32" w:rsidP="00421D3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 xml:space="preserve">- в связи с односторонним отказом Государственного заказчика от исполнения Контракта </w:t>
      </w:r>
      <w:r w:rsidR="00A12F9B" w:rsidRPr="00A12F9B">
        <w:rPr>
          <w:rFonts w:ascii="XO Thames" w:hAnsi="XO Thames"/>
          <w:sz w:val="22"/>
          <w:szCs w:val="22"/>
        </w:rPr>
        <w:br/>
      </w:r>
      <w:r w:rsidRPr="00A12F9B">
        <w:rPr>
          <w:rFonts w:ascii="XO Thames" w:hAnsi="XO Thames"/>
          <w:sz w:val="22"/>
          <w:szCs w:val="22"/>
        </w:rPr>
        <w:t>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421D32" w:rsidRPr="00A12F9B" w:rsidRDefault="00421D32" w:rsidP="00421D32">
      <w:pPr>
        <w:pStyle w:val="ConsPlusNormal"/>
        <w:numPr>
          <w:ilvl w:val="1"/>
          <w:numId w:val="28"/>
        </w:numPr>
        <w:ind w:left="0" w:firstLine="698"/>
        <w:jc w:val="both"/>
        <w:rPr>
          <w:rFonts w:ascii="XO Thames" w:hAnsi="XO Thames" w:cs="Times New Roman"/>
          <w:noProof/>
          <w:sz w:val="22"/>
          <w:szCs w:val="22"/>
        </w:rPr>
      </w:pPr>
      <w:r w:rsidRPr="00A12F9B">
        <w:rPr>
          <w:rFonts w:ascii="XO Thames" w:hAnsi="XO Thames" w:cs="Times New Roman"/>
          <w:sz w:val="22"/>
          <w:szCs w:val="22"/>
        </w:rPr>
        <w:t xml:space="preserve">В случае </w:t>
      </w:r>
      <w:r w:rsidRPr="00A12F9B">
        <w:rPr>
          <w:rFonts w:ascii="XO Thames" w:hAnsi="XO Thames" w:cs="Times New Roman"/>
          <w:noProof/>
          <w:sz w:val="22"/>
          <w:szCs w:val="22"/>
        </w:rPr>
        <w:t>выявления по результатам экспертизы оказанных услуг, проведенной</w:t>
      </w:r>
      <w:r w:rsidR="00A12F9B" w:rsidRPr="00A12F9B">
        <w:rPr>
          <w:rFonts w:ascii="XO Thames" w:hAnsi="XO Thames" w:cs="Times New Roman"/>
          <w:noProof/>
          <w:sz w:val="22"/>
          <w:szCs w:val="22"/>
        </w:rPr>
        <w:br/>
      </w:r>
      <w:r w:rsidRPr="00A12F9B">
        <w:rPr>
          <w:rFonts w:ascii="XO Thames" w:hAnsi="XO Thames" w:cs="Times New Roman"/>
          <w:noProof/>
          <w:sz w:val="22"/>
          <w:szCs w:val="22"/>
        </w:rPr>
        <w:t xml:space="preserve"> с привлечением экспертов, экспертных организаций до принятия решения об одностороннем отказе от заключения Контракта, нарушений условий Контракта Исполнителем, отраженное в заключении эксперта и послужившее основанием одностороннего отказа Государственного заказчика </w:t>
      </w:r>
      <w:r w:rsidR="00A12F9B" w:rsidRPr="00A12F9B">
        <w:rPr>
          <w:rFonts w:ascii="XO Thames" w:hAnsi="XO Thames" w:cs="Times New Roman"/>
          <w:noProof/>
          <w:sz w:val="22"/>
          <w:szCs w:val="22"/>
        </w:rPr>
        <w:br/>
      </w:r>
      <w:r w:rsidRPr="00A12F9B">
        <w:rPr>
          <w:rFonts w:ascii="XO Thames" w:hAnsi="XO Thames" w:cs="Times New Roman"/>
          <w:noProof/>
          <w:sz w:val="22"/>
          <w:szCs w:val="22"/>
        </w:rPr>
        <w:t>от исполнения Контракта.</w:t>
      </w:r>
    </w:p>
    <w:p w:rsidR="00421D32" w:rsidRPr="00A12F9B" w:rsidRDefault="00421D32" w:rsidP="00421D32">
      <w:pPr>
        <w:widowControl w:val="0"/>
        <w:numPr>
          <w:ilvl w:val="1"/>
          <w:numId w:val="28"/>
        </w:numPr>
        <w:ind w:left="0" w:firstLine="709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>Расторжение Контракта в связи с односторонним отказом Государственного заказчика от исполнения Контракта осуществляется в порядке, предусмотренном статьей 95 Федерального закона № 44-ФЗ.</w:t>
      </w:r>
    </w:p>
    <w:p w:rsidR="00421D32" w:rsidRPr="00A12F9B" w:rsidRDefault="00421D32" w:rsidP="00421D32">
      <w:pPr>
        <w:widowControl w:val="0"/>
        <w:numPr>
          <w:ilvl w:val="1"/>
          <w:numId w:val="28"/>
        </w:numPr>
        <w:ind w:left="0" w:firstLine="709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 xml:space="preserve"> Расторжение Контракта по соглашению Сторон производится Сторонами путем подписания соответствующего соглашения о расторжении.</w:t>
      </w:r>
    </w:p>
    <w:p w:rsidR="00421D32" w:rsidRPr="00A12F9B" w:rsidRDefault="00421D32" w:rsidP="00421D32">
      <w:pPr>
        <w:widowControl w:val="0"/>
        <w:numPr>
          <w:ilvl w:val="1"/>
          <w:numId w:val="28"/>
        </w:numPr>
        <w:ind w:left="0" w:firstLine="709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>Исполнитель не вправе принять решение об одностороннем расторжении настоящего Контракта, е</w:t>
      </w:r>
      <w:r w:rsidR="00A12F9B" w:rsidRPr="00A12F9B">
        <w:rPr>
          <w:rFonts w:ascii="XO Thames" w:hAnsi="XO Thames"/>
          <w:sz w:val="22"/>
          <w:szCs w:val="22"/>
        </w:rPr>
        <w:t xml:space="preserve">сли Государственным заказчиком </w:t>
      </w:r>
      <w:r w:rsidRPr="00A12F9B">
        <w:rPr>
          <w:rFonts w:ascii="XO Thames" w:hAnsi="XO Thames"/>
          <w:sz w:val="22"/>
          <w:szCs w:val="22"/>
        </w:rPr>
        <w:t>не нарушаются условия настоящего Контракта.</w:t>
      </w:r>
    </w:p>
    <w:p w:rsidR="00421D32" w:rsidRPr="00A12F9B" w:rsidRDefault="00421D32" w:rsidP="00421D32">
      <w:pPr>
        <w:widowControl w:val="0"/>
        <w:numPr>
          <w:ilvl w:val="1"/>
          <w:numId w:val="28"/>
        </w:numPr>
        <w:ind w:left="0" w:firstLine="709"/>
        <w:jc w:val="both"/>
        <w:rPr>
          <w:rFonts w:ascii="XO Thames" w:hAnsi="XO Thames"/>
          <w:noProof/>
          <w:sz w:val="22"/>
          <w:szCs w:val="22"/>
        </w:rPr>
      </w:pPr>
      <w:r w:rsidRPr="00A12F9B">
        <w:rPr>
          <w:rFonts w:ascii="XO Thames" w:hAnsi="XO Thames"/>
          <w:noProof/>
          <w:sz w:val="22"/>
          <w:szCs w:val="22"/>
        </w:rPr>
        <w:t>При расторжении Контракта в связи с односторонним отказом Стороны Контракта</w:t>
      </w:r>
      <w:r w:rsidR="00A12F9B" w:rsidRPr="00A12F9B">
        <w:rPr>
          <w:rFonts w:ascii="XO Thames" w:hAnsi="XO Thames"/>
          <w:noProof/>
          <w:sz w:val="22"/>
          <w:szCs w:val="22"/>
        </w:rPr>
        <w:br/>
      </w:r>
      <w:r w:rsidRPr="00A12F9B">
        <w:rPr>
          <w:rFonts w:ascii="XO Thames" w:hAnsi="XO Thames"/>
          <w:noProof/>
          <w:sz w:val="22"/>
          <w:szCs w:val="22"/>
        </w:rPr>
        <w:t xml:space="preserve"> от исполнения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421D32" w:rsidRPr="00A12F9B" w:rsidRDefault="00421D32" w:rsidP="00421D32">
      <w:pPr>
        <w:widowControl w:val="0"/>
        <w:numPr>
          <w:ilvl w:val="1"/>
          <w:numId w:val="28"/>
        </w:numPr>
        <w:ind w:left="0" w:firstLine="709"/>
        <w:jc w:val="both"/>
        <w:rPr>
          <w:rFonts w:ascii="XO Thames" w:hAnsi="XO Thames"/>
          <w:noProof/>
          <w:sz w:val="22"/>
          <w:szCs w:val="22"/>
        </w:rPr>
      </w:pPr>
      <w:r w:rsidRPr="00A12F9B">
        <w:rPr>
          <w:rFonts w:ascii="XO Thames" w:hAnsi="XO Thames"/>
          <w:noProof/>
          <w:sz w:val="22"/>
          <w:szCs w:val="22"/>
        </w:rPr>
        <w:t>В случае расторжения Контракта по любым основаниям Государственный заказчик обязан оплатить Исполнителю стоимость  фактически  оказанных услуг на момент расторжения Контракта.</w:t>
      </w:r>
    </w:p>
    <w:p w:rsidR="00421D32" w:rsidRPr="00A12F9B" w:rsidRDefault="00421D32" w:rsidP="00421D32">
      <w:pPr>
        <w:widowControl w:val="0"/>
        <w:ind w:left="709"/>
        <w:jc w:val="both"/>
        <w:rPr>
          <w:rFonts w:ascii="XO Thames" w:hAnsi="XO Thames"/>
          <w:noProof/>
          <w:sz w:val="22"/>
          <w:szCs w:val="22"/>
        </w:rPr>
      </w:pPr>
    </w:p>
    <w:p w:rsidR="00421D32" w:rsidRPr="00A12F9B" w:rsidRDefault="00421D32" w:rsidP="00421D32">
      <w:pPr>
        <w:widowControl w:val="0"/>
        <w:numPr>
          <w:ilvl w:val="0"/>
          <w:numId w:val="28"/>
        </w:numPr>
        <w:ind w:left="0" w:firstLine="709"/>
        <w:jc w:val="center"/>
        <w:rPr>
          <w:rFonts w:ascii="XO Thames" w:hAnsi="XO Thames"/>
          <w:b/>
          <w:sz w:val="22"/>
          <w:szCs w:val="22"/>
        </w:rPr>
      </w:pPr>
      <w:r w:rsidRPr="00A12F9B">
        <w:rPr>
          <w:rFonts w:ascii="XO Thames" w:hAnsi="XO Thames"/>
          <w:b/>
          <w:sz w:val="22"/>
          <w:szCs w:val="22"/>
        </w:rPr>
        <w:t>Порядок разрешения споров</w:t>
      </w:r>
    </w:p>
    <w:p w:rsidR="00421D32" w:rsidRPr="00A12F9B" w:rsidRDefault="00421D32" w:rsidP="00421D32">
      <w:pPr>
        <w:pStyle w:val="af5"/>
        <w:numPr>
          <w:ilvl w:val="1"/>
          <w:numId w:val="28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XO Thames" w:hAnsi="XO Thames"/>
        </w:rPr>
      </w:pPr>
      <w:r w:rsidRPr="00A12F9B">
        <w:rPr>
          <w:rFonts w:ascii="XO Thames" w:hAnsi="XO Thames"/>
        </w:rPr>
        <w:t xml:space="preserve">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</w:t>
      </w:r>
      <w:r w:rsidR="00A12F9B" w:rsidRPr="00A12F9B">
        <w:rPr>
          <w:rFonts w:ascii="XO Thames" w:hAnsi="XO Thames"/>
        </w:rPr>
        <w:br/>
      </w:r>
      <w:r w:rsidRPr="00A12F9B">
        <w:rPr>
          <w:rFonts w:ascii="XO Thames" w:hAnsi="XO Thames"/>
        </w:rPr>
        <w:t xml:space="preserve">и разногласия, возникающие при исполнении Контракта, подлежат разрешению в Арбитражном суде </w:t>
      </w:r>
      <w:r w:rsidR="00A12F9B" w:rsidRPr="00A12F9B">
        <w:rPr>
          <w:rFonts w:ascii="XO Thames" w:hAnsi="XO Thames"/>
        </w:rPr>
        <w:br/>
      </w:r>
      <w:proofErr w:type="gramStart"/>
      <w:r w:rsidRPr="00A12F9B">
        <w:rPr>
          <w:rFonts w:ascii="XO Thames" w:hAnsi="XO Thames"/>
        </w:rPr>
        <w:t>г</w:t>
      </w:r>
      <w:proofErr w:type="gramEnd"/>
      <w:r w:rsidRPr="00A12F9B">
        <w:rPr>
          <w:rFonts w:ascii="XO Thames" w:hAnsi="XO Thames"/>
        </w:rPr>
        <w:t xml:space="preserve">. Кургана в порядке, предусмотренном действующим законодательством РФ. </w:t>
      </w:r>
    </w:p>
    <w:p w:rsidR="00421D32" w:rsidRPr="00A12F9B" w:rsidRDefault="00421D32" w:rsidP="00421D32">
      <w:pPr>
        <w:pStyle w:val="af5"/>
        <w:numPr>
          <w:ilvl w:val="1"/>
          <w:numId w:val="28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XO Thames" w:hAnsi="XO Thames"/>
        </w:rPr>
      </w:pPr>
      <w:r w:rsidRPr="00A12F9B">
        <w:rPr>
          <w:rFonts w:ascii="XO Thames" w:hAnsi="XO Thames"/>
        </w:rPr>
        <w:t xml:space="preserve">Досудебный порядок урегулирования споров, предусматривающий направление претензии контрагенту, является обязательным. </w:t>
      </w:r>
    </w:p>
    <w:p w:rsidR="00421D32" w:rsidRPr="00A12F9B" w:rsidRDefault="00421D32" w:rsidP="00421D32">
      <w:pPr>
        <w:pStyle w:val="af5"/>
        <w:numPr>
          <w:ilvl w:val="1"/>
          <w:numId w:val="28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XO Thames" w:hAnsi="XO Thames"/>
        </w:rPr>
      </w:pPr>
      <w:r w:rsidRPr="00A12F9B">
        <w:rPr>
          <w:rFonts w:ascii="XO Thames" w:hAnsi="XO Thames"/>
        </w:rPr>
        <w:t xml:space="preserve">Сторона, которой предъявлена претензия, обязана в течение 10 (десяти) дней </w:t>
      </w:r>
      <w:r w:rsidR="00A12F9B" w:rsidRPr="00A12F9B">
        <w:rPr>
          <w:rFonts w:ascii="XO Thames" w:hAnsi="XO Thames"/>
        </w:rPr>
        <w:br/>
      </w:r>
      <w:r w:rsidRPr="00A12F9B">
        <w:rPr>
          <w:rFonts w:ascii="XO Thames" w:hAnsi="XO Thames"/>
        </w:rPr>
        <w:t>с момента ее получения рассмотреть такую претензию и сообщить о своем решении другой Стороне путем направления ответа в письменной форме.</w:t>
      </w:r>
    </w:p>
    <w:p w:rsidR="00421D32" w:rsidRPr="00A12F9B" w:rsidRDefault="00421D32" w:rsidP="00421D32">
      <w:pPr>
        <w:widowControl w:val="0"/>
        <w:ind w:left="709"/>
        <w:jc w:val="both"/>
        <w:rPr>
          <w:rFonts w:ascii="XO Thames" w:hAnsi="XO Thames"/>
          <w:sz w:val="22"/>
          <w:szCs w:val="22"/>
        </w:rPr>
      </w:pPr>
    </w:p>
    <w:p w:rsidR="00421D32" w:rsidRPr="00A12F9B" w:rsidRDefault="00421D32" w:rsidP="00421D32">
      <w:pPr>
        <w:widowControl w:val="0"/>
        <w:numPr>
          <w:ilvl w:val="0"/>
          <w:numId w:val="28"/>
        </w:numPr>
        <w:ind w:left="0" w:firstLine="709"/>
        <w:jc w:val="center"/>
        <w:rPr>
          <w:rFonts w:ascii="XO Thames" w:hAnsi="XO Thames"/>
          <w:b/>
          <w:sz w:val="22"/>
          <w:szCs w:val="22"/>
        </w:rPr>
      </w:pPr>
      <w:r w:rsidRPr="00A12F9B">
        <w:rPr>
          <w:rFonts w:ascii="XO Thames" w:hAnsi="XO Thames"/>
          <w:b/>
          <w:sz w:val="22"/>
          <w:szCs w:val="22"/>
        </w:rPr>
        <w:t>Срок действия Контракта</w:t>
      </w:r>
    </w:p>
    <w:p w:rsidR="00421D32" w:rsidRPr="00A12F9B" w:rsidRDefault="00421D32" w:rsidP="00421D32">
      <w:pPr>
        <w:widowControl w:val="0"/>
        <w:numPr>
          <w:ilvl w:val="1"/>
          <w:numId w:val="28"/>
        </w:numPr>
        <w:ind w:left="0" w:firstLine="709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>Настоящий Контра</w:t>
      </w:r>
      <w:proofErr w:type="gramStart"/>
      <w:r w:rsidRPr="00A12F9B">
        <w:rPr>
          <w:rFonts w:ascii="XO Thames" w:hAnsi="XO Thames"/>
          <w:sz w:val="22"/>
          <w:szCs w:val="22"/>
        </w:rPr>
        <w:t>кт вст</w:t>
      </w:r>
      <w:proofErr w:type="gramEnd"/>
      <w:r w:rsidRPr="00A12F9B">
        <w:rPr>
          <w:rFonts w:ascii="XO Thames" w:hAnsi="XO Thames"/>
          <w:sz w:val="22"/>
          <w:szCs w:val="22"/>
        </w:rPr>
        <w:t xml:space="preserve">упает в силу с даты его подписания Сторонами </w:t>
      </w:r>
      <w:r w:rsidRPr="00A12F9B">
        <w:rPr>
          <w:rFonts w:ascii="XO Thames" w:hAnsi="XO Thames"/>
          <w:sz w:val="22"/>
          <w:szCs w:val="22"/>
        </w:rPr>
        <w:br/>
        <w:t xml:space="preserve">и действует по </w:t>
      </w:r>
      <w:r w:rsidR="00007EBD" w:rsidRPr="00A12F9B">
        <w:rPr>
          <w:rFonts w:ascii="XO Thames" w:hAnsi="XO Thames"/>
          <w:sz w:val="22"/>
          <w:szCs w:val="22"/>
        </w:rPr>
        <w:t>31</w:t>
      </w:r>
      <w:r w:rsidRPr="00A12F9B">
        <w:rPr>
          <w:rFonts w:ascii="XO Thames" w:hAnsi="XO Thames"/>
          <w:sz w:val="22"/>
          <w:szCs w:val="22"/>
        </w:rPr>
        <w:t xml:space="preserve"> </w:t>
      </w:r>
      <w:r w:rsidR="00007EBD" w:rsidRPr="00A12F9B">
        <w:rPr>
          <w:rFonts w:ascii="XO Thames" w:hAnsi="XO Thames"/>
          <w:sz w:val="22"/>
          <w:szCs w:val="22"/>
        </w:rPr>
        <w:t>декабря</w:t>
      </w:r>
      <w:r w:rsidRPr="00A12F9B">
        <w:rPr>
          <w:rFonts w:ascii="XO Thames" w:hAnsi="XO Thames"/>
          <w:sz w:val="22"/>
          <w:szCs w:val="22"/>
        </w:rPr>
        <w:t xml:space="preserve"> 202</w:t>
      </w:r>
      <w:r w:rsidR="008572FD" w:rsidRPr="00A12F9B">
        <w:rPr>
          <w:rFonts w:ascii="XO Thames" w:hAnsi="XO Thames"/>
          <w:sz w:val="22"/>
          <w:szCs w:val="22"/>
        </w:rPr>
        <w:t>6</w:t>
      </w:r>
      <w:r w:rsidRPr="00A12F9B">
        <w:rPr>
          <w:rFonts w:ascii="XO Thames" w:hAnsi="XO Thames"/>
          <w:sz w:val="22"/>
          <w:szCs w:val="22"/>
        </w:rPr>
        <w:t xml:space="preserve"> года включительно, а в части гарантийных обязательств </w:t>
      </w:r>
      <w:r w:rsidR="00A12F9B" w:rsidRPr="00A12F9B">
        <w:rPr>
          <w:rFonts w:ascii="XO Thames" w:hAnsi="XO Thames"/>
          <w:sz w:val="22"/>
          <w:szCs w:val="22"/>
        </w:rPr>
        <w:br/>
      </w:r>
      <w:r w:rsidRPr="00A12F9B">
        <w:rPr>
          <w:rFonts w:ascii="XO Thames" w:hAnsi="XO Thames"/>
          <w:sz w:val="22"/>
          <w:szCs w:val="22"/>
        </w:rPr>
        <w:t>до их полного исполнения.</w:t>
      </w:r>
    </w:p>
    <w:p w:rsidR="00421D32" w:rsidRPr="00A12F9B" w:rsidRDefault="00421D32" w:rsidP="00421D32">
      <w:pPr>
        <w:widowControl w:val="0"/>
        <w:ind w:left="709"/>
        <w:jc w:val="both"/>
        <w:rPr>
          <w:rFonts w:ascii="XO Thames" w:hAnsi="XO Thames"/>
          <w:sz w:val="22"/>
          <w:szCs w:val="22"/>
        </w:rPr>
      </w:pPr>
    </w:p>
    <w:p w:rsidR="00421D32" w:rsidRPr="00A12F9B" w:rsidRDefault="00421D32" w:rsidP="00421D32">
      <w:pPr>
        <w:widowControl w:val="0"/>
        <w:numPr>
          <w:ilvl w:val="0"/>
          <w:numId w:val="28"/>
        </w:numPr>
        <w:ind w:left="0" w:firstLine="709"/>
        <w:jc w:val="center"/>
        <w:rPr>
          <w:rFonts w:ascii="XO Thames" w:hAnsi="XO Thames"/>
          <w:b/>
          <w:sz w:val="22"/>
          <w:szCs w:val="22"/>
        </w:rPr>
      </w:pPr>
      <w:r w:rsidRPr="00A12F9B">
        <w:rPr>
          <w:rFonts w:ascii="XO Thames" w:hAnsi="XO Thames"/>
          <w:b/>
          <w:sz w:val="22"/>
          <w:szCs w:val="22"/>
        </w:rPr>
        <w:t>Заключительные положения</w:t>
      </w:r>
    </w:p>
    <w:p w:rsidR="00421D32" w:rsidRPr="00A12F9B" w:rsidRDefault="00421D32" w:rsidP="00421D32">
      <w:pPr>
        <w:widowControl w:val="0"/>
        <w:numPr>
          <w:ilvl w:val="1"/>
          <w:numId w:val="28"/>
        </w:numPr>
        <w:ind w:left="0" w:firstLine="709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>Любые изменения и дополн</w:t>
      </w:r>
      <w:r w:rsidR="00A12F9B" w:rsidRPr="00A12F9B">
        <w:rPr>
          <w:rFonts w:ascii="XO Thames" w:hAnsi="XO Thames"/>
          <w:sz w:val="22"/>
          <w:szCs w:val="22"/>
        </w:rPr>
        <w:t xml:space="preserve">ения к Контракту являются </w:t>
      </w:r>
      <w:r w:rsidRPr="00A12F9B">
        <w:rPr>
          <w:rFonts w:ascii="XO Thames" w:hAnsi="XO Thames"/>
          <w:sz w:val="22"/>
          <w:szCs w:val="22"/>
        </w:rPr>
        <w:t>его Приложениями</w:t>
      </w:r>
      <w:r w:rsidR="00A12F9B" w:rsidRPr="00A12F9B">
        <w:rPr>
          <w:rFonts w:ascii="XO Thames" w:hAnsi="XO Thames"/>
          <w:sz w:val="22"/>
          <w:szCs w:val="22"/>
        </w:rPr>
        <w:br/>
      </w:r>
      <w:r w:rsidRPr="00A12F9B">
        <w:rPr>
          <w:rFonts w:ascii="XO Thames" w:hAnsi="XO Thames"/>
          <w:sz w:val="22"/>
          <w:szCs w:val="22"/>
        </w:rPr>
        <w:t xml:space="preserve"> и неотъемлемой частью, если они соответствуют требованиям законодательства Российской Федерации</w:t>
      </w:r>
      <w:r w:rsidR="00A12F9B" w:rsidRPr="00A12F9B">
        <w:rPr>
          <w:rFonts w:ascii="XO Thames" w:hAnsi="XO Thames"/>
          <w:sz w:val="22"/>
          <w:szCs w:val="22"/>
        </w:rPr>
        <w:t xml:space="preserve">, выполнены в письменной форме </w:t>
      </w:r>
      <w:r w:rsidRPr="00A12F9B">
        <w:rPr>
          <w:rFonts w:ascii="XO Thames" w:hAnsi="XO Thames"/>
          <w:sz w:val="22"/>
          <w:szCs w:val="22"/>
        </w:rPr>
        <w:t xml:space="preserve">и подписаны уполномоченными представителями </w:t>
      </w:r>
      <w:r w:rsidRPr="00A12F9B">
        <w:rPr>
          <w:rFonts w:ascii="XO Thames" w:hAnsi="XO Thames"/>
          <w:sz w:val="22"/>
          <w:szCs w:val="22"/>
        </w:rPr>
        <w:lastRenderedPageBreak/>
        <w:t>каждой из Сторон.</w:t>
      </w:r>
    </w:p>
    <w:p w:rsidR="00421D32" w:rsidRPr="00A12F9B" w:rsidRDefault="00421D32" w:rsidP="00A12F9B">
      <w:pPr>
        <w:widowControl w:val="0"/>
        <w:numPr>
          <w:ilvl w:val="1"/>
          <w:numId w:val="28"/>
        </w:numPr>
        <w:ind w:left="0" w:firstLine="709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>Официальным языком Конт</w:t>
      </w:r>
      <w:r w:rsidR="00A12F9B" w:rsidRPr="00A12F9B">
        <w:rPr>
          <w:rFonts w:ascii="XO Thames" w:hAnsi="XO Thames"/>
          <w:sz w:val="22"/>
          <w:szCs w:val="22"/>
        </w:rPr>
        <w:t xml:space="preserve">ракта является русский язык, </w:t>
      </w:r>
      <w:r w:rsidRPr="00A12F9B">
        <w:rPr>
          <w:rFonts w:ascii="XO Thames" w:hAnsi="XO Thames"/>
          <w:sz w:val="22"/>
          <w:szCs w:val="22"/>
        </w:rPr>
        <w:t xml:space="preserve">и он признается Сторонами Контракта основным для решения всех вопросов, касающихся значения или интерпретации Контракта. Применяемые в Контракте наименования и понятия в ряде случаев специально поясняются соответствующими определениями. Если значение какого-либо наименования или понятия не оговорено Контрактом и не может быть определено, исходя из законодательства </w:t>
      </w:r>
      <w:r w:rsidRPr="00A12F9B">
        <w:rPr>
          <w:rFonts w:ascii="XO Thames" w:hAnsi="XO Thames"/>
          <w:sz w:val="22"/>
          <w:szCs w:val="22"/>
        </w:rPr>
        <w:br/>
        <w:t xml:space="preserve">и нормативных актов, то такое наименование или понятие используется в своем обычном лексическом значении. </w:t>
      </w:r>
    </w:p>
    <w:p w:rsidR="00421D32" w:rsidRPr="00A12F9B" w:rsidRDefault="00421D32" w:rsidP="00421D32">
      <w:pPr>
        <w:widowControl w:val="0"/>
        <w:numPr>
          <w:ilvl w:val="1"/>
          <w:numId w:val="28"/>
        </w:numPr>
        <w:ind w:left="0" w:firstLine="709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 xml:space="preserve">Ни одна из Сторон не вправе передавать свои права и обязанности </w:t>
      </w:r>
      <w:r w:rsidRPr="00A12F9B">
        <w:rPr>
          <w:rFonts w:ascii="XO Thames" w:hAnsi="XO Thames"/>
          <w:sz w:val="22"/>
          <w:szCs w:val="22"/>
        </w:rPr>
        <w:br/>
        <w:t>или их часть по Контракту третьему лицу.</w:t>
      </w:r>
    </w:p>
    <w:p w:rsidR="00421D32" w:rsidRPr="00A12F9B" w:rsidRDefault="00421D32" w:rsidP="00421D32">
      <w:pPr>
        <w:widowControl w:val="0"/>
        <w:numPr>
          <w:ilvl w:val="1"/>
          <w:numId w:val="28"/>
        </w:numPr>
        <w:ind w:left="0" w:firstLine="709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 xml:space="preserve">Любое Уведомление, необходимость в котором возникла в связи </w:t>
      </w:r>
      <w:r w:rsidRPr="00A12F9B">
        <w:rPr>
          <w:rFonts w:ascii="XO Thames" w:hAnsi="XO Thames"/>
          <w:sz w:val="22"/>
          <w:szCs w:val="22"/>
        </w:rPr>
        <w:br/>
        <w:t xml:space="preserve">с исполнением Контракта, оформляется в письменном виде и считается поданным надлежащим образом одной Стороной другой Стороне. </w:t>
      </w:r>
    </w:p>
    <w:p w:rsidR="00421D32" w:rsidRPr="00A12F9B" w:rsidRDefault="00421D32" w:rsidP="00421D32">
      <w:pPr>
        <w:widowControl w:val="0"/>
        <w:ind w:firstLine="709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>Уведомление будет считаться своевременно доставленным в случае вручения адресату лично или доставкой заказной почтой в момент доставки.</w:t>
      </w:r>
    </w:p>
    <w:p w:rsidR="00421D32" w:rsidRPr="00A12F9B" w:rsidRDefault="00421D32" w:rsidP="00421D32">
      <w:pPr>
        <w:widowControl w:val="0"/>
        <w:numPr>
          <w:ilvl w:val="1"/>
          <w:numId w:val="28"/>
        </w:numPr>
        <w:ind w:left="0" w:firstLine="709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 xml:space="preserve">В случае изменения у </w:t>
      </w:r>
      <w:proofErr w:type="gramStart"/>
      <w:r w:rsidRPr="00A12F9B">
        <w:rPr>
          <w:rFonts w:ascii="XO Thames" w:hAnsi="XO Thames"/>
          <w:sz w:val="22"/>
          <w:szCs w:val="22"/>
        </w:rPr>
        <w:t>какой-либо</w:t>
      </w:r>
      <w:proofErr w:type="gramEnd"/>
      <w:r w:rsidRPr="00A12F9B">
        <w:rPr>
          <w:rFonts w:ascii="XO Thames" w:hAnsi="XO Thames"/>
          <w:sz w:val="22"/>
          <w:szCs w:val="22"/>
        </w:rPr>
        <w:t xml:space="preserve"> из Сторон местонахождения, названия, банковских или других реквизитов она о</w:t>
      </w:r>
      <w:r w:rsidR="00A12F9B" w:rsidRPr="00A12F9B">
        <w:rPr>
          <w:rFonts w:ascii="XO Thames" w:hAnsi="XO Thames"/>
          <w:sz w:val="22"/>
          <w:szCs w:val="22"/>
        </w:rPr>
        <w:t xml:space="preserve">бязана в течение 5 (пяти) дней </w:t>
      </w:r>
      <w:r w:rsidRPr="00A12F9B">
        <w:rPr>
          <w:rFonts w:ascii="XO Thames" w:hAnsi="XO Thames"/>
          <w:sz w:val="22"/>
          <w:szCs w:val="22"/>
        </w:rPr>
        <w:t>со дня внесения данных изменений письменно известить об этом другую Сторону.</w:t>
      </w:r>
    </w:p>
    <w:p w:rsidR="00421D32" w:rsidRPr="00A12F9B" w:rsidRDefault="00421D32" w:rsidP="00421D32">
      <w:pPr>
        <w:widowControl w:val="0"/>
        <w:numPr>
          <w:ilvl w:val="1"/>
          <w:numId w:val="28"/>
        </w:numPr>
        <w:ind w:left="0" w:firstLine="709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>Все приложения к Контракту являются его неотъемлемой частью.</w:t>
      </w:r>
    </w:p>
    <w:p w:rsidR="00421D32" w:rsidRPr="00A12F9B" w:rsidRDefault="00421D32" w:rsidP="00421D32">
      <w:pPr>
        <w:widowControl w:val="0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 xml:space="preserve">. К Контракту прилагаются: </w:t>
      </w:r>
    </w:p>
    <w:p w:rsidR="00421D32" w:rsidRPr="00A12F9B" w:rsidRDefault="00421D32" w:rsidP="00421D32">
      <w:pPr>
        <w:widowControl w:val="0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>- Техническое задание (Приложение № 1);</w:t>
      </w:r>
    </w:p>
    <w:p w:rsidR="00421D32" w:rsidRPr="00A12F9B" w:rsidRDefault="00421D32" w:rsidP="00421D32">
      <w:pPr>
        <w:widowControl w:val="0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>- Спецификация (Приложение №2).</w:t>
      </w:r>
    </w:p>
    <w:p w:rsidR="00421D32" w:rsidRPr="00A12F9B" w:rsidRDefault="00421D32" w:rsidP="00421D32">
      <w:pPr>
        <w:widowControl w:val="0"/>
        <w:numPr>
          <w:ilvl w:val="1"/>
          <w:numId w:val="28"/>
        </w:numPr>
        <w:ind w:left="0" w:firstLine="709"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>Контракт изготавливается в электронной форме, подписывается усиленными электронными под</w:t>
      </w:r>
      <w:r w:rsidR="00A12F9B" w:rsidRPr="00A12F9B">
        <w:rPr>
          <w:rFonts w:ascii="XO Thames" w:hAnsi="XO Thames"/>
          <w:sz w:val="22"/>
          <w:szCs w:val="22"/>
        </w:rPr>
        <w:t xml:space="preserve">писями на электронной площадке </w:t>
      </w:r>
      <w:r w:rsidRPr="00A12F9B">
        <w:rPr>
          <w:rFonts w:ascii="XO Thames" w:hAnsi="XO Thames"/>
          <w:sz w:val="22"/>
          <w:szCs w:val="22"/>
        </w:rPr>
        <w:t>и хранится на электронной площадке.</w:t>
      </w:r>
    </w:p>
    <w:p w:rsidR="00421D32" w:rsidRPr="00A12F9B" w:rsidRDefault="00421D32" w:rsidP="00421D32">
      <w:pPr>
        <w:widowControl w:val="0"/>
        <w:ind w:left="709"/>
        <w:jc w:val="both"/>
        <w:rPr>
          <w:rFonts w:ascii="XO Thames" w:hAnsi="XO Thames"/>
          <w:sz w:val="22"/>
          <w:szCs w:val="22"/>
        </w:rPr>
      </w:pPr>
    </w:p>
    <w:p w:rsidR="00421D32" w:rsidRPr="00A12F9B" w:rsidRDefault="00421D32" w:rsidP="00421D32">
      <w:pPr>
        <w:widowControl w:val="0"/>
        <w:numPr>
          <w:ilvl w:val="0"/>
          <w:numId w:val="28"/>
        </w:numPr>
        <w:ind w:left="0" w:firstLine="709"/>
        <w:jc w:val="center"/>
        <w:rPr>
          <w:rFonts w:ascii="XO Thames" w:hAnsi="XO Thames"/>
          <w:b/>
          <w:sz w:val="22"/>
          <w:szCs w:val="22"/>
        </w:rPr>
      </w:pPr>
      <w:r w:rsidRPr="00A12F9B">
        <w:rPr>
          <w:rFonts w:ascii="XO Thames" w:hAnsi="XO Thames"/>
          <w:b/>
          <w:sz w:val="22"/>
          <w:szCs w:val="22"/>
        </w:rPr>
        <w:t>Адреса и банковские реквизиты сторон:</w:t>
      </w:r>
    </w:p>
    <w:p w:rsidR="005B1B55" w:rsidRPr="00A12F9B" w:rsidRDefault="005B1B55" w:rsidP="005B1B55">
      <w:pPr>
        <w:pStyle w:val="ConsPlusNormal"/>
        <w:widowControl/>
        <w:ind w:firstLine="851"/>
        <w:jc w:val="both"/>
        <w:rPr>
          <w:rFonts w:ascii="XO Thames" w:hAnsi="XO Thames"/>
          <w:b/>
          <w:bCs/>
          <w:sz w:val="22"/>
          <w:szCs w:val="22"/>
        </w:rPr>
      </w:pPr>
    </w:p>
    <w:tbl>
      <w:tblPr>
        <w:tblW w:w="14781" w:type="dxa"/>
        <w:tblLook w:val="01E0"/>
      </w:tblPr>
      <w:tblGrid>
        <w:gridCol w:w="4927"/>
        <w:gridCol w:w="4927"/>
        <w:gridCol w:w="4927"/>
      </w:tblGrid>
      <w:tr w:rsidR="002F6B90" w:rsidRPr="00A12F9B" w:rsidTr="00A934C5">
        <w:tc>
          <w:tcPr>
            <w:tcW w:w="4927" w:type="dxa"/>
          </w:tcPr>
          <w:p w:rsidR="002F6B90" w:rsidRPr="00A12F9B" w:rsidRDefault="00F118D7" w:rsidP="00F118D7">
            <w:pPr>
              <w:pStyle w:val="ConsPlusNormal"/>
              <w:widowControl/>
              <w:tabs>
                <w:tab w:val="left" w:pos="8364"/>
              </w:tabs>
              <w:ind w:firstLine="0"/>
              <w:jc w:val="both"/>
              <w:rPr>
                <w:rFonts w:ascii="XO Thames" w:hAnsi="XO Thames"/>
                <w:sz w:val="22"/>
                <w:szCs w:val="22"/>
              </w:rPr>
            </w:pPr>
            <w:r w:rsidRPr="00A12F9B">
              <w:rPr>
                <w:rFonts w:ascii="XO Thames" w:hAnsi="XO Thames"/>
                <w:sz w:val="22"/>
                <w:szCs w:val="22"/>
              </w:rPr>
              <w:t>Государственный з</w:t>
            </w:r>
            <w:r w:rsidR="002F6B90" w:rsidRPr="00A12F9B">
              <w:rPr>
                <w:rFonts w:ascii="XO Thames" w:hAnsi="XO Thames"/>
                <w:sz w:val="22"/>
                <w:szCs w:val="22"/>
              </w:rPr>
              <w:t xml:space="preserve">аказчик:                                  </w:t>
            </w:r>
          </w:p>
        </w:tc>
        <w:tc>
          <w:tcPr>
            <w:tcW w:w="4927" w:type="dxa"/>
          </w:tcPr>
          <w:p w:rsidR="002F6B90" w:rsidRPr="00A12F9B" w:rsidRDefault="00055714">
            <w:pPr>
              <w:pStyle w:val="ConsPlusNormal"/>
              <w:widowControl/>
              <w:tabs>
                <w:tab w:val="left" w:pos="8364"/>
              </w:tabs>
              <w:ind w:firstLine="0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Исполнитель</w:t>
            </w:r>
            <w:r w:rsidR="002F6B90" w:rsidRPr="00A12F9B">
              <w:rPr>
                <w:rFonts w:ascii="XO Thames" w:hAnsi="XO Thames"/>
                <w:sz w:val="22"/>
                <w:szCs w:val="22"/>
              </w:rPr>
              <w:t>:</w:t>
            </w:r>
          </w:p>
        </w:tc>
        <w:tc>
          <w:tcPr>
            <w:tcW w:w="4927" w:type="dxa"/>
          </w:tcPr>
          <w:p w:rsidR="002F6B90" w:rsidRPr="00A12F9B" w:rsidRDefault="002F6B90" w:rsidP="005B1B55">
            <w:pPr>
              <w:pStyle w:val="ConsPlusNormal"/>
              <w:widowControl/>
              <w:tabs>
                <w:tab w:val="left" w:pos="8364"/>
              </w:tabs>
              <w:ind w:firstLine="0"/>
              <w:rPr>
                <w:rFonts w:ascii="XO Thames" w:hAnsi="XO Thames"/>
                <w:sz w:val="22"/>
                <w:szCs w:val="22"/>
              </w:rPr>
            </w:pPr>
          </w:p>
        </w:tc>
      </w:tr>
      <w:tr w:rsidR="002F6B90" w:rsidRPr="00A12F9B" w:rsidTr="00A934C5">
        <w:trPr>
          <w:gridAfter w:val="1"/>
          <w:wAfter w:w="4927" w:type="dxa"/>
        </w:trPr>
        <w:tc>
          <w:tcPr>
            <w:tcW w:w="4927" w:type="dxa"/>
          </w:tcPr>
          <w:p w:rsidR="003B6199" w:rsidRPr="00A12F9B" w:rsidRDefault="003B6199" w:rsidP="003B6199">
            <w:pPr>
              <w:pStyle w:val="af3"/>
              <w:rPr>
                <w:rFonts w:ascii="XO Thames" w:hAnsi="XO Thames"/>
              </w:rPr>
            </w:pPr>
            <w:r w:rsidRPr="00A12F9B">
              <w:rPr>
                <w:rFonts w:ascii="XO Thames" w:hAnsi="XO Thames"/>
              </w:rPr>
              <w:t>ФКУ ОК УФСИН России по Курганской области</w:t>
            </w:r>
          </w:p>
          <w:p w:rsidR="003B6199" w:rsidRPr="00A12F9B" w:rsidRDefault="003B6199" w:rsidP="003B6199">
            <w:pPr>
              <w:pStyle w:val="af3"/>
              <w:rPr>
                <w:rFonts w:ascii="XO Thames" w:hAnsi="XO Thames"/>
              </w:rPr>
            </w:pPr>
            <w:r w:rsidRPr="00A12F9B">
              <w:rPr>
                <w:rFonts w:ascii="XO Thames" w:hAnsi="XO Thames"/>
              </w:rPr>
              <w:t xml:space="preserve">640008, г. Курган, ул. 2-я </w:t>
            </w:r>
            <w:proofErr w:type="gramStart"/>
            <w:r w:rsidRPr="00A12F9B">
              <w:rPr>
                <w:rFonts w:ascii="XO Thames" w:hAnsi="XO Thames"/>
              </w:rPr>
              <w:t>Часовая</w:t>
            </w:r>
            <w:proofErr w:type="gramEnd"/>
            <w:r w:rsidRPr="00A12F9B">
              <w:rPr>
                <w:rFonts w:ascii="XO Thames" w:hAnsi="XO Thames"/>
              </w:rPr>
              <w:t>, 42,</w:t>
            </w:r>
          </w:p>
          <w:p w:rsidR="003B6199" w:rsidRPr="00A12F9B" w:rsidRDefault="003B6199" w:rsidP="003B6199">
            <w:pPr>
              <w:pStyle w:val="af3"/>
              <w:rPr>
                <w:rFonts w:ascii="XO Thames" w:hAnsi="XO Thames"/>
              </w:rPr>
            </w:pPr>
            <w:r w:rsidRPr="00A12F9B">
              <w:rPr>
                <w:rFonts w:ascii="XO Thames" w:hAnsi="XO Thames"/>
              </w:rPr>
              <w:t>ИНН 4501189675     КПП  450101001</w:t>
            </w:r>
          </w:p>
          <w:p w:rsidR="003B6199" w:rsidRPr="00A12F9B" w:rsidRDefault="003B6199" w:rsidP="00A12F9B">
            <w:pPr>
              <w:tabs>
                <w:tab w:val="num" w:pos="0"/>
                <w:tab w:val="left" w:pos="1040"/>
              </w:tabs>
              <w:jc w:val="both"/>
              <w:rPr>
                <w:rFonts w:ascii="XO Thames" w:hAnsi="XO Thames"/>
                <w:bCs/>
                <w:sz w:val="22"/>
                <w:szCs w:val="22"/>
              </w:rPr>
            </w:pPr>
            <w:r w:rsidRPr="00A12F9B">
              <w:rPr>
                <w:rFonts w:ascii="XO Thames" w:hAnsi="XO Thames"/>
                <w:sz w:val="22"/>
                <w:szCs w:val="22"/>
              </w:rPr>
              <w:t>ОГРН 1134501007827</w:t>
            </w:r>
            <w:r w:rsidR="00A12F9B" w:rsidRPr="00A12F9B">
              <w:rPr>
                <w:rFonts w:ascii="XO Thames" w:hAnsi="XO Thames"/>
                <w:bCs/>
                <w:sz w:val="22"/>
                <w:szCs w:val="22"/>
              </w:rPr>
              <w:t xml:space="preserve"> БИК 015004950</w:t>
            </w:r>
          </w:p>
          <w:p w:rsidR="00DE731F" w:rsidRPr="00A12F9B" w:rsidRDefault="00DE731F" w:rsidP="00DE731F">
            <w:pPr>
              <w:rPr>
                <w:rFonts w:ascii="XO Thames" w:hAnsi="XO Thames"/>
                <w:spacing w:val="-2"/>
                <w:sz w:val="22"/>
                <w:szCs w:val="22"/>
              </w:rPr>
            </w:pPr>
            <w:r w:rsidRPr="00A12F9B">
              <w:rPr>
                <w:rFonts w:ascii="XO Thames" w:hAnsi="XO Thames"/>
                <w:spacing w:val="-2"/>
                <w:sz w:val="22"/>
                <w:szCs w:val="22"/>
              </w:rPr>
              <w:t>Номер казначейского счета: 03211643000000015110</w:t>
            </w:r>
          </w:p>
          <w:p w:rsidR="00DE731F" w:rsidRPr="00A12F9B" w:rsidRDefault="00DE731F" w:rsidP="00DE731F">
            <w:pPr>
              <w:rPr>
                <w:rFonts w:ascii="XO Thames" w:hAnsi="XO Thames"/>
                <w:spacing w:val="-2"/>
                <w:sz w:val="22"/>
                <w:szCs w:val="22"/>
              </w:rPr>
            </w:pPr>
            <w:r w:rsidRPr="00A12F9B">
              <w:rPr>
                <w:rFonts w:ascii="XO Thames" w:hAnsi="XO Thames"/>
                <w:spacing w:val="-2"/>
                <w:sz w:val="22"/>
                <w:szCs w:val="22"/>
              </w:rPr>
              <w:t xml:space="preserve">Наименование банка: </w:t>
            </w:r>
            <w:proofErr w:type="gramStart"/>
            <w:r w:rsidRPr="00A12F9B">
              <w:rPr>
                <w:rFonts w:ascii="XO Thames" w:hAnsi="XO Thames"/>
                <w:spacing w:val="-2"/>
                <w:sz w:val="22"/>
                <w:szCs w:val="22"/>
              </w:rPr>
              <w:t>СИБИРСКОЕ</w:t>
            </w:r>
            <w:proofErr w:type="gramEnd"/>
            <w:r w:rsidRPr="00A12F9B">
              <w:rPr>
                <w:rFonts w:ascii="XO Thames" w:hAnsi="XO Thames"/>
                <w:spacing w:val="-2"/>
                <w:sz w:val="22"/>
                <w:szCs w:val="22"/>
              </w:rPr>
              <w:t xml:space="preserve"> ГУ БАНК РОССИИ//УФК по Новосибирской области г. Новосибирск</w:t>
            </w:r>
          </w:p>
          <w:p w:rsidR="00DE731F" w:rsidRDefault="00DE731F" w:rsidP="00DE731F">
            <w:pPr>
              <w:pStyle w:val="a8"/>
              <w:rPr>
                <w:rFonts w:ascii="XO Thames" w:hAnsi="XO Thames"/>
                <w:sz w:val="22"/>
                <w:szCs w:val="22"/>
              </w:rPr>
            </w:pPr>
            <w:r w:rsidRPr="00A12F9B">
              <w:rPr>
                <w:rFonts w:ascii="XO Thames" w:hAnsi="XO Thames"/>
                <w:sz w:val="22"/>
                <w:szCs w:val="22"/>
              </w:rPr>
              <w:t xml:space="preserve">Номер банковского счета, входящего в состав Единого Казначейства счет (ЕКС) № 40102810445370000043 </w:t>
            </w:r>
          </w:p>
          <w:p w:rsidR="00C83422" w:rsidRPr="00C83422" w:rsidRDefault="00C83422" w:rsidP="00C83422">
            <w:pPr>
              <w:tabs>
                <w:tab w:val="center" w:pos="4961"/>
              </w:tabs>
              <w:rPr>
                <w:sz w:val="22"/>
                <w:szCs w:val="22"/>
              </w:rPr>
            </w:pPr>
            <w:r w:rsidRPr="00C83422">
              <w:rPr>
                <w:sz w:val="22"/>
                <w:szCs w:val="22"/>
              </w:rPr>
              <w:t>к/с 03211643000000014300</w:t>
            </w:r>
          </w:p>
          <w:p w:rsidR="003B6199" w:rsidRPr="00A12F9B" w:rsidRDefault="003B6199" w:rsidP="003B6199">
            <w:pPr>
              <w:pStyle w:val="af3"/>
              <w:rPr>
                <w:rFonts w:ascii="XO Thames" w:hAnsi="XO Thames"/>
              </w:rPr>
            </w:pPr>
            <w:r w:rsidRPr="00A12F9B">
              <w:rPr>
                <w:rFonts w:ascii="XO Thames" w:hAnsi="XO Thames"/>
              </w:rPr>
              <w:t>Тел. (3522) 48-75-62; факс 44-59-03</w:t>
            </w:r>
          </w:p>
          <w:p w:rsidR="003B6199" w:rsidRPr="00A12F9B" w:rsidRDefault="003B6199" w:rsidP="003B6199">
            <w:pPr>
              <w:pStyle w:val="af3"/>
              <w:rPr>
                <w:rFonts w:ascii="XO Thames" w:hAnsi="XO Thames"/>
              </w:rPr>
            </w:pPr>
            <w:r w:rsidRPr="00A12F9B">
              <w:rPr>
                <w:rFonts w:ascii="XO Thames" w:hAnsi="XO Thames"/>
              </w:rPr>
              <w:t xml:space="preserve">Электронный адрес: </w:t>
            </w:r>
            <w:r w:rsidR="00F118D7" w:rsidRPr="00A12F9B">
              <w:rPr>
                <w:rStyle w:val="CharStyle19"/>
                <w:rFonts w:ascii="XO Thames" w:hAnsi="XO Thames"/>
                <w:sz w:val="22"/>
                <w:szCs w:val="22"/>
                <w:lang w:val="en-US"/>
              </w:rPr>
              <w:t>ok</w:t>
            </w:r>
            <w:r w:rsidR="00F118D7" w:rsidRPr="00A12F9B">
              <w:rPr>
                <w:rStyle w:val="CharStyle19"/>
                <w:rFonts w:ascii="XO Thames" w:hAnsi="XO Thames"/>
                <w:sz w:val="22"/>
                <w:szCs w:val="22"/>
              </w:rPr>
              <w:t>@45.</w:t>
            </w:r>
            <w:proofErr w:type="spellStart"/>
            <w:r w:rsidR="00F118D7" w:rsidRPr="00A12F9B">
              <w:rPr>
                <w:rStyle w:val="CharStyle19"/>
                <w:rFonts w:ascii="XO Thames" w:hAnsi="XO Thames"/>
                <w:sz w:val="22"/>
                <w:szCs w:val="22"/>
                <w:lang w:val="en-US"/>
              </w:rPr>
              <w:t>fsin</w:t>
            </w:r>
            <w:proofErr w:type="spellEnd"/>
            <w:r w:rsidR="00F118D7" w:rsidRPr="00A12F9B">
              <w:rPr>
                <w:rStyle w:val="CharStyle19"/>
                <w:rFonts w:ascii="XO Thames" w:hAnsi="XO Thames"/>
                <w:sz w:val="22"/>
                <w:szCs w:val="22"/>
              </w:rPr>
              <w:t>.</w:t>
            </w:r>
            <w:proofErr w:type="spellStart"/>
            <w:r w:rsidR="00F118D7" w:rsidRPr="00A12F9B">
              <w:rPr>
                <w:rStyle w:val="CharStyle19"/>
                <w:rFonts w:ascii="XO Thames" w:hAnsi="XO Thames"/>
                <w:sz w:val="22"/>
                <w:szCs w:val="22"/>
                <w:lang w:val="en-US"/>
              </w:rPr>
              <w:t>gov</w:t>
            </w:r>
            <w:proofErr w:type="spellEnd"/>
            <w:r w:rsidR="00F118D7" w:rsidRPr="00A12F9B">
              <w:rPr>
                <w:rStyle w:val="CharStyle19"/>
                <w:rFonts w:ascii="XO Thames" w:hAnsi="XO Thames"/>
                <w:sz w:val="22"/>
                <w:szCs w:val="22"/>
              </w:rPr>
              <w:t>.</w:t>
            </w:r>
            <w:proofErr w:type="spellStart"/>
            <w:r w:rsidR="00F118D7" w:rsidRPr="00A12F9B">
              <w:rPr>
                <w:rStyle w:val="CharStyle19"/>
                <w:rFonts w:ascii="XO Thames" w:hAnsi="XO Thames"/>
                <w:sz w:val="22"/>
                <w:szCs w:val="22"/>
                <w:lang w:val="en-US"/>
              </w:rPr>
              <w:t>ru</w:t>
            </w:r>
            <w:proofErr w:type="spellEnd"/>
            <w:r w:rsidR="00F118D7" w:rsidRPr="00A12F9B">
              <w:rPr>
                <w:rFonts w:ascii="XO Thames" w:hAnsi="XO Thames"/>
              </w:rPr>
              <w:t xml:space="preserve"> </w:t>
            </w:r>
          </w:p>
          <w:p w:rsidR="003B6199" w:rsidRPr="00A12F9B" w:rsidRDefault="003B6199" w:rsidP="003B6199">
            <w:pPr>
              <w:pStyle w:val="af3"/>
              <w:rPr>
                <w:rFonts w:ascii="XO Thames" w:hAnsi="XO Thames"/>
              </w:rPr>
            </w:pPr>
          </w:p>
          <w:p w:rsidR="003B6199" w:rsidRPr="00A12F9B" w:rsidRDefault="003B6199" w:rsidP="003B6199">
            <w:pPr>
              <w:pStyle w:val="af3"/>
              <w:rPr>
                <w:rFonts w:ascii="XO Thames" w:hAnsi="XO Thames"/>
              </w:rPr>
            </w:pPr>
          </w:p>
          <w:p w:rsidR="003B6199" w:rsidRPr="00A12F9B" w:rsidRDefault="003B6199" w:rsidP="003B6199">
            <w:pPr>
              <w:pStyle w:val="af3"/>
              <w:rPr>
                <w:rFonts w:ascii="XO Thames" w:hAnsi="XO Thames"/>
              </w:rPr>
            </w:pPr>
          </w:p>
          <w:p w:rsidR="003B6199" w:rsidRDefault="00CC220A" w:rsidP="003B6199">
            <w:pPr>
              <w:pStyle w:val="af3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Государственный заказчик:</w:t>
            </w:r>
          </w:p>
          <w:p w:rsidR="003B6199" w:rsidRPr="00A12F9B" w:rsidRDefault="003B6199" w:rsidP="003B6199">
            <w:pPr>
              <w:pStyle w:val="af3"/>
              <w:rPr>
                <w:rFonts w:ascii="XO Thames" w:hAnsi="XO Thames"/>
              </w:rPr>
            </w:pPr>
          </w:p>
          <w:p w:rsidR="002F6B90" w:rsidRPr="00A12F9B" w:rsidRDefault="003B6199" w:rsidP="003B6199">
            <w:pPr>
              <w:pStyle w:val="ConsPlusNormal"/>
              <w:widowControl/>
              <w:ind w:firstLine="0"/>
              <w:jc w:val="both"/>
              <w:rPr>
                <w:rFonts w:ascii="XO Thames" w:hAnsi="XO Thames"/>
              </w:rPr>
            </w:pPr>
            <w:r w:rsidRPr="00A12F9B">
              <w:rPr>
                <w:rFonts w:ascii="XO Thames" w:hAnsi="XO Thames"/>
              </w:rPr>
              <w:t xml:space="preserve">______________________ </w:t>
            </w:r>
            <w:r w:rsidRPr="00A12F9B">
              <w:rPr>
                <w:rFonts w:ascii="XO Thames" w:hAnsi="XO Thames"/>
                <w:sz w:val="22"/>
                <w:szCs w:val="22"/>
              </w:rPr>
              <w:t xml:space="preserve">А.П. </w:t>
            </w:r>
            <w:proofErr w:type="spellStart"/>
            <w:r w:rsidRPr="00A12F9B">
              <w:rPr>
                <w:rFonts w:ascii="XO Thames" w:hAnsi="XO Thames"/>
                <w:sz w:val="22"/>
                <w:szCs w:val="22"/>
              </w:rPr>
              <w:t>Белунов</w:t>
            </w:r>
            <w:proofErr w:type="spellEnd"/>
          </w:p>
          <w:p w:rsidR="003B6199" w:rsidRPr="00A12F9B" w:rsidRDefault="003B6199" w:rsidP="003B6199">
            <w:pPr>
              <w:pStyle w:val="ConsPlusNormal"/>
              <w:widowControl/>
              <w:ind w:firstLine="0"/>
              <w:jc w:val="both"/>
              <w:rPr>
                <w:rFonts w:ascii="XO Thames" w:hAnsi="XO Thames" w:cs="Times New Roman"/>
                <w:sz w:val="22"/>
                <w:szCs w:val="22"/>
              </w:rPr>
            </w:pPr>
            <w:r w:rsidRPr="00A12F9B">
              <w:rPr>
                <w:rFonts w:ascii="XO Thames" w:hAnsi="XO Thames" w:cs="Times New Roman"/>
                <w:sz w:val="22"/>
                <w:szCs w:val="22"/>
              </w:rPr>
              <w:t>" ___ "  _____________   202</w:t>
            </w:r>
            <w:r w:rsidR="00F118D7" w:rsidRPr="00A12F9B">
              <w:rPr>
                <w:rFonts w:ascii="XO Thames" w:hAnsi="XO Thames" w:cs="Times New Roman"/>
                <w:sz w:val="22"/>
                <w:szCs w:val="22"/>
              </w:rPr>
              <w:t>6</w:t>
            </w:r>
            <w:r w:rsidRPr="00A12F9B">
              <w:rPr>
                <w:rFonts w:ascii="XO Thames" w:hAnsi="XO Thames" w:cs="Times New Roman"/>
                <w:sz w:val="22"/>
                <w:szCs w:val="22"/>
              </w:rPr>
              <w:t xml:space="preserve">   г.</w:t>
            </w:r>
          </w:p>
        </w:tc>
        <w:tc>
          <w:tcPr>
            <w:tcW w:w="4927" w:type="dxa"/>
          </w:tcPr>
          <w:p w:rsidR="00CF1540" w:rsidRPr="00A12F9B" w:rsidRDefault="00CF1540">
            <w:pPr>
              <w:pStyle w:val="ConsPlusNonformat"/>
              <w:jc w:val="both"/>
              <w:rPr>
                <w:rFonts w:ascii="XO Thames" w:hAnsi="XO Thames" w:cs="Times New Roman"/>
                <w:sz w:val="22"/>
                <w:szCs w:val="22"/>
              </w:rPr>
            </w:pPr>
          </w:p>
          <w:p w:rsidR="004B1455" w:rsidRPr="00A12F9B" w:rsidRDefault="004B1455">
            <w:pPr>
              <w:pStyle w:val="ConsPlusNonformat"/>
              <w:jc w:val="both"/>
              <w:rPr>
                <w:rFonts w:ascii="XO Thames" w:hAnsi="XO Thames" w:cs="Times New Roman"/>
                <w:sz w:val="22"/>
                <w:szCs w:val="22"/>
              </w:rPr>
            </w:pPr>
          </w:p>
          <w:p w:rsidR="004B1455" w:rsidRPr="00A12F9B" w:rsidRDefault="004B1455">
            <w:pPr>
              <w:pStyle w:val="ConsPlusNonformat"/>
              <w:jc w:val="both"/>
              <w:rPr>
                <w:rFonts w:ascii="XO Thames" w:hAnsi="XO Thames" w:cs="Times New Roman"/>
                <w:sz w:val="22"/>
                <w:szCs w:val="22"/>
              </w:rPr>
            </w:pPr>
          </w:p>
          <w:p w:rsidR="004B1455" w:rsidRPr="00A12F9B" w:rsidRDefault="004B1455">
            <w:pPr>
              <w:pStyle w:val="ConsPlusNonformat"/>
              <w:jc w:val="both"/>
              <w:rPr>
                <w:rFonts w:ascii="XO Thames" w:hAnsi="XO Thames" w:cs="Times New Roman"/>
                <w:sz w:val="22"/>
                <w:szCs w:val="22"/>
              </w:rPr>
            </w:pPr>
          </w:p>
          <w:p w:rsidR="004B1455" w:rsidRPr="00A12F9B" w:rsidRDefault="004B1455">
            <w:pPr>
              <w:pStyle w:val="ConsPlusNonformat"/>
              <w:jc w:val="both"/>
              <w:rPr>
                <w:rFonts w:ascii="XO Thames" w:hAnsi="XO Thames" w:cs="Times New Roman"/>
                <w:sz w:val="22"/>
                <w:szCs w:val="22"/>
              </w:rPr>
            </w:pPr>
          </w:p>
          <w:p w:rsidR="004B1455" w:rsidRPr="00A12F9B" w:rsidRDefault="004B1455">
            <w:pPr>
              <w:pStyle w:val="ConsPlusNonformat"/>
              <w:jc w:val="both"/>
              <w:rPr>
                <w:rFonts w:ascii="XO Thames" w:hAnsi="XO Thames" w:cs="Times New Roman"/>
                <w:sz w:val="22"/>
                <w:szCs w:val="22"/>
              </w:rPr>
            </w:pPr>
          </w:p>
          <w:p w:rsidR="004B1455" w:rsidRPr="00A12F9B" w:rsidRDefault="004B1455">
            <w:pPr>
              <w:pStyle w:val="ConsPlusNonformat"/>
              <w:jc w:val="both"/>
              <w:rPr>
                <w:rFonts w:ascii="XO Thames" w:hAnsi="XO Thames" w:cs="Times New Roman"/>
                <w:sz w:val="22"/>
                <w:szCs w:val="22"/>
              </w:rPr>
            </w:pPr>
          </w:p>
          <w:p w:rsidR="004B1455" w:rsidRPr="00A12F9B" w:rsidRDefault="004B1455">
            <w:pPr>
              <w:pStyle w:val="ConsPlusNonformat"/>
              <w:jc w:val="both"/>
              <w:rPr>
                <w:rFonts w:ascii="XO Thames" w:hAnsi="XO Thames" w:cs="Times New Roman"/>
                <w:sz w:val="22"/>
                <w:szCs w:val="22"/>
              </w:rPr>
            </w:pPr>
          </w:p>
          <w:p w:rsidR="004B1455" w:rsidRPr="00A12F9B" w:rsidRDefault="004B1455">
            <w:pPr>
              <w:pStyle w:val="ConsPlusNonformat"/>
              <w:jc w:val="both"/>
              <w:rPr>
                <w:rFonts w:ascii="XO Thames" w:hAnsi="XO Thames" w:cs="Times New Roman"/>
                <w:sz w:val="22"/>
                <w:szCs w:val="22"/>
              </w:rPr>
            </w:pPr>
          </w:p>
          <w:p w:rsidR="004B1455" w:rsidRPr="00A12F9B" w:rsidRDefault="004B1455">
            <w:pPr>
              <w:pStyle w:val="ConsPlusNonformat"/>
              <w:jc w:val="both"/>
              <w:rPr>
                <w:rFonts w:ascii="XO Thames" w:hAnsi="XO Thames" w:cs="Times New Roman"/>
                <w:sz w:val="22"/>
                <w:szCs w:val="22"/>
              </w:rPr>
            </w:pPr>
          </w:p>
          <w:p w:rsidR="004B1455" w:rsidRPr="00A12F9B" w:rsidRDefault="004B1455">
            <w:pPr>
              <w:pStyle w:val="ConsPlusNonformat"/>
              <w:jc w:val="both"/>
              <w:rPr>
                <w:rFonts w:ascii="XO Thames" w:hAnsi="XO Thames" w:cs="Times New Roman"/>
                <w:sz w:val="22"/>
                <w:szCs w:val="22"/>
              </w:rPr>
            </w:pPr>
          </w:p>
          <w:p w:rsidR="004B1455" w:rsidRPr="00A12F9B" w:rsidRDefault="004B1455">
            <w:pPr>
              <w:pStyle w:val="ConsPlusNonformat"/>
              <w:jc w:val="both"/>
              <w:rPr>
                <w:rFonts w:ascii="XO Thames" w:hAnsi="XO Thames" w:cs="Times New Roman"/>
                <w:sz w:val="22"/>
                <w:szCs w:val="22"/>
              </w:rPr>
            </w:pPr>
          </w:p>
          <w:p w:rsidR="004B1455" w:rsidRPr="00A12F9B" w:rsidRDefault="004B1455">
            <w:pPr>
              <w:pStyle w:val="ConsPlusNonformat"/>
              <w:jc w:val="both"/>
              <w:rPr>
                <w:rFonts w:ascii="XO Thames" w:hAnsi="XO Thames" w:cs="Times New Roman"/>
                <w:sz w:val="22"/>
                <w:szCs w:val="22"/>
              </w:rPr>
            </w:pPr>
          </w:p>
          <w:p w:rsidR="004B1455" w:rsidRPr="00A12F9B" w:rsidRDefault="004B1455">
            <w:pPr>
              <w:pStyle w:val="ConsPlusNonformat"/>
              <w:jc w:val="both"/>
              <w:rPr>
                <w:rFonts w:ascii="XO Thames" w:hAnsi="XO Thames" w:cs="Times New Roman"/>
                <w:sz w:val="22"/>
                <w:szCs w:val="22"/>
              </w:rPr>
            </w:pPr>
          </w:p>
          <w:p w:rsidR="004B1455" w:rsidRPr="00A12F9B" w:rsidRDefault="004B1455">
            <w:pPr>
              <w:pStyle w:val="ConsPlusNonformat"/>
              <w:jc w:val="both"/>
              <w:rPr>
                <w:rFonts w:ascii="XO Thames" w:hAnsi="XO Thames" w:cs="Times New Roman"/>
                <w:sz w:val="22"/>
                <w:szCs w:val="22"/>
              </w:rPr>
            </w:pPr>
          </w:p>
          <w:p w:rsidR="004B1455" w:rsidRPr="00A12F9B" w:rsidRDefault="004B1455">
            <w:pPr>
              <w:pStyle w:val="ConsPlusNonformat"/>
              <w:jc w:val="both"/>
              <w:rPr>
                <w:rFonts w:ascii="XO Thames" w:hAnsi="XO Thames" w:cs="Times New Roman"/>
                <w:sz w:val="22"/>
                <w:szCs w:val="22"/>
              </w:rPr>
            </w:pPr>
          </w:p>
          <w:p w:rsidR="004B1455" w:rsidRPr="00A12F9B" w:rsidRDefault="004B1455">
            <w:pPr>
              <w:pStyle w:val="ConsPlusNonformat"/>
              <w:jc w:val="both"/>
              <w:rPr>
                <w:rFonts w:ascii="XO Thames" w:hAnsi="XO Thames" w:cs="Times New Roman"/>
                <w:sz w:val="22"/>
                <w:szCs w:val="22"/>
              </w:rPr>
            </w:pPr>
          </w:p>
          <w:p w:rsidR="00CF1540" w:rsidRPr="00A12F9B" w:rsidRDefault="00CF1540">
            <w:pPr>
              <w:pStyle w:val="ConsPlusNonformat"/>
              <w:jc w:val="both"/>
              <w:rPr>
                <w:rFonts w:ascii="XO Thames" w:hAnsi="XO Thames" w:cs="Times New Roman"/>
                <w:sz w:val="22"/>
                <w:szCs w:val="22"/>
              </w:rPr>
            </w:pPr>
          </w:p>
          <w:p w:rsidR="00C83422" w:rsidRDefault="00CC220A" w:rsidP="006B2200">
            <w:pPr>
              <w:pStyle w:val="ConsPlusNonformat"/>
              <w:widowControl/>
              <w:ind w:right="1558"/>
              <w:jc w:val="both"/>
              <w:rPr>
                <w:rFonts w:ascii="XO Thames" w:hAnsi="XO Thames" w:cs="Times New Roman"/>
                <w:sz w:val="22"/>
                <w:szCs w:val="22"/>
              </w:rPr>
            </w:pPr>
            <w:r>
              <w:rPr>
                <w:rFonts w:ascii="XO Thames" w:hAnsi="XO Thames" w:cs="Times New Roman"/>
                <w:sz w:val="22"/>
                <w:szCs w:val="22"/>
              </w:rPr>
              <w:t>Исполнитель:</w:t>
            </w:r>
          </w:p>
          <w:p w:rsidR="00B41332" w:rsidRDefault="00B41332" w:rsidP="006B2200">
            <w:pPr>
              <w:pStyle w:val="ConsPlusNonformat"/>
              <w:widowControl/>
              <w:ind w:right="1558"/>
              <w:jc w:val="both"/>
              <w:rPr>
                <w:rFonts w:ascii="XO Thames" w:hAnsi="XO Thames" w:cs="Times New Roman"/>
                <w:sz w:val="22"/>
                <w:szCs w:val="22"/>
              </w:rPr>
            </w:pPr>
          </w:p>
          <w:p w:rsidR="002F6B90" w:rsidRPr="00A12F9B" w:rsidRDefault="002F6B90" w:rsidP="006B2200">
            <w:pPr>
              <w:pStyle w:val="ConsPlusNonformat"/>
              <w:widowControl/>
              <w:ind w:right="1558"/>
              <w:jc w:val="both"/>
              <w:rPr>
                <w:rFonts w:ascii="XO Thames" w:hAnsi="XO Thames" w:cs="Times New Roman"/>
                <w:sz w:val="22"/>
                <w:szCs w:val="22"/>
              </w:rPr>
            </w:pPr>
            <w:r w:rsidRPr="00A12F9B">
              <w:rPr>
                <w:rFonts w:ascii="XO Thames" w:hAnsi="XO Thames" w:cs="Times New Roman"/>
                <w:sz w:val="22"/>
                <w:szCs w:val="22"/>
              </w:rPr>
              <w:t>_________________/</w:t>
            </w:r>
            <w:r w:rsidR="006776F1" w:rsidRPr="00A12F9B">
              <w:rPr>
                <w:rFonts w:ascii="XO Thames" w:hAnsi="XO Thames" w:cs="Times New Roman"/>
                <w:sz w:val="22"/>
                <w:szCs w:val="22"/>
              </w:rPr>
              <w:t xml:space="preserve">                              </w:t>
            </w:r>
            <w:r w:rsidR="00DC3187" w:rsidRPr="00A12F9B">
              <w:rPr>
                <w:rFonts w:ascii="XO Thames" w:hAnsi="XO Thames" w:cs="Times New Roman"/>
                <w:sz w:val="22"/>
                <w:szCs w:val="22"/>
              </w:rPr>
              <w:t xml:space="preserve">                                 </w:t>
            </w:r>
            <w:r w:rsidR="006776F1" w:rsidRPr="00A12F9B">
              <w:rPr>
                <w:rFonts w:ascii="XO Thames" w:hAnsi="XO Thames" w:cs="Times New Roman"/>
                <w:sz w:val="22"/>
                <w:szCs w:val="22"/>
              </w:rPr>
              <w:t xml:space="preserve"> </w:t>
            </w:r>
          </w:p>
          <w:p w:rsidR="002F6B90" w:rsidRPr="00A12F9B" w:rsidRDefault="002F6B90" w:rsidP="003263B9">
            <w:pPr>
              <w:pStyle w:val="ConsPlusNonformat"/>
              <w:widowControl/>
              <w:jc w:val="both"/>
              <w:rPr>
                <w:rFonts w:ascii="XO Thames" w:hAnsi="XO Thames" w:cs="Times New Roman"/>
                <w:sz w:val="22"/>
                <w:szCs w:val="22"/>
              </w:rPr>
            </w:pPr>
            <w:r w:rsidRPr="00A12F9B">
              <w:rPr>
                <w:rFonts w:ascii="XO Thames" w:hAnsi="XO Thames" w:cs="Times New Roman"/>
                <w:sz w:val="22"/>
                <w:szCs w:val="22"/>
              </w:rPr>
              <w:t>" ___ "  _____________   20</w:t>
            </w:r>
            <w:r w:rsidR="002B19E9" w:rsidRPr="00A12F9B">
              <w:rPr>
                <w:rFonts w:ascii="XO Thames" w:hAnsi="XO Thames" w:cs="Times New Roman"/>
                <w:sz w:val="22"/>
                <w:szCs w:val="22"/>
              </w:rPr>
              <w:t>2</w:t>
            </w:r>
            <w:r w:rsidR="00F118D7" w:rsidRPr="00A12F9B">
              <w:rPr>
                <w:rFonts w:ascii="XO Thames" w:hAnsi="XO Thames" w:cs="Times New Roman"/>
                <w:sz w:val="22"/>
                <w:szCs w:val="22"/>
              </w:rPr>
              <w:t>6</w:t>
            </w:r>
            <w:r w:rsidR="002B19E9" w:rsidRPr="00A12F9B">
              <w:rPr>
                <w:rFonts w:ascii="XO Thames" w:hAnsi="XO Thames" w:cs="Times New Roman"/>
                <w:sz w:val="22"/>
                <w:szCs w:val="22"/>
              </w:rPr>
              <w:t xml:space="preserve">  </w:t>
            </w:r>
            <w:r w:rsidRPr="00A12F9B">
              <w:rPr>
                <w:rFonts w:ascii="XO Thames" w:hAnsi="XO Thames" w:cs="Times New Roman"/>
                <w:sz w:val="22"/>
                <w:szCs w:val="22"/>
              </w:rPr>
              <w:t xml:space="preserve"> г.</w:t>
            </w:r>
          </w:p>
        </w:tc>
      </w:tr>
    </w:tbl>
    <w:p w:rsidR="0020491F" w:rsidRPr="00A12F9B" w:rsidRDefault="0020491F" w:rsidP="00231993">
      <w:pPr>
        <w:widowControl w:val="0"/>
        <w:autoSpaceDE w:val="0"/>
        <w:autoSpaceDN w:val="0"/>
        <w:adjustRightInd w:val="0"/>
        <w:jc w:val="right"/>
        <w:rPr>
          <w:rFonts w:ascii="XO Thames" w:hAnsi="XO Thames"/>
          <w:sz w:val="22"/>
          <w:szCs w:val="22"/>
        </w:rPr>
      </w:pPr>
    </w:p>
    <w:p w:rsidR="00421D32" w:rsidRDefault="00421D32" w:rsidP="00421D32">
      <w:pPr>
        <w:autoSpaceDE w:val="0"/>
        <w:autoSpaceDN w:val="0"/>
        <w:rPr>
          <w:rFonts w:ascii="XO Thames" w:hAnsi="XO Thames"/>
          <w:sz w:val="22"/>
          <w:szCs w:val="22"/>
        </w:rPr>
      </w:pPr>
    </w:p>
    <w:p w:rsidR="00C83422" w:rsidRDefault="00C83422" w:rsidP="00421D32">
      <w:pPr>
        <w:autoSpaceDE w:val="0"/>
        <w:autoSpaceDN w:val="0"/>
        <w:rPr>
          <w:rFonts w:ascii="XO Thames" w:hAnsi="XO Thames"/>
          <w:sz w:val="22"/>
          <w:szCs w:val="22"/>
        </w:rPr>
      </w:pPr>
    </w:p>
    <w:p w:rsidR="00C83422" w:rsidRDefault="00C83422" w:rsidP="00421D32">
      <w:pPr>
        <w:autoSpaceDE w:val="0"/>
        <w:autoSpaceDN w:val="0"/>
        <w:rPr>
          <w:rFonts w:ascii="XO Thames" w:hAnsi="XO Thames"/>
          <w:sz w:val="22"/>
          <w:szCs w:val="22"/>
        </w:rPr>
      </w:pPr>
    </w:p>
    <w:p w:rsidR="00C83422" w:rsidRDefault="00C83422" w:rsidP="00421D32">
      <w:pPr>
        <w:autoSpaceDE w:val="0"/>
        <w:autoSpaceDN w:val="0"/>
        <w:rPr>
          <w:rFonts w:ascii="XO Thames" w:hAnsi="XO Thames"/>
          <w:sz w:val="22"/>
          <w:szCs w:val="22"/>
        </w:rPr>
      </w:pPr>
    </w:p>
    <w:p w:rsidR="00C83422" w:rsidRDefault="00C83422" w:rsidP="00421D32">
      <w:pPr>
        <w:autoSpaceDE w:val="0"/>
        <w:autoSpaceDN w:val="0"/>
        <w:rPr>
          <w:rFonts w:ascii="XO Thames" w:hAnsi="XO Thames"/>
          <w:sz w:val="22"/>
          <w:szCs w:val="22"/>
        </w:rPr>
      </w:pPr>
    </w:p>
    <w:p w:rsidR="00C83422" w:rsidRDefault="00C83422" w:rsidP="00421D32">
      <w:pPr>
        <w:autoSpaceDE w:val="0"/>
        <w:autoSpaceDN w:val="0"/>
        <w:rPr>
          <w:rFonts w:ascii="XO Thames" w:hAnsi="XO Thames"/>
          <w:sz w:val="22"/>
          <w:szCs w:val="22"/>
        </w:rPr>
      </w:pPr>
    </w:p>
    <w:p w:rsidR="00C83422" w:rsidRPr="00A12F9B" w:rsidRDefault="00C83422" w:rsidP="00421D32">
      <w:pPr>
        <w:autoSpaceDE w:val="0"/>
        <w:autoSpaceDN w:val="0"/>
        <w:rPr>
          <w:rFonts w:ascii="XO Thames" w:hAnsi="XO Thames"/>
          <w:sz w:val="22"/>
          <w:szCs w:val="22"/>
        </w:rPr>
      </w:pPr>
    </w:p>
    <w:p w:rsidR="00C83422" w:rsidRDefault="00C83422" w:rsidP="00421D32">
      <w:pPr>
        <w:widowControl w:val="0"/>
        <w:autoSpaceDE w:val="0"/>
        <w:autoSpaceDN w:val="0"/>
        <w:adjustRightInd w:val="0"/>
        <w:jc w:val="right"/>
        <w:rPr>
          <w:rFonts w:ascii="XO Thames" w:hAnsi="XO Thames"/>
          <w:sz w:val="22"/>
          <w:szCs w:val="22"/>
        </w:rPr>
      </w:pPr>
    </w:p>
    <w:p w:rsidR="00421D32" w:rsidRPr="00A12F9B" w:rsidRDefault="00421D32" w:rsidP="00421D32">
      <w:pPr>
        <w:widowControl w:val="0"/>
        <w:autoSpaceDE w:val="0"/>
        <w:autoSpaceDN w:val="0"/>
        <w:adjustRightInd w:val="0"/>
        <w:jc w:val="right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lastRenderedPageBreak/>
        <w:t>Приложение №1</w:t>
      </w:r>
    </w:p>
    <w:p w:rsidR="00421D32" w:rsidRPr="00A12F9B" w:rsidRDefault="00421D32" w:rsidP="00421D32">
      <w:pPr>
        <w:widowControl w:val="0"/>
        <w:autoSpaceDE w:val="0"/>
        <w:autoSpaceDN w:val="0"/>
        <w:adjustRightInd w:val="0"/>
        <w:ind w:left="4956"/>
        <w:jc w:val="right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>к договору  №      ____________</w:t>
      </w:r>
    </w:p>
    <w:p w:rsidR="00421D32" w:rsidRPr="00A12F9B" w:rsidRDefault="00421D32" w:rsidP="00421D32">
      <w:pPr>
        <w:widowControl w:val="0"/>
        <w:autoSpaceDE w:val="0"/>
        <w:autoSpaceDN w:val="0"/>
        <w:adjustRightInd w:val="0"/>
        <w:ind w:left="4956"/>
        <w:jc w:val="right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>«___»________202</w:t>
      </w:r>
      <w:r w:rsidR="00F118D7" w:rsidRPr="00A12F9B">
        <w:rPr>
          <w:rFonts w:ascii="XO Thames" w:hAnsi="XO Thames"/>
          <w:sz w:val="22"/>
          <w:szCs w:val="22"/>
        </w:rPr>
        <w:t>6</w:t>
      </w:r>
      <w:r w:rsidRPr="00A12F9B">
        <w:rPr>
          <w:rFonts w:ascii="XO Thames" w:hAnsi="XO Thames"/>
          <w:sz w:val="22"/>
          <w:szCs w:val="22"/>
        </w:rPr>
        <w:t xml:space="preserve"> г</w:t>
      </w:r>
    </w:p>
    <w:p w:rsidR="00421D32" w:rsidRPr="00A12F9B" w:rsidRDefault="00421D32" w:rsidP="00421D32">
      <w:pPr>
        <w:widowControl w:val="0"/>
        <w:ind w:firstLine="709"/>
        <w:jc w:val="center"/>
        <w:rPr>
          <w:rFonts w:ascii="XO Thames" w:hAnsi="XO Thames"/>
          <w:b/>
          <w:bCs/>
          <w:sz w:val="24"/>
        </w:rPr>
      </w:pPr>
    </w:p>
    <w:p w:rsidR="00421D32" w:rsidRPr="00EC28DA" w:rsidRDefault="00421D32" w:rsidP="00EC28DA">
      <w:pPr>
        <w:widowControl w:val="0"/>
        <w:ind w:firstLine="709"/>
        <w:jc w:val="center"/>
        <w:rPr>
          <w:rFonts w:ascii="XO Thames" w:hAnsi="XO Thames"/>
          <w:b/>
          <w:bCs/>
          <w:sz w:val="24"/>
        </w:rPr>
      </w:pPr>
      <w:r w:rsidRPr="00A12F9B">
        <w:rPr>
          <w:rFonts w:ascii="XO Thames" w:hAnsi="XO Thames"/>
          <w:b/>
          <w:bCs/>
          <w:sz w:val="24"/>
        </w:rPr>
        <w:t xml:space="preserve">ТЕХНИЧЕСКОЕ ЗАДАНИЕ </w:t>
      </w:r>
    </w:p>
    <w:p w:rsidR="00EC28DA" w:rsidRPr="00EC28DA" w:rsidRDefault="00421D32" w:rsidP="00EC28DA">
      <w:pPr>
        <w:jc w:val="center"/>
        <w:rPr>
          <w:rFonts w:ascii="XO Thames" w:hAnsi="XO Thames"/>
          <w:b/>
          <w:sz w:val="22"/>
          <w:szCs w:val="22"/>
        </w:rPr>
      </w:pPr>
      <w:r w:rsidRPr="00EC28DA">
        <w:rPr>
          <w:rFonts w:ascii="XO Thames" w:hAnsi="XO Thames"/>
          <w:b/>
          <w:sz w:val="22"/>
          <w:szCs w:val="22"/>
        </w:rPr>
        <w:t>на оказание услуг по ремонту автомобил</w:t>
      </w:r>
      <w:r w:rsidR="00C83422" w:rsidRPr="00EC28DA">
        <w:rPr>
          <w:rFonts w:ascii="XO Thames" w:hAnsi="XO Thames"/>
          <w:b/>
          <w:sz w:val="22"/>
          <w:szCs w:val="22"/>
        </w:rPr>
        <w:t xml:space="preserve">ей </w:t>
      </w:r>
      <w:r w:rsidR="00EC28DA" w:rsidRPr="00EC28DA">
        <w:rPr>
          <w:rFonts w:ascii="XO Thames" w:hAnsi="XO Thames"/>
          <w:b/>
          <w:sz w:val="22"/>
          <w:szCs w:val="22"/>
        </w:rPr>
        <w:t>Государственного</w:t>
      </w:r>
      <w:r w:rsidRPr="00EC28DA">
        <w:rPr>
          <w:rFonts w:ascii="XO Thames" w:hAnsi="XO Thames"/>
          <w:b/>
          <w:sz w:val="22"/>
          <w:szCs w:val="22"/>
        </w:rPr>
        <w:t xml:space="preserve"> </w:t>
      </w:r>
      <w:r w:rsidR="00C83422" w:rsidRPr="00EC28DA">
        <w:rPr>
          <w:rFonts w:ascii="XO Thames" w:hAnsi="XO Thames"/>
          <w:b/>
          <w:sz w:val="22"/>
          <w:szCs w:val="22"/>
        </w:rPr>
        <w:t>з</w:t>
      </w:r>
      <w:r w:rsidRPr="00EC28DA">
        <w:rPr>
          <w:rFonts w:ascii="XO Thames" w:hAnsi="XO Thames"/>
          <w:b/>
          <w:sz w:val="22"/>
          <w:szCs w:val="22"/>
        </w:rPr>
        <w:t xml:space="preserve">аказчика: </w:t>
      </w:r>
      <w:r w:rsidR="00EC28DA" w:rsidRPr="00EC28DA">
        <w:rPr>
          <w:rFonts w:ascii="XO Thames" w:hAnsi="XO Thames"/>
          <w:b/>
          <w:sz w:val="22"/>
          <w:szCs w:val="22"/>
        </w:rPr>
        <w:t xml:space="preserve">Лада </w:t>
      </w:r>
      <w:proofErr w:type="spellStart"/>
      <w:r w:rsidR="00EC28DA" w:rsidRPr="00EC28DA">
        <w:rPr>
          <w:rFonts w:ascii="XO Thames" w:hAnsi="XO Thames"/>
          <w:b/>
          <w:sz w:val="22"/>
          <w:szCs w:val="22"/>
        </w:rPr>
        <w:t>Ларгус</w:t>
      </w:r>
      <w:proofErr w:type="spellEnd"/>
      <w:r w:rsidR="00EC28DA" w:rsidRPr="00EC28DA">
        <w:rPr>
          <w:b/>
          <w:sz w:val="22"/>
          <w:szCs w:val="22"/>
        </w:rPr>
        <w:t xml:space="preserve"> RS0Y5L</w:t>
      </w:r>
      <w:r w:rsidR="00EC28DA" w:rsidRPr="00EC28DA">
        <w:rPr>
          <w:rFonts w:ascii="XO Thames" w:hAnsi="XO Thames"/>
          <w:b/>
          <w:sz w:val="22"/>
          <w:szCs w:val="22"/>
        </w:rPr>
        <w:t xml:space="preserve"> С999КН45 2013 г.в.</w:t>
      </w:r>
      <w:r w:rsidR="00EC28DA" w:rsidRPr="00EC28DA">
        <w:rPr>
          <w:rStyle w:val="75pt"/>
          <w:rFonts w:ascii="XO Thames" w:hAnsi="XO Thames"/>
          <w:b/>
          <w:sz w:val="22"/>
          <w:szCs w:val="22"/>
        </w:rPr>
        <w:t xml:space="preserve"> </w:t>
      </w:r>
      <w:r w:rsidR="00EC28DA" w:rsidRPr="00EC28DA">
        <w:rPr>
          <w:b/>
          <w:bCs/>
          <w:sz w:val="22"/>
          <w:szCs w:val="22"/>
        </w:rPr>
        <w:t>VIN</w:t>
      </w:r>
      <w:r w:rsidR="00EC28DA" w:rsidRPr="00EC28DA">
        <w:rPr>
          <w:b/>
          <w:sz w:val="22"/>
          <w:szCs w:val="22"/>
        </w:rPr>
        <w:t xml:space="preserve"> - XTARS0Y5LE0781223</w:t>
      </w:r>
      <w:r w:rsidR="00EC28DA" w:rsidRPr="00EC28DA">
        <w:rPr>
          <w:rStyle w:val="75pt"/>
          <w:rFonts w:ascii="XO Thames" w:hAnsi="XO Thames"/>
          <w:b/>
          <w:sz w:val="22"/>
          <w:szCs w:val="22"/>
        </w:rPr>
        <w:t xml:space="preserve">, </w:t>
      </w:r>
      <w:r w:rsidR="00EC28DA" w:rsidRPr="00EC28DA">
        <w:rPr>
          <w:rFonts w:ascii="XO Thames" w:hAnsi="XO Thames"/>
          <w:b/>
          <w:sz w:val="22"/>
          <w:szCs w:val="22"/>
        </w:rPr>
        <w:t xml:space="preserve">Лада </w:t>
      </w:r>
      <w:proofErr w:type="spellStart"/>
      <w:r w:rsidR="00EC28DA" w:rsidRPr="00EC28DA">
        <w:rPr>
          <w:rFonts w:ascii="XO Thames" w:hAnsi="XO Thames"/>
          <w:b/>
          <w:sz w:val="22"/>
          <w:szCs w:val="22"/>
        </w:rPr>
        <w:t>Ларгус</w:t>
      </w:r>
      <w:proofErr w:type="spellEnd"/>
      <w:r w:rsidR="00EC28DA" w:rsidRPr="00EC28DA">
        <w:rPr>
          <w:rFonts w:ascii="XO Thames" w:hAnsi="XO Thames"/>
          <w:b/>
          <w:sz w:val="22"/>
          <w:szCs w:val="22"/>
        </w:rPr>
        <w:t xml:space="preserve"> </w:t>
      </w:r>
      <w:r w:rsidR="00EC28DA" w:rsidRPr="00EC28DA">
        <w:rPr>
          <w:b/>
          <w:sz w:val="22"/>
          <w:szCs w:val="22"/>
        </w:rPr>
        <w:t>RS0Y5L</w:t>
      </w:r>
      <w:r w:rsidR="00EC28DA" w:rsidRPr="00EC28DA">
        <w:rPr>
          <w:rFonts w:ascii="XO Thames" w:hAnsi="XO Thames"/>
          <w:b/>
          <w:sz w:val="22"/>
          <w:szCs w:val="22"/>
        </w:rPr>
        <w:t xml:space="preserve"> К009КО45 2014 г.в., </w:t>
      </w:r>
      <w:r w:rsidR="00EC28DA" w:rsidRPr="00EC28DA">
        <w:rPr>
          <w:b/>
          <w:bCs/>
          <w:sz w:val="22"/>
          <w:szCs w:val="22"/>
        </w:rPr>
        <w:t>VIN</w:t>
      </w:r>
      <w:r w:rsidR="00EC28DA">
        <w:rPr>
          <w:b/>
          <w:bCs/>
          <w:sz w:val="18"/>
          <w:szCs w:val="18"/>
        </w:rPr>
        <w:t>-</w:t>
      </w:r>
      <w:r w:rsidR="00EC28DA" w:rsidRPr="00EC28DA">
        <w:rPr>
          <w:b/>
          <w:sz w:val="22"/>
          <w:szCs w:val="22"/>
        </w:rPr>
        <w:t xml:space="preserve"> XTARS0Y5LE0846661</w:t>
      </w:r>
      <w:r w:rsidR="00EC28DA" w:rsidRPr="00EC28DA">
        <w:rPr>
          <w:rStyle w:val="75pt"/>
          <w:rFonts w:ascii="XO Thames" w:hAnsi="XO Thames"/>
          <w:b/>
          <w:sz w:val="22"/>
          <w:szCs w:val="22"/>
        </w:rPr>
        <w:t xml:space="preserve"> с использованием автозапчастей Исполнителя.</w:t>
      </w:r>
    </w:p>
    <w:p w:rsidR="00421D32" w:rsidRPr="00A12F9B" w:rsidRDefault="00421D32" w:rsidP="00421D32">
      <w:pPr>
        <w:jc w:val="center"/>
        <w:rPr>
          <w:rFonts w:ascii="XO Thames" w:hAnsi="XO Thames"/>
          <w:b/>
          <w:sz w:val="22"/>
          <w:szCs w:val="22"/>
        </w:rPr>
      </w:pPr>
    </w:p>
    <w:p w:rsidR="00421D32" w:rsidRPr="00EC28DA" w:rsidRDefault="00421D32" w:rsidP="00EC28DA">
      <w:pPr>
        <w:widowControl w:val="0"/>
        <w:ind w:left="709" w:firstLine="709"/>
        <w:jc w:val="both"/>
        <w:rPr>
          <w:rFonts w:ascii="XO Thames" w:hAnsi="XO Thames"/>
          <w:b/>
          <w:bCs/>
          <w:sz w:val="22"/>
          <w:szCs w:val="22"/>
        </w:rPr>
      </w:pPr>
      <w:r w:rsidRPr="00A12F9B">
        <w:rPr>
          <w:rFonts w:ascii="XO Thames" w:hAnsi="XO Thames"/>
          <w:b/>
          <w:bCs/>
          <w:sz w:val="22"/>
          <w:szCs w:val="22"/>
        </w:rPr>
        <w:t xml:space="preserve">1. Наименование работ, услуг </w:t>
      </w:r>
    </w:p>
    <w:p w:rsidR="00EC28DA" w:rsidRPr="00CC220A" w:rsidRDefault="00421D32" w:rsidP="00EC28DA">
      <w:pPr>
        <w:ind w:firstLine="426"/>
        <w:jc w:val="both"/>
        <w:rPr>
          <w:rFonts w:ascii="XO Thames" w:hAnsi="XO Thames"/>
          <w:sz w:val="22"/>
          <w:szCs w:val="22"/>
        </w:rPr>
      </w:pPr>
      <w:r w:rsidRPr="00CC220A">
        <w:rPr>
          <w:rFonts w:ascii="XO Thames" w:hAnsi="XO Thames"/>
          <w:sz w:val="22"/>
          <w:szCs w:val="22"/>
        </w:rPr>
        <w:t>Исполнитель по заданию Государственного заказчика обеспечивает оказание услуг по ремонту автомобил</w:t>
      </w:r>
      <w:r w:rsidR="00EC28DA" w:rsidRPr="00CC220A">
        <w:rPr>
          <w:rFonts w:ascii="XO Thames" w:hAnsi="XO Thames"/>
          <w:sz w:val="22"/>
          <w:szCs w:val="22"/>
        </w:rPr>
        <w:t xml:space="preserve">ей Лада </w:t>
      </w:r>
      <w:proofErr w:type="spellStart"/>
      <w:r w:rsidR="00EC28DA" w:rsidRPr="00CC220A">
        <w:rPr>
          <w:rFonts w:ascii="XO Thames" w:hAnsi="XO Thames"/>
          <w:sz w:val="22"/>
          <w:szCs w:val="22"/>
        </w:rPr>
        <w:t>Ларгус</w:t>
      </w:r>
      <w:proofErr w:type="spellEnd"/>
      <w:r w:rsidR="00EC28DA" w:rsidRPr="00CC220A">
        <w:rPr>
          <w:rFonts w:ascii="XO Thames" w:hAnsi="XO Thames"/>
          <w:sz w:val="22"/>
          <w:szCs w:val="22"/>
        </w:rPr>
        <w:t xml:space="preserve"> RS0Y5L С999КН45 2013 г.в.</w:t>
      </w:r>
      <w:r w:rsidR="00EC28DA" w:rsidRPr="00CC220A">
        <w:rPr>
          <w:rStyle w:val="75pt"/>
          <w:rFonts w:ascii="XO Thames" w:hAnsi="XO Thames"/>
          <w:sz w:val="22"/>
          <w:szCs w:val="22"/>
        </w:rPr>
        <w:t xml:space="preserve"> </w:t>
      </w:r>
      <w:r w:rsidR="00EC28DA" w:rsidRPr="00CC220A">
        <w:rPr>
          <w:rFonts w:ascii="XO Thames" w:hAnsi="XO Thames"/>
          <w:bCs/>
          <w:sz w:val="22"/>
          <w:szCs w:val="22"/>
        </w:rPr>
        <w:t>VIN</w:t>
      </w:r>
      <w:r w:rsidR="00EC28DA" w:rsidRPr="00CC220A">
        <w:rPr>
          <w:rFonts w:ascii="XO Thames" w:hAnsi="XO Thames"/>
          <w:sz w:val="22"/>
          <w:szCs w:val="22"/>
        </w:rPr>
        <w:t xml:space="preserve"> - XTARS0Y5LE0781223</w:t>
      </w:r>
      <w:r w:rsidR="00EC28DA" w:rsidRPr="00CC220A">
        <w:rPr>
          <w:rStyle w:val="75pt"/>
          <w:rFonts w:ascii="XO Thames" w:hAnsi="XO Thames"/>
          <w:sz w:val="22"/>
          <w:szCs w:val="22"/>
        </w:rPr>
        <w:t xml:space="preserve"> </w:t>
      </w:r>
      <w:r w:rsidR="00CC220A">
        <w:rPr>
          <w:rStyle w:val="75pt"/>
          <w:rFonts w:ascii="XO Thames" w:hAnsi="XO Thames"/>
          <w:sz w:val="22"/>
          <w:szCs w:val="22"/>
        </w:rPr>
        <w:br/>
      </w:r>
      <w:r w:rsidR="00EC28DA" w:rsidRPr="00CC220A">
        <w:rPr>
          <w:rStyle w:val="75pt"/>
          <w:rFonts w:ascii="XO Thames" w:hAnsi="XO Thames"/>
          <w:sz w:val="22"/>
          <w:szCs w:val="22"/>
        </w:rPr>
        <w:t xml:space="preserve">с использованием автозапчастей Исполнителя – замена переднего левого рычага подвески, замена переднего правого рычага подвески, замена резонатора, замена радиатора отопления, замена охлаждающей жидкости,  развал-схождение передних колес, компьютерная диагностика ДВС </w:t>
      </w:r>
      <w:r w:rsidR="00EC28DA" w:rsidRPr="00CC220A">
        <w:rPr>
          <w:rFonts w:ascii="XO Thames" w:hAnsi="XO Thames"/>
          <w:sz w:val="22"/>
          <w:szCs w:val="22"/>
        </w:rPr>
        <w:t xml:space="preserve">(далее – услуги). </w:t>
      </w:r>
    </w:p>
    <w:p w:rsidR="00EC28DA" w:rsidRPr="00CC220A" w:rsidRDefault="00EC28DA" w:rsidP="009A0AF1">
      <w:pPr>
        <w:ind w:firstLine="426"/>
        <w:jc w:val="both"/>
        <w:rPr>
          <w:rFonts w:ascii="XO Thames" w:hAnsi="XO Thames"/>
          <w:sz w:val="22"/>
          <w:szCs w:val="22"/>
        </w:rPr>
      </w:pPr>
      <w:r w:rsidRPr="00CC220A">
        <w:rPr>
          <w:rFonts w:ascii="XO Thames" w:hAnsi="XO Thames"/>
          <w:sz w:val="22"/>
          <w:szCs w:val="22"/>
        </w:rPr>
        <w:t xml:space="preserve">Лада </w:t>
      </w:r>
      <w:proofErr w:type="spellStart"/>
      <w:r w:rsidRPr="00CC220A">
        <w:rPr>
          <w:rFonts w:ascii="XO Thames" w:hAnsi="XO Thames"/>
          <w:sz w:val="22"/>
          <w:szCs w:val="22"/>
        </w:rPr>
        <w:t>Ларгус</w:t>
      </w:r>
      <w:proofErr w:type="spellEnd"/>
      <w:r w:rsidRPr="00CC220A">
        <w:rPr>
          <w:rFonts w:ascii="XO Thames" w:hAnsi="XO Thames"/>
          <w:sz w:val="22"/>
          <w:szCs w:val="22"/>
        </w:rPr>
        <w:t xml:space="preserve"> RS0Y5L К009КО45 2014 г.в., </w:t>
      </w:r>
      <w:r w:rsidRPr="00CC220A">
        <w:rPr>
          <w:rFonts w:ascii="XO Thames" w:hAnsi="XO Thames"/>
          <w:bCs/>
          <w:sz w:val="22"/>
          <w:szCs w:val="22"/>
        </w:rPr>
        <w:t>VIN</w:t>
      </w:r>
      <w:r w:rsidRPr="00CC220A">
        <w:rPr>
          <w:rFonts w:ascii="XO Thames" w:hAnsi="XO Thames"/>
          <w:sz w:val="22"/>
          <w:szCs w:val="22"/>
        </w:rPr>
        <w:t xml:space="preserve"> - XTARS0Y5LE0846661 </w:t>
      </w:r>
      <w:r w:rsidRPr="00CC220A">
        <w:rPr>
          <w:rStyle w:val="75pt"/>
          <w:rFonts w:ascii="XO Thames" w:hAnsi="XO Thames"/>
          <w:sz w:val="22"/>
          <w:szCs w:val="22"/>
        </w:rPr>
        <w:t xml:space="preserve">с использованием автозапчастей Исполнителя – замена переднего левого рычага подвески, замена переднего правого рычага подвески, замена втулок стабилизатора,  развал-схождение передних колес </w:t>
      </w:r>
      <w:r w:rsidRPr="00CC220A">
        <w:rPr>
          <w:rFonts w:ascii="XO Thames" w:hAnsi="XO Thames"/>
          <w:sz w:val="22"/>
          <w:szCs w:val="22"/>
        </w:rPr>
        <w:t xml:space="preserve"> (далее – услуги).</w:t>
      </w:r>
    </w:p>
    <w:p w:rsidR="00EC28DA" w:rsidRPr="00A12F9B" w:rsidRDefault="00EC28DA" w:rsidP="00421D32">
      <w:pPr>
        <w:ind w:firstLine="426"/>
        <w:jc w:val="both"/>
        <w:rPr>
          <w:rFonts w:ascii="XO Thames" w:hAnsi="XO Thames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6"/>
        <w:gridCol w:w="4682"/>
        <w:gridCol w:w="1364"/>
        <w:gridCol w:w="847"/>
        <w:gridCol w:w="1134"/>
        <w:gridCol w:w="1242"/>
      </w:tblGrid>
      <w:tr w:rsidR="004B1DB8" w:rsidRPr="00A12F9B" w:rsidTr="004B1DB8">
        <w:tc>
          <w:tcPr>
            <w:tcW w:w="9855" w:type="dxa"/>
            <w:gridSpan w:val="6"/>
            <w:shd w:val="clear" w:color="auto" w:fill="auto"/>
          </w:tcPr>
          <w:p w:rsidR="004B1DB8" w:rsidRPr="00A12F9B" w:rsidRDefault="004B1DB8">
            <w:pPr>
              <w:rPr>
                <w:rFonts w:ascii="XO Thames" w:hAnsi="XO Thames"/>
              </w:rPr>
            </w:pPr>
            <w:r w:rsidRPr="009A0AF1">
              <w:rPr>
                <w:rFonts w:ascii="XO Thames" w:hAnsi="XO Thames"/>
                <w:b/>
                <w:sz w:val="22"/>
                <w:szCs w:val="22"/>
              </w:rPr>
              <w:t xml:space="preserve">Лада </w:t>
            </w:r>
            <w:proofErr w:type="spellStart"/>
            <w:r w:rsidRPr="009A0AF1">
              <w:rPr>
                <w:rFonts w:ascii="XO Thames" w:hAnsi="XO Thames"/>
                <w:b/>
                <w:sz w:val="22"/>
                <w:szCs w:val="22"/>
              </w:rPr>
              <w:t>Ларгус</w:t>
            </w:r>
            <w:proofErr w:type="spellEnd"/>
            <w:r w:rsidRPr="009A0AF1">
              <w:rPr>
                <w:rFonts w:ascii="XO Thames" w:hAnsi="XO Thames"/>
                <w:b/>
                <w:sz w:val="22"/>
                <w:szCs w:val="22"/>
              </w:rPr>
              <w:t xml:space="preserve"> RS0Y5L С999КН45 2013 г.в.</w:t>
            </w:r>
            <w:r w:rsidRPr="009A0AF1">
              <w:rPr>
                <w:rStyle w:val="75pt"/>
                <w:rFonts w:ascii="XO Thames" w:hAnsi="XO Thames"/>
                <w:b/>
                <w:sz w:val="22"/>
                <w:szCs w:val="22"/>
              </w:rPr>
              <w:t xml:space="preserve"> </w:t>
            </w:r>
            <w:r w:rsidRPr="009A0AF1">
              <w:rPr>
                <w:rFonts w:ascii="XO Thames" w:hAnsi="XO Thames"/>
                <w:b/>
                <w:bCs/>
                <w:sz w:val="22"/>
                <w:szCs w:val="22"/>
              </w:rPr>
              <w:t>VIN</w:t>
            </w:r>
            <w:r w:rsidRPr="009A0AF1">
              <w:rPr>
                <w:rFonts w:ascii="XO Thames" w:hAnsi="XO Thames"/>
                <w:b/>
                <w:sz w:val="22"/>
                <w:szCs w:val="22"/>
              </w:rPr>
              <w:t xml:space="preserve"> - XTARS0Y5LE0781223</w:t>
            </w:r>
          </w:p>
        </w:tc>
      </w:tr>
      <w:tr w:rsidR="004B1DB8" w:rsidRPr="00A12F9B" w:rsidTr="004B1D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B1DB8" w:rsidRPr="009A0AF1" w:rsidRDefault="004B1DB8" w:rsidP="001010FF">
            <w:pPr>
              <w:jc w:val="center"/>
              <w:rPr>
                <w:rFonts w:ascii="XO Thames" w:hAnsi="XO Thames"/>
                <w:b/>
                <w:bCs/>
                <w:color w:val="000000"/>
                <w:sz w:val="22"/>
                <w:szCs w:val="22"/>
              </w:rPr>
            </w:pPr>
            <w:r w:rsidRPr="009A0AF1">
              <w:rPr>
                <w:rFonts w:ascii="XO Thames" w:hAnsi="XO Thames"/>
                <w:b/>
                <w:bCs/>
                <w:color w:val="000000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9A0AF1">
              <w:rPr>
                <w:rFonts w:ascii="XO Thames" w:hAnsi="XO Thames"/>
                <w:b/>
                <w:bCs/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 w:rsidRPr="009A0AF1">
              <w:rPr>
                <w:rFonts w:ascii="XO Thames" w:hAnsi="XO Thames"/>
                <w:b/>
                <w:bCs/>
                <w:color w:val="000000"/>
                <w:sz w:val="22"/>
                <w:szCs w:val="22"/>
              </w:rPr>
              <w:t>/</w:t>
            </w:r>
            <w:proofErr w:type="spellStart"/>
            <w:r w:rsidRPr="009A0AF1">
              <w:rPr>
                <w:rFonts w:ascii="XO Thames" w:hAnsi="XO Thames"/>
                <w:b/>
                <w:bCs/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B1DB8" w:rsidRPr="004B1DB8" w:rsidRDefault="004B1DB8" w:rsidP="004B1DB8">
            <w:pPr>
              <w:jc w:val="center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  <w:r w:rsidRPr="004B1DB8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Наименование услуг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B1DB8" w:rsidRPr="00A12F9B" w:rsidRDefault="004B1DB8" w:rsidP="001010FF">
            <w:pPr>
              <w:jc w:val="center"/>
              <w:rPr>
                <w:rFonts w:ascii="XO Thames" w:hAnsi="XO Thames"/>
                <w:b/>
                <w:bCs/>
                <w:color w:val="000000"/>
                <w:sz w:val="18"/>
                <w:szCs w:val="18"/>
              </w:rPr>
            </w:pPr>
            <w:r w:rsidRPr="00A12F9B">
              <w:rPr>
                <w:rFonts w:ascii="XO Thames" w:hAnsi="XO Thames"/>
                <w:b/>
                <w:bCs/>
                <w:color w:val="000000"/>
                <w:sz w:val="18"/>
                <w:szCs w:val="18"/>
              </w:rPr>
              <w:t xml:space="preserve">Ед. </w:t>
            </w:r>
            <w:proofErr w:type="spellStart"/>
            <w:r w:rsidRPr="00A12F9B">
              <w:rPr>
                <w:rFonts w:ascii="XO Thames" w:hAnsi="XO Thames"/>
                <w:b/>
                <w:bCs/>
                <w:color w:val="000000"/>
                <w:sz w:val="18"/>
                <w:szCs w:val="18"/>
              </w:rPr>
              <w:t>изм</w:t>
            </w:r>
            <w:proofErr w:type="spellEnd"/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B1DB8" w:rsidRPr="00A12F9B" w:rsidRDefault="004B1DB8" w:rsidP="004B1DB8">
            <w:pPr>
              <w:rPr>
                <w:rFonts w:ascii="XO Thames" w:hAnsi="XO Tha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XO Thames" w:hAnsi="XO Thames"/>
                <w:b/>
                <w:bCs/>
                <w:color w:val="000000"/>
                <w:sz w:val="18"/>
                <w:szCs w:val="18"/>
              </w:rPr>
              <w:t>К</w:t>
            </w:r>
            <w:r w:rsidRPr="00A12F9B">
              <w:rPr>
                <w:rFonts w:ascii="XO Thames" w:hAnsi="XO Thames"/>
                <w:b/>
                <w:bCs/>
                <w:color w:val="000000"/>
                <w:sz w:val="18"/>
                <w:szCs w:val="18"/>
              </w:rPr>
              <w:t>оличество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4B1DB8" w:rsidRDefault="004B1DB8" w:rsidP="004B1DB8">
            <w:pPr>
              <w:jc w:val="center"/>
              <w:rPr>
                <w:rFonts w:ascii="XO Thames" w:hAnsi="XO Thames"/>
                <w:b/>
                <w:sz w:val="20"/>
                <w:szCs w:val="20"/>
              </w:rPr>
            </w:pPr>
            <w:r w:rsidRPr="004B1DB8">
              <w:rPr>
                <w:rFonts w:ascii="XO Thames" w:hAnsi="XO Thames"/>
                <w:b/>
                <w:sz w:val="20"/>
                <w:szCs w:val="20"/>
              </w:rPr>
              <w:t>Стоимость зап</w:t>
            </w:r>
            <w:r>
              <w:rPr>
                <w:rFonts w:ascii="XO Thames" w:hAnsi="XO Thames"/>
                <w:b/>
                <w:sz w:val="20"/>
                <w:szCs w:val="20"/>
              </w:rPr>
              <w:t>ч</w:t>
            </w:r>
            <w:r w:rsidRPr="004B1DB8">
              <w:rPr>
                <w:rFonts w:ascii="XO Thames" w:hAnsi="XO Thames"/>
                <w:b/>
                <w:sz w:val="20"/>
                <w:szCs w:val="20"/>
              </w:rPr>
              <w:t>астей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Default="004B1DB8" w:rsidP="004B1DB8">
            <w:pPr>
              <w:jc w:val="center"/>
              <w:rPr>
                <w:rFonts w:ascii="XO Thames" w:hAnsi="XO Thames"/>
                <w:b/>
                <w:sz w:val="20"/>
                <w:szCs w:val="20"/>
              </w:rPr>
            </w:pPr>
            <w:r>
              <w:rPr>
                <w:rFonts w:ascii="XO Thames" w:hAnsi="XO Thames"/>
                <w:b/>
                <w:sz w:val="20"/>
                <w:szCs w:val="20"/>
              </w:rPr>
              <w:t>Стоимость работ</w:t>
            </w:r>
          </w:p>
          <w:p w:rsidR="004B1DB8" w:rsidRPr="004B1DB8" w:rsidRDefault="004B1DB8" w:rsidP="004B1DB8">
            <w:pPr>
              <w:rPr>
                <w:rFonts w:ascii="XO Thames" w:hAnsi="XO Thames"/>
                <w:b/>
                <w:sz w:val="20"/>
                <w:szCs w:val="20"/>
              </w:rPr>
            </w:pPr>
          </w:p>
        </w:tc>
      </w:tr>
      <w:tr w:rsidR="004B1DB8" w:rsidRPr="00A12F9B" w:rsidTr="004B1D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</w:trPr>
        <w:tc>
          <w:tcPr>
            <w:tcW w:w="5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1DB8" w:rsidRPr="009A0AF1" w:rsidRDefault="004B1DB8" w:rsidP="00CC220A">
            <w:pPr>
              <w:pStyle w:val="2"/>
            </w:pPr>
            <w:r w:rsidRPr="009A0AF1">
              <w:t>1</w:t>
            </w:r>
          </w:p>
        </w:tc>
        <w:tc>
          <w:tcPr>
            <w:tcW w:w="4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1DB8" w:rsidRPr="00CC220A" w:rsidRDefault="004B1DB8" w:rsidP="00CC220A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Замена переднего левого рычага подвески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1DB8" w:rsidRPr="00CC220A" w:rsidRDefault="004B1DB8" w:rsidP="00CC220A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proofErr w:type="spellStart"/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Усл.ед</w:t>
            </w:r>
            <w:proofErr w:type="spellEnd"/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.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1DB8" w:rsidRPr="00CC220A" w:rsidRDefault="004B1DB8" w:rsidP="00CC220A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A12F9B" w:rsidRDefault="004B1DB8">
            <w:pPr>
              <w:rPr>
                <w:rFonts w:ascii="XO Thames" w:hAnsi="XO Thames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A12F9B" w:rsidRDefault="004B1DB8">
            <w:pPr>
              <w:rPr>
                <w:rFonts w:ascii="XO Thames" w:hAnsi="XO Thames"/>
              </w:rPr>
            </w:pPr>
          </w:p>
        </w:tc>
      </w:tr>
      <w:tr w:rsidR="004B1DB8" w:rsidRPr="00A12F9B" w:rsidTr="004B1D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</w:trPr>
        <w:tc>
          <w:tcPr>
            <w:tcW w:w="5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1DB8" w:rsidRPr="009A0AF1" w:rsidRDefault="004B1DB8" w:rsidP="00CC220A">
            <w:pPr>
              <w:pStyle w:val="2"/>
            </w:pPr>
            <w:r w:rsidRPr="009A0AF1">
              <w:t>2</w:t>
            </w:r>
          </w:p>
        </w:tc>
        <w:tc>
          <w:tcPr>
            <w:tcW w:w="4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1DB8" w:rsidRPr="00CC220A" w:rsidRDefault="004B1DB8" w:rsidP="00CC220A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Замена переднего правого рычага подвески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4B1DB8" w:rsidRPr="00CC220A" w:rsidRDefault="004B1DB8" w:rsidP="00CC220A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proofErr w:type="spellStart"/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Усл.ед</w:t>
            </w:r>
            <w:proofErr w:type="spellEnd"/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.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1DB8" w:rsidRPr="00CC220A" w:rsidRDefault="004B1DB8" w:rsidP="00CC220A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A12F9B" w:rsidRDefault="004B1DB8">
            <w:pPr>
              <w:rPr>
                <w:rFonts w:ascii="XO Thames" w:hAnsi="XO Thames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A12F9B" w:rsidRDefault="004B1DB8">
            <w:pPr>
              <w:rPr>
                <w:rFonts w:ascii="XO Thames" w:hAnsi="XO Thames"/>
              </w:rPr>
            </w:pPr>
          </w:p>
        </w:tc>
      </w:tr>
      <w:tr w:rsidR="004B1DB8" w:rsidRPr="00A12F9B" w:rsidTr="004B1D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</w:trPr>
        <w:tc>
          <w:tcPr>
            <w:tcW w:w="5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1DB8" w:rsidRPr="009A0AF1" w:rsidRDefault="004B1DB8" w:rsidP="00CC220A">
            <w:pPr>
              <w:pStyle w:val="2"/>
            </w:pPr>
            <w:r w:rsidRPr="009A0AF1">
              <w:t>3</w:t>
            </w:r>
          </w:p>
        </w:tc>
        <w:tc>
          <w:tcPr>
            <w:tcW w:w="4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1DB8" w:rsidRPr="00CC220A" w:rsidRDefault="004B1DB8" w:rsidP="00CC220A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Замена резонатора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4B1DB8" w:rsidRPr="00CC220A" w:rsidRDefault="004B1DB8" w:rsidP="00CC220A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proofErr w:type="spellStart"/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Усл.ед</w:t>
            </w:r>
            <w:proofErr w:type="spellEnd"/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.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1DB8" w:rsidRPr="00CC220A" w:rsidRDefault="004B1DB8" w:rsidP="00CC220A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A12F9B" w:rsidRDefault="004B1DB8">
            <w:pPr>
              <w:rPr>
                <w:rFonts w:ascii="XO Thames" w:hAnsi="XO Thames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A12F9B" w:rsidRDefault="004B1DB8">
            <w:pPr>
              <w:rPr>
                <w:rFonts w:ascii="XO Thames" w:hAnsi="XO Thames"/>
              </w:rPr>
            </w:pPr>
          </w:p>
        </w:tc>
      </w:tr>
      <w:tr w:rsidR="004B1DB8" w:rsidRPr="00A12F9B" w:rsidTr="004B1D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</w:trPr>
        <w:tc>
          <w:tcPr>
            <w:tcW w:w="5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1DB8" w:rsidRPr="009A0AF1" w:rsidRDefault="004B1DB8" w:rsidP="00CC220A">
            <w:pPr>
              <w:pStyle w:val="2"/>
            </w:pPr>
            <w:r w:rsidRPr="009A0AF1">
              <w:t>4</w:t>
            </w:r>
          </w:p>
        </w:tc>
        <w:tc>
          <w:tcPr>
            <w:tcW w:w="4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1DB8" w:rsidRPr="00CC220A" w:rsidRDefault="004B1DB8" w:rsidP="00CC220A">
            <w:pPr>
              <w:pStyle w:val="2"/>
              <w:rPr>
                <w:rStyle w:val="ae"/>
                <w:i w:val="0"/>
                <w:iCs/>
              </w:rPr>
            </w:pPr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 xml:space="preserve">Замена радиатора </w:t>
            </w:r>
            <w:proofErr w:type="spellStart"/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отопителя</w:t>
            </w:r>
            <w:proofErr w:type="spellEnd"/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4B1DB8" w:rsidRPr="00CC220A" w:rsidRDefault="004B1DB8" w:rsidP="00CC220A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proofErr w:type="spellStart"/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Усл.ед</w:t>
            </w:r>
            <w:proofErr w:type="spellEnd"/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.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1DB8" w:rsidRPr="00CC220A" w:rsidRDefault="004B1DB8" w:rsidP="00CC220A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A12F9B" w:rsidRDefault="004B1DB8">
            <w:pPr>
              <w:rPr>
                <w:rFonts w:ascii="XO Thames" w:hAnsi="XO Thames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A12F9B" w:rsidRDefault="004B1DB8">
            <w:pPr>
              <w:rPr>
                <w:rFonts w:ascii="XO Thames" w:hAnsi="XO Thames"/>
              </w:rPr>
            </w:pPr>
          </w:p>
        </w:tc>
      </w:tr>
      <w:tr w:rsidR="004B1DB8" w:rsidRPr="00A12F9B" w:rsidTr="004B1D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</w:trPr>
        <w:tc>
          <w:tcPr>
            <w:tcW w:w="5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1DB8" w:rsidRPr="009A0AF1" w:rsidRDefault="004B1DB8" w:rsidP="00CC220A">
            <w:pPr>
              <w:pStyle w:val="2"/>
            </w:pPr>
            <w:r w:rsidRPr="009A0AF1">
              <w:t>5</w:t>
            </w:r>
          </w:p>
        </w:tc>
        <w:tc>
          <w:tcPr>
            <w:tcW w:w="4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1DB8" w:rsidRPr="00CC220A" w:rsidRDefault="004B1DB8" w:rsidP="00CC220A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 xml:space="preserve">Замена охлаждающей жидкости 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4B1DB8" w:rsidRPr="00CC220A" w:rsidRDefault="004B1DB8" w:rsidP="00CC220A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proofErr w:type="spellStart"/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Усл.ед</w:t>
            </w:r>
            <w:proofErr w:type="spellEnd"/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.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1DB8" w:rsidRPr="00CC220A" w:rsidRDefault="004B1DB8" w:rsidP="00CC220A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A12F9B" w:rsidRDefault="004B1DB8">
            <w:pPr>
              <w:rPr>
                <w:rFonts w:ascii="XO Thames" w:hAnsi="XO Thames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A12F9B" w:rsidRDefault="004B1DB8">
            <w:pPr>
              <w:rPr>
                <w:rFonts w:ascii="XO Thames" w:hAnsi="XO Thames"/>
              </w:rPr>
            </w:pPr>
          </w:p>
        </w:tc>
      </w:tr>
      <w:tr w:rsidR="004B1DB8" w:rsidRPr="00A12F9B" w:rsidTr="004B1D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</w:trPr>
        <w:tc>
          <w:tcPr>
            <w:tcW w:w="5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1DB8" w:rsidRPr="009A0AF1" w:rsidRDefault="004B1DB8" w:rsidP="00CC220A">
            <w:pPr>
              <w:pStyle w:val="2"/>
            </w:pPr>
            <w:r w:rsidRPr="009A0AF1">
              <w:t>6</w:t>
            </w:r>
          </w:p>
        </w:tc>
        <w:tc>
          <w:tcPr>
            <w:tcW w:w="4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1DB8" w:rsidRPr="00CC220A" w:rsidRDefault="004B1DB8" w:rsidP="00CC220A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Развал-схождение передних колес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4B1DB8" w:rsidRPr="00CC220A" w:rsidRDefault="004B1DB8" w:rsidP="00CC220A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proofErr w:type="spellStart"/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Усл.ед</w:t>
            </w:r>
            <w:proofErr w:type="spellEnd"/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.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1DB8" w:rsidRPr="00CC220A" w:rsidRDefault="004B1DB8" w:rsidP="00CC220A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A12F9B" w:rsidRDefault="004B1DB8">
            <w:pPr>
              <w:rPr>
                <w:rFonts w:ascii="XO Thames" w:hAnsi="XO Thames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A12F9B" w:rsidRDefault="004B1DB8">
            <w:pPr>
              <w:rPr>
                <w:rFonts w:ascii="XO Thames" w:hAnsi="XO Thames"/>
              </w:rPr>
            </w:pPr>
          </w:p>
        </w:tc>
      </w:tr>
      <w:tr w:rsidR="004B1DB8" w:rsidRPr="00A12F9B" w:rsidTr="004B1D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</w:trPr>
        <w:tc>
          <w:tcPr>
            <w:tcW w:w="58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1DB8" w:rsidRPr="009A0AF1" w:rsidRDefault="004B1DB8" w:rsidP="00CC220A">
            <w:pPr>
              <w:pStyle w:val="2"/>
            </w:pPr>
            <w:r>
              <w:t>7</w:t>
            </w:r>
          </w:p>
        </w:tc>
        <w:tc>
          <w:tcPr>
            <w:tcW w:w="46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1DB8" w:rsidRPr="00CC220A" w:rsidRDefault="004B1DB8" w:rsidP="00CC220A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r>
              <w:rPr>
                <w:rStyle w:val="ae"/>
                <w:b w:val="0"/>
                <w:i w:val="0"/>
                <w:iCs/>
                <w:sz w:val="22"/>
                <w:szCs w:val="22"/>
              </w:rPr>
              <w:t>Компьютерная диагностика  ДВС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:rsidR="004B1DB8" w:rsidRPr="00CC220A" w:rsidRDefault="004B1DB8" w:rsidP="00CC220A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proofErr w:type="spellStart"/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Усл.ед</w:t>
            </w:r>
            <w:proofErr w:type="spellEnd"/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.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1DB8" w:rsidRPr="00CC220A" w:rsidRDefault="004B1DB8" w:rsidP="00CC220A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r>
              <w:rPr>
                <w:rStyle w:val="ae"/>
                <w:b w:val="0"/>
                <w:i w:val="0"/>
                <w:i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A12F9B" w:rsidRDefault="004B1DB8">
            <w:pPr>
              <w:rPr>
                <w:rFonts w:ascii="XO Thames" w:hAnsi="XO Thames"/>
                <w:b/>
                <w:iCs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A12F9B" w:rsidRDefault="004B1DB8">
            <w:pPr>
              <w:rPr>
                <w:rFonts w:ascii="XO Thames" w:hAnsi="XO Thames"/>
                <w:b/>
                <w:iCs/>
              </w:rPr>
            </w:pPr>
          </w:p>
        </w:tc>
      </w:tr>
      <w:tr w:rsidR="004B1DB8" w:rsidRPr="00A12F9B" w:rsidTr="004B1D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</w:trPr>
        <w:tc>
          <w:tcPr>
            <w:tcW w:w="98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DB8" w:rsidRPr="00A12F9B" w:rsidRDefault="004B1DB8">
            <w:pPr>
              <w:rPr>
                <w:rFonts w:ascii="XO Thames" w:hAnsi="XO Thames"/>
              </w:rPr>
            </w:pPr>
            <w:r w:rsidRPr="00055714">
              <w:rPr>
                <w:rFonts w:ascii="XO Thames" w:hAnsi="XO Thames"/>
                <w:b/>
                <w:sz w:val="22"/>
                <w:szCs w:val="22"/>
              </w:rPr>
              <w:t xml:space="preserve">Лада </w:t>
            </w:r>
            <w:proofErr w:type="spellStart"/>
            <w:r w:rsidRPr="00055714">
              <w:rPr>
                <w:rFonts w:ascii="XO Thames" w:hAnsi="XO Thames"/>
                <w:b/>
                <w:sz w:val="22"/>
                <w:szCs w:val="22"/>
              </w:rPr>
              <w:t>Ларгус</w:t>
            </w:r>
            <w:proofErr w:type="spellEnd"/>
            <w:r w:rsidRPr="00055714">
              <w:rPr>
                <w:rFonts w:ascii="XO Thames" w:hAnsi="XO Thames"/>
                <w:b/>
                <w:sz w:val="22"/>
                <w:szCs w:val="22"/>
              </w:rPr>
              <w:t xml:space="preserve"> RS0Y5L К009КО45 2014 г.в., </w:t>
            </w:r>
            <w:r w:rsidRPr="00055714">
              <w:rPr>
                <w:rFonts w:ascii="XO Thames" w:hAnsi="XO Thames"/>
                <w:b/>
                <w:bCs/>
                <w:sz w:val="22"/>
                <w:szCs w:val="22"/>
              </w:rPr>
              <w:t>VIN</w:t>
            </w:r>
            <w:r w:rsidRPr="00055714">
              <w:rPr>
                <w:rFonts w:ascii="XO Thames" w:hAnsi="XO Thames"/>
                <w:b/>
                <w:sz w:val="22"/>
                <w:szCs w:val="22"/>
              </w:rPr>
              <w:t xml:space="preserve"> - XTARS0Y5LE0846661</w:t>
            </w:r>
          </w:p>
        </w:tc>
      </w:tr>
      <w:tr w:rsidR="004B1DB8" w:rsidRPr="00A12F9B" w:rsidTr="00C938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1DB8" w:rsidRDefault="004B1DB8" w:rsidP="00CC220A">
            <w:pPr>
              <w:pStyle w:val="2"/>
            </w:pPr>
            <w:r>
              <w:t>1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1DB8" w:rsidRDefault="004B1DB8" w:rsidP="00CC220A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Замена переднего левого рычага подвески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4B1DB8" w:rsidRPr="00CC220A" w:rsidRDefault="004B1DB8" w:rsidP="00CC220A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proofErr w:type="spellStart"/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Усл.ед</w:t>
            </w:r>
            <w:proofErr w:type="spellEnd"/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1DB8" w:rsidRDefault="004B1DB8" w:rsidP="00CC220A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r>
              <w:rPr>
                <w:rStyle w:val="ae"/>
                <w:b w:val="0"/>
                <w:i w:val="0"/>
                <w:i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A12F9B" w:rsidRDefault="004B1DB8">
            <w:pPr>
              <w:rPr>
                <w:rFonts w:ascii="XO Thames" w:hAnsi="XO Thames"/>
                <w:b/>
                <w:iCs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A12F9B" w:rsidRDefault="004B1DB8">
            <w:pPr>
              <w:rPr>
                <w:rFonts w:ascii="XO Thames" w:hAnsi="XO Thames"/>
                <w:b/>
                <w:iCs/>
              </w:rPr>
            </w:pPr>
          </w:p>
        </w:tc>
      </w:tr>
      <w:tr w:rsidR="004B1DB8" w:rsidRPr="00A12F9B" w:rsidTr="00C938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</w:trPr>
        <w:tc>
          <w:tcPr>
            <w:tcW w:w="5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1DB8" w:rsidRDefault="004B1DB8" w:rsidP="00CC220A">
            <w:pPr>
              <w:pStyle w:val="2"/>
            </w:pPr>
            <w:r>
              <w:t>2</w:t>
            </w:r>
          </w:p>
        </w:tc>
        <w:tc>
          <w:tcPr>
            <w:tcW w:w="4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1DB8" w:rsidRDefault="004B1DB8" w:rsidP="00CC220A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Замена переднего правого рычага подвески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4B1DB8" w:rsidRPr="00CC220A" w:rsidRDefault="004B1DB8" w:rsidP="00CC220A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proofErr w:type="spellStart"/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Усл.ед</w:t>
            </w:r>
            <w:proofErr w:type="spellEnd"/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.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1DB8" w:rsidRDefault="004B1DB8" w:rsidP="00CC220A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r>
              <w:rPr>
                <w:rStyle w:val="ae"/>
                <w:b w:val="0"/>
                <w:i w:val="0"/>
                <w:i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A12F9B" w:rsidRDefault="004B1DB8">
            <w:pPr>
              <w:rPr>
                <w:rFonts w:ascii="XO Thames" w:hAnsi="XO Thames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A12F9B" w:rsidRDefault="004B1DB8">
            <w:pPr>
              <w:rPr>
                <w:rFonts w:ascii="XO Thames" w:hAnsi="XO Thames"/>
              </w:rPr>
            </w:pPr>
          </w:p>
        </w:tc>
      </w:tr>
      <w:tr w:rsidR="004B1DB8" w:rsidRPr="00A12F9B" w:rsidTr="00C938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</w:trPr>
        <w:tc>
          <w:tcPr>
            <w:tcW w:w="5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1DB8" w:rsidRDefault="004B1DB8" w:rsidP="00CC220A">
            <w:pPr>
              <w:pStyle w:val="2"/>
            </w:pPr>
            <w:r>
              <w:t>3</w:t>
            </w:r>
          </w:p>
        </w:tc>
        <w:tc>
          <w:tcPr>
            <w:tcW w:w="4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1DB8" w:rsidRDefault="004B1DB8" w:rsidP="00CC220A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r>
              <w:rPr>
                <w:rStyle w:val="ae"/>
                <w:b w:val="0"/>
                <w:i w:val="0"/>
                <w:iCs/>
                <w:sz w:val="22"/>
                <w:szCs w:val="22"/>
              </w:rPr>
              <w:t>Замена втулок стабилизатора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4B1DB8" w:rsidRPr="00CC220A" w:rsidRDefault="004B1DB8" w:rsidP="00CC220A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proofErr w:type="spellStart"/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Усл.ед</w:t>
            </w:r>
            <w:proofErr w:type="spellEnd"/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.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1DB8" w:rsidRDefault="004B1DB8" w:rsidP="00CC220A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r>
              <w:rPr>
                <w:rStyle w:val="ae"/>
                <w:b w:val="0"/>
                <w:i w:val="0"/>
                <w:i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A12F9B" w:rsidRDefault="004B1DB8">
            <w:pPr>
              <w:rPr>
                <w:rFonts w:ascii="XO Thames" w:hAnsi="XO Thames"/>
                <w:b/>
                <w:iCs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A12F9B" w:rsidRDefault="004B1DB8">
            <w:pPr>
              <w:rPr>
                <w:rFonts w:ascii="XO Thames" w:hAnsi="XO Thames"/>
                <w:b/>
                <w:iCs/>
              </w:rPr>
            </w:pPr>
          </w:p>
        </w:tc>
      </w:tr>
      <w:tr w:rsidR="004B1DB8" w:rsidRPr="00A12F9B" w:rsidTr="00C938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</w:trPr>
        <w:tc>
          <w:tcPr>
            <w:tcW w:w="5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1DB8" w:rsidRDefault="004B1DB8" w:rsidP="00CC220A">
            <w:pPr>
              <w:pStyle w:val="2"/>
            </w:pPr>
            <w:r>
              <w:t>4</w:t>
            </w:r>
          </w:p>
        </w:tc>
        <w:tc>
          <w:tcPr>
            <w:tcW w:w="4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1DB8" w:rsidRDefault="004B1DB8" w:rsidP="00CC220A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r>
              <w:rPr>
                <w:rStyle w:val="ae"/>
                <w:b w:val="0"/>
                <w:i w:val="0"/>
                <w:iCs/>
                <w:sz w:val="22"/>
                <w:szCs w:val="22"/>
              </w:rPr>
              <w:t>Развал-схождение передних колес</w:t>
            </w:r>
          </w:p>
        </w:tc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4B1DB8" w:rsidRPr="00CC220A" w:rsidRDefault="004B1DB8" w:rsidP="00CC220A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proofErr w:type="spellStart"/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Усл.ед</w:t>
            </w:r>
            <w:proofErr w:type="spellEnd"/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.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1DB8" w:rsidRDefault="004B1DB8" w:rsidP="00CC220A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r>
              <w:rPr>
                <w:rStyle w:val="ae"/>
                <w:b w:val="0"/>
                <w:i w:val="0"/>
                <w:i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A12F9B" w:rsidRDefault="004B1DB8">
            <w:pPr>
              <w:rPr>
                <w:rFonts w:ascii="XO Thames" w:hAnsi="XO Thames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A12F9B" w:rsidRDefault="004B1DB8">
            <w:pPr>
              <w:rPr>
                <w:rFonts w:ascii="XO Thames" w:hAnsi="XO Thames"/>
              </w:rPr>
            </w:pPr>
          </w:p>
        </w:tc>
      </w:tr>
      <w:tr w:rsidR="004B1DB8" w:rsidRPr="00A12F9B" w:rsidTr="00C938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</w:trPr>
        <w:tc>
          <w:tcPr>
            <w:tcW w:w="747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1DB8" w:rsidRDefault="004B1DB8" w:rsidP="00CC220A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r w:rsidRPr="00B4570B">
              <w:rPr>
                <w:rStyle w:val="ae"/>
                <w:i w:val="0"/>
                <w:iCs/>
                <w:sz w:val="22"/>
                <w:szCs w:val="22"/>
              </w:rPr>
              <w:t>Общая стоимость с учетом запасных частей: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A12F9B" w:rsidRDefault="004B1DB8">
            <w:pPr>
              <w:rPr>
                <w:rFonts w:ascii="XO Thames" w:hAnsi="XO Thames"/>
                <w:b/>
                <w:iCs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A12F9B" w:rsidRDefault="004B1DB8">
            <w:pPr>
              <w:rPr>
                <w:rFonts w:ascii="XO Thames" w:hAnsi="XO Thames"/>
                <w:b/>
                <w:iCs/>
              </w:rPr>
            </w:pPr>
          </w:p>
        </w:tc>
      </w:tr>
    </w:tbl>
    <w:p w:rsidR="00421D32" w:rsidRPr="00A12F9B" w:rsidRDefault="00421D32" w:rsidP="00CC220A">
      <w:pPr>
        <w:widowControl w:val="0"/>
        <w:contextualSpacing/>
        <w:jc w:val="both"/>
        <w:rPr>
          <w:rFonts w:ascii="XO Thames" w:hAnsi="XO Thames"/>
          <w:b/>
          <w:sz w:val="22"/>
          <w:szCs w:val="22"/>
        </w:rPr>
      </w:pPr>
    </w:p>
    <w:p w:rsidR="00421D32" w:rsidRPr="00A12F9B" w:rsidRDefault="00421D32" w:rsidP="00421D32">
      <w:pPr>
        <w:tabs>
          <w:tab w:val="num" w:pos="426"/>
          <w:tab w:val="left" w:pos="1431"/>
        </w:tabs>
        <w:ind w:right="23" w:firstLine="567"/>
        <w:contextualSpacing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 xml:space="preserve">Услуги должны быть оказаны и выполнены Исполнителем на своих площадях, </w:t>
      </w:r>
      <w:r w:rsidR="00CC220A">
        <w:rPr>
          <w:rFonts w:ascii="XO Thames" w:hAnsi="XO Thames"/>
          <w:sz w:val="22"/>
          <w:szCs w:val="22"/>
        </w:rPr>
        <w:br/>
      </w:r>
      <w:r w:rsidRPr="00A12F9B">
        <w:rPr>
          <w:rFonts w:ascii="XO Thames" w:hAnsi="XO Thames"/>
          <w:sz w:val="22"/>
          <w:szCs w:val="22"/>
        </w:rPr>
        <w:t>с использованием собственного оборудования и материалов, подлежащих замене, рекомендованных заводо</w:t>
      </w:r>
      <w:proofErr w:type="gramStart"/>
      <w:r w:rsidRPr="00A12F9B">
        <w:rPr>
          <w:rFonts w:ascii="XO Thames" w:hAnsi="XO Thames"/>
          <w:sz w:val="22"/>
          <w:szCs w:val="22"/>
        </w:rPr>
        <w:t>м-</w:t>
      </w:r>
      <w:proofErr w:type="gramEnd"/>
      <w:r w:rsidRPr="00A12F9B">
        <w:rPr>
          <w:rFonts w:ascii="XO Thames" w:hAnsi="XO Thames"/>
          <w:sz w:val="22"/>
          <w:szCs w:val="22"/>
        </w:rPr>
        <w:t xml:space="preserve"> изготовителем соответствующего автомобиля.</w:t>
      </w:r>
    </w:p>
    <w:p w:rsidR="00421D32" w:rsidRPr="00CC220A" w:rsidRDefault="00421D32" w:rsidP="00421D32">
      <w:pPr>
        <w:tabs>
          <w:tab w:val="num" w:pos="426"/>
          <w:tab w:val="left" w:pos="1431"/>
        </w:tabs>
        <w:ind w:right="23" w:firstLine="567"/>
        <w:contextualSpacing/>
        <w:jc w:val="both"/>
        <w:rPr>
          <w:rFonts w:ascii="XO Thames" w:hAnsi="XO Thames"/>
          <w:b/>
          <w:sz w:val="22"/>
          <w:szCs w:val="22"/>
        </w:rPr>
      </w:pPr>
      <w:r w:rsidRPr="00CC220A">
        <w:rPr>
          <w:rFonts w:ascii="XO Thames" w:hAnsi="XO Thames"/>
          <w:b/>
          <w:sz w:val="22"/>
          <w:szCs w:val="22"/>
        </w:rPr>
        <w:t xml:space="preserve">Место оказания услуг: </w:t>
      </w:r>
      <w:proofErr w:type="gramStart"/>
      <w:r w:rsidRPr="00CC220A">
        <w:rPr>
          <w:rFonts w:ascii="XO Thames" w:hAnsi="XO Thames"/>
          <w:b/>
          <w:sz w:val="22"/>
          <w:szCs w:val="22"/>
        </w:rPr>
        <w:t>г</w:t>
      </w:r>
      <w:proofErr w:type="gramEnd"/>
      <w:r w:rsidRPr="00CC220A">
        <w:rPr>
          <w:rFonts w:ascii="XO Thames" w:hAnsi="XO Thames"/>
          <w:b/>
          <w:sz w:val="22"/>
          <w:szCs w:val="22"/>
        </w:rPr>
        <w:t>. Курган.</w:t>
      </w:r>
    </w:p>
    <w:p w:rsidR="00421D32" w:rsidRPr="00A12F9B" w:rsidRDefault="00421D32" w:rsidP="00421D32">
      <w:pPr>
        <w:tabs>
          <w:tab w:val="num" w:pos="426"/>
          <w:tab w:val="left" w:pos="1431"/>
        </w:tabs>
        <w:ind w:right="23" w:firstLine="567"/>
        <w:contextualSpacing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 xml:space="preserve">Объем оказываемых услуг ограничивается вышеперечисленными услугами однократно </w:t>
      </w:r>
      <w:r w:rsidR="00CC220A">
        <w:rPr>
          <w:rFonts w:ascii="XO Thames" w:hAnsi="XO Thames"/>
          <w:sz w:val="22"/>
          <w:szCs w:val="22"/>
        </w:rPr>
        <w:br/>
      </w:r>
      <w:r w:rsidRPr="00A12F9B">
        <w:rPr>
          <w:rFonts w:ascii="XO Thames" w:hAnsi="XO Thames"/>
          <w:sz w:val="22"/>
          <w:szCs w:val="22"/>
        </w:rPr>
        <w:t>в отношении каждого указанного автомобиля.</w:t>
      </w:r>
    </w:p>
    <w:p w:rsidR="00421D32" w:rsidRPr="00A12F9B" w:rsidRDefault="00421D32" w:rsidP="00421D32">
      <w:pPr>
        <w:tabs>
          <w:tab w:val="num" w:pos="426"/>
          <w:tab w:val="left" w:pos="1431"/>
        </w:tabs>
        <w:ind w:right="23" w:firstLine="567"/>
        <w:contextualSpacing/>
        <w:jc w:val="both"/>
        <w:rPr>
          <w:rFonts w:ascii="XO Thames" w:hAnsi="XO Thames"/>
          <w:sz w:val="22"/>
          <w:szCs w:val="22"/>
        </w:rPr>
      </w:pPr>
      <w:proofErr w:type="gramStart"/>
      <w:r w:rsidRPr="00A12F9B">
        <w:rPr>
          <w:rFonts w:ascii="XO Thames" w:hAnsi="XO Thames"/>
          <w:sz w:val="22"/>
          <w:szCs w:val="22"/>
        </w:rPr>
        <w:t xml:space="preserve">Услуги по ремонту автомобиля должны быть оказаны по заявке </w:t>
      </w:r>
      <w:r w:rsidR="00CC220A">
        <w:rPr>
          <w:rFonts w:ascii="XO Thames" w:hAnsi="XO Thames"/>
          <w:sz w:val="22"/>
          <w:szCs w:val="22"/>
        </w:rPr>
        <w:t>Государственного з</w:t>
      </w:r>
      <w:r w:rsidRPr="00A12F9B">
        <w:rPr>
          <w:rFonts w:ascii="XO Thames" w:hAnsi="XO Thames"/>
          <w:sz w:val="22"/>
          <w:szCs w:val="22"/>
        </w:rPr>
        <w:t xml:space="preserve">аказчика </w:t>
      </w:r>
      <w:r w:rsidRPr="00A12F9B">
        <w:rPr>
          <w:rFonts w:ascii="XO Thames" w:hAnsi="XO Thames"/>
          <w:sz w:val="22"/>
          <w:szCs w:val="22"/>
        </w:rPr>
        <w:br/>
        <w:t>с использованием новых (не использованных ранее) комплектующих, запасных частей и материалов, для конкретного вышеуказанн</w:t>
      </w:r>
      <w:r w:rsidR="00CC220A">
        <w:rPr>
          <w:rFonts w:ascii="XO Thames" w:hAnsi="XO Thames"/>
          <w:sz w:val="22"/>
          <w:szCs w:val="22"/>
        </w:rPr>
        <w:t>ых</w:t>
      </w:r>
      <w:r w:rsidRPr="00A12F9B">
        <w:rPr>
          <w:rFonts w:ascii="XO Thames" w:hAnsi="XO Thames"/>
          <w:sz w:val="22"/>
          <w:szCs w:val="22"/>
        </w:rPr>
        <w:t xml:space="preserve"> автомобил</w:t>
      </w:r>
      <w:r w:rsidR="00CC220A">
        <w:rPr>
          <w:rFonts w:ascii="XO Thames" w:hAnsi="XO Thames"/>
          <w:sz w:val="22"/>
          <w:szCs w:val="22"/>
        </w:rPr>
        <w:t>ей</w:t>
      </w:r>
      <w:r w:rsidRPr="00A12F9B">
        <w:rPr>
          <w:rFonts w:ascii="XO Thames" w:hAnsi="XO Thames"/>
          <w:sz w:val="22"/>
          <w:szCs w:val="22"/>
        </w:rPr>
        <w:t>.</w:t>
      </w:r>
      <w:proofErr w:type="gramEnd"/>
    </w:p>
    <w:p w:rsidR="00421D32" w:rsidRPr="00A12F9B" w:rsidRDefault="00CC220A" w:rsidP="00421D32">
      <w:pPr>
        <w:tabs>
          <w:tab w:val="num" w:pos="426"/>
          <w:tab w:val="left" w:pos="1431"/>
        </w:tabs>
        <w:ind w:right="23" w:firstLine="567"/>
        <w:contextualSpacing/>
        <w:jc w:val="both"/>
        <w:rPr>
          <w:rFonts w:ascii="XO Thames" w:hAnsi="XO Thames"/>
          <w:sz w:val="22"/>
          <w:szCs w:val="22"/>
        </w:rPr>
      </w:pPr>
      <w:r>
        <w:rPr>
          <w:rFonts w:ascii="XO Thames" w:hAnsi="XO Thames"/>
          <w:sz w:val="22"/>
          <w:szCs w:val="22"/>
        </w:rPr>
        <w:t>Срок оказания услуг</w:t>
      </w:r>
      <w:r w:rsidR="00421D32" w:rsidRPr="00A12F9B">
        <w:rPr>
          <w:rFonts w:ascii="XO Thames" w:hAnsi="XO Thames"/>
          <w:sz w:val="22"/>
          <w:szCs w:val="22"/>
        </w:rPr>
        <w:t>, работ не должен превышать даты 2</w:t>
      </w:r>
      <w:r w:rsidR="00EC0C5D">
        <w:rPr>
          <w:rFonts w:ascii="XO Thames" w:hAnsi="XO Thames"/>
          <w:sz w:val="22"/>
          <w:szCs w:val="22"/>
        </w:rPr>
        <w:t>1</w:t>
      </w:r>
      <w:r w:rsidR="00421D32" w:rsidRPr="00A12F9B">
        <w:rPr>
          <w:rFonts w:ascii="XO Thames" w:hAnsi="XO Thames"/>
          <w:sz w:val="22"/>
          <w:szCs w:val="22"/>
        </w:rPr>
        <w:t>.1</w:t>
      </w:r>
      <w:r>
        <w:rPr>
          <w:rFonts w:ascii="XO Thames" w:hAnsi="XO Thames"/>
          <w:sz w:val="22"/>
          <w:szCs w:val="22"/>
        </w:rPr>
        <w:t>2</w:t>
      </w:r>
      <w:r w:rsidR="00421D32" w:rsidRPr="00A12F9B">
        <w:rPr>
          <w:rFonts w:ascii="XO Thames" w:hAnsi="XO Thames"/>
          <w:sz w:val="22"/>
          <w:szCs w:val="22"/>
        </w:rPr>
        <w:t>.202</w:t>
      </w:r>
      <w:r>
        <w:rPr>
          <w:rFonts w:ascii="XO Thames" w:hAnsi="XO Thames"/>
          <w:sz w:val="22"/>
          <w:szCs w:val="22"/>
        </w:rPr>
        <w:t>6</w:t>
      </w:r>
      <w:r w:rsidR="00421D32" w:rsidRPr="00A12F9B">
        <w:rPr>
          <w:rFonts w:ascii="XO Thames" w:hAnsi="XO Thames"/>
          <w:sz w:val="22"/>
          <w:szCs w:val="22"/>
        </w:rPr>
        <w:t>г.</w:t>
      </w:r>
    </w:p>
    <w:p w:rsidR="00421D32" w:rsidRPr="00A12F9B" w:rsidRDefault="00421D32" w:rsidP="00421D32">
      <w:pPr>
        <w:tabs>
          <w:tab w:val="num" w:pos="426"/>
          <w:tab w:val="left" w:pos="1431"/>
        </w:tabs>
        <w:ind w:right="23" w:firstLine="567"/>
        <w:contextualSpacing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 xml:space="preserve">Исполнитель должен иметь сертификат соответствия на ремонт автомобилей, </w:t>
      </w:r>
      <w:r w:rsidR="00CC220A">
        <w:rPr>
          <w:rFonts w:ascii="XO Thames" w:hAnsi="XO Thames"/>
          <w:sz w:val="22"/>
          <w:szCs w:val="22"/>
        </w:rPr>
        <w:br/>
      </w:r>
      <w:r w:rsidRPr="00A12F9B">
        <w:rPr>
          <w:rFonts w:ascii="XO Thames" w:hAnsi="XO Thames"/>
          <w:sz w:val="22"/>
          <w:szCs w:val="22"/>
        </w:rPr>
        <w:t>их переоборудование, кузовной ремонт и покрасочные работы.</w:t>
      </w:r>
    </w:p>
    <w:p w:rsidR="00421D32" w:rsidRPr="00A12F9B" w:rsidRDefault="00421D32" w:rsidP="00421D32">
      <w:pPr>
        <w:tabs>
          <w:tab w:val="num" w:pos="426"/>
          <w:tab w:val="left" w:pos="1431"/>
        </w:tabs>
        <w:ind w:right="23" w:firstLine="567"/>
        <w:contextualSpacing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>При оказании услуг по ремонту автомобилей Исполнитель должен использовать только запасные части, детали и материалы, разрешенные (рекомендованные) к применению заводом-изготовителем конкретного автомобиля.</w:t>
      </w:r>
    </w:p>
    <w:p w:rsidR="00421D32" w:rsidRPr="00A12F9B" w:rsidRDefault="00421D32" w:rsidP="00421D32">
      <w:pPr>
        <w:tabs>
          <w:tab w:val="num" w:pos="426"/>
          <w:tab w:val="left" w:pos="1431"/>
        </w:tabs>
        <w:ind w:right="23" w:firstLine="567"/>
        <w:contextualSpacing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lastRenderedPageBreak/>
        <w:t xml:space="preserve">Выполняемые работы по качеству, техническим характеристикам, безопасности, а также результаты работ должны соответствовать требованиям действующего законодательства РФ, Постановлению Правительства РФ от 11.04.2001 № 290 «Об утверждении Правил выполнения работ по техническому обслуживанию и ремонту автомототранспортных средств», ГОСТ 33997-2016, ГОСТ </w:t>
      </w:r>
      <w:proofErr w:type="gramStart"/>
      <w:r w:rsidRPr="00A12F9B">
        <w:rPr>
          <w:rFonts w:ascii="XO Thames" w:hAnsi="XO Thames"/>
          <w:sz w:val="22"/>
          <w:szCs w:val="22"/>
        </w:rPr>
        <w:t>Р</w:t>
      </w:r>
      <w:proofErr w:type="gramEnd"/>
      <w:r w:rsidRPr="00A12F9B">
        <w:rPr>
          <w:rFonts w:ascii="XO Thames" w:hAnsi="XO Thames"/>
          <w:sz w:val="22"/>
          <w:szCs w:val="22"/>
        </w:rPr>
        <w:t xml:space="preserve"> 50574-2019, ГОСТ 12.2.037-78, Федеральному закону «О безопасности дорожного движения» от 10.12.1995 № 196-ФЗ.</w:t>
      </w:r>
    </w:p>
    <w:p w:rsidR="00421D32" w:rsidRPr="00A12F9B" w:rsidRDefault="00421D32" w:rsidP="00421D32">
      <w:pPr>
        <w:tabs>
          <w:tab w:val="num" w:pos="426"/>
          <w:tab w:val="left" w:pos="1431"/>
        </w:tabs>
        <w:ind w:right="23" w:firstLine="567"/>
        <w:contextualSpacing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>Результаты работ должны соответствовать требованиям, регламентирующим техническое состояние автотранспортных средств, участвующих в дорожном движении, в том числе требованиям ГОСТ 3</w:t>
      </w:r>
      <w:r w:rsidR="00CC220A">
        <w:rPr>
          <w:rFonts w:ascii="XO Thames" w:hAnsi="XO Thames"/>
          <w:sz w:val="22"/>
          <w:szCs w:val="22"/>
        </w:rPr>
        <w:t xml:space="preserve">3997-2016 в части, относящейся </w:t>
      </w:r>
      <w:r w:rsidRPr="00A12F9B">
        <w:rPr>
          <w:rFonts w:ascii="XO Thames" w:hAnsi="XO Thames"/>
          <w:sz w:val="22"/>
          <w:szCs w:val="22"/>
        </w:rPr>
        <w:t>к обеспечению безопасности дорожного движения. Соответствие указанным требованиям должно подтверждаться соответствующим документом, выдаваемым Исполнителем согласно Федеральному закону «О безопасности дорожного движения» от 10.12.1995 № 196-ФЗ.</w:t>
      </w:r>
    </w:p>
    <w:p w:rsidR="00421D32" w:rsidRPr="00A12F9B" w:rsidRDefault="00421D32" w:rsidP="00421D32">
      <w:pPr>
        <w:tabs>
          <w:tab w:val="num" w:pos="426"/>
          <w:tab w:val="left" w:pos="1431"/>
        </w:tabs>
        <w:ind w:right="23" w:firstLine="567"/>
        <w:contextualSpacing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 xml:space="preserve">Все запасные части, детали, узлы должны быть новыми, ранее не бывшими </w:t>
      </w:r>
      <w:r w:rsidRPr="00A12F9B">
        <w:rPr>
          <w:rFonts w:ascii="XO Thames" w:hAnsi="XO Thames"/>
          <w:sz w:val="22"/>
          <w:szCs w:val="22"/>
        </w:rPr>
        <w:br/>
        <w:t>в эксплуатации. Исполнитель должен оказывать услуги по ремонту автомобиля в соответствии</w:t>
      </w:r>
      <w:r w:rsidR="00CC220A">
        <w:rPr>
          <w:rFonts w:ascii="XO Thames" w:hAnsi="XO Thames"/>
          <w:sz w:val="22"/>
          <w:szCs w:val="22"/>
        </w:rPr>
        <w:br/>
      </w:r>
      <w:r w:rsidRPr="00A12F9B">
        <w:rPr>
          <w:rFonts w:ascii="XO Thames" w:hAnsi="XO Thames"/>
          <w:sz w:val="22"/>
          <w:szCs w:val="22"/>
        </w:rPr>
        <w:t xml:space="preserve"> с инструкциями по эксплуатации завода-изготовителя.</w:t>
      </w:r>
    </w:p>
    <w:p w:rsidR="00421D32" w:rsidRPr="00A12F9B" w:rsidRDefault="00421D32" w:rsidP="00421D32">
      <w:pPr>
        <w:tabs>
          <w:tab w:val="num" w:pos="426"/>
          <w:tab w:val="left" w:pos="1431"/>
        </w:tabs>
        <w:ind w:right="23" w:firstLine="567"/>
        <w:contextualSpacing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 xml:space="preserve">Качество и безопасность используемых запасных частей и материалов </w:t>
      </w:r>
      <w:r w:rsidRPr="00A12F9B">
        <w:rPr>
          <w:rFonts w:ascii="XO Thames" w:hAnsi="XO Thames"/>
          <w:sz w:val="22"/>
          <w:szCs w:val="22"/>
        </w:rPr>
        <w:br/>
        <w:t xml:space="preserve">при выполнении работ должно соответствовать требованиям действующего законодательства РФ, </w:t>
      </w:r>
      <w:proofErr w:type="spellStart"/>
      <w:r w:rsidRPr="00A12F9B">
        <w:rPr>
          <w:rFonts w:ascii="XO Thames" w:hAnsi="XO Thames"/>
          <w:sz w:val="22"/>
          <w:szCs w:val="22"/>
        </w:rPr>
        <w:t>ГОСТов</w:t>
      </w:r>
      <w:proofErr w:type="spellEnd"/>
      <w:r w:rsidRPr="00A12F9B">
        <w:rPr>
          <w:rFonts w:ascii="XO Thames" w:hAnsi="XO Thames"/>
          <w:sz w:val="22"/>
          <w:szCs w:val="22"/>
        </w:rPr>
        <w:t xml:space="preserve">, ТУ и подтверждаться соответствующими сертификатами соответствия ГОСТ </w:t>
      </w:r>
      <w:proofErr w:type="gramStart"/>
      <w:r w:rsidRPr="00A12F9B">
        <w:rPr>
          <w:rFonts w:ascii="XO Thames" w:hAnsi="XO Thames"/>
          <w:sz w:val="22"/>
          <w:szCs w:val="22"/>
        </w:rPr>
        <w:t>Р</w:t>
      </w:r>
      <w:proofErr w:type="gramEnd"/>
      <w:r w:rsidRPr="00A12F9B">
        <w:rPr>
          <w:rFonts w:ascii="XO Thames" w:hAnsi="XO Thames"/>
          <w:sz w:val="22"/>
          <w:szCs w:val="22"/>
        </w:rPr>
        <w:t xml:space="preserve"> и (ил</w:t>
      </w:r>
      <w:r w:rsidR="00CC220A">
        <w:rPr>
          <w:rFonts w:ascii="XO Thames" w:hAnsi="XO Thames"/>
          <w:sz w:val="22"/>
          <w:szCs w:val="22"/>
        </w:rPr>
        <w:t xml:space="preserve">и) декларациями о соответствии </w:t>
      </w:r>
      <w:r w:rsidRPr="00A12F9B">
        <w:rPr>
          <w:rFonts w:ascii="XO Thames" w:hAnsi="XO Thames"/>
          <w:sz w:val="22"/>
          <w:szCs w:val="22"/>
        </w:rPr>
        <w:t xml:space="preserve">(в случае, если это установлено действующим законодательством) </w:t>
      </w:r>
      <w:r w:rsidR="00CC220A">
        <w:rPr>
          <w:rFonts w:ascii="XO Thames" w:hAnsi="XO Thames"/>
          <w:sz w:val="22"/>
          <w:szCs w:val="22"/>
        </w:rPr>
        <w:br/>
      </w:r>
      <w:r w:rsidRPr="00A12F9B">
        <w:rPr>
          <w:rFonts w:ascii="XO Thames" w:hAnsi="XO Thames"/>
          <w:sz w:val="22"/>
          <w:szCs w:val="22"/>
        </w:rPr>
        <w:t>и (или) другими документами, удостоверяющими их качество (сертификат соответствия ГОСТ, сертификат соответствия завода-изготовителя).</w:t>
      </w:r>
    </w:p>
    <w:p w:rsidR="00421D32" w:rsidRPr="00A12F9B" w:rsidRDefault="00421D32" w:rsidP="00421D32">
      <w:pPr>
        <w:tabs>
          <w:tab w:val="num" w:pos="426"/>
          <w:tab w:val="left" w:pos="1431"/>
        </w:tabs>
        <w:ind w:right="23" w:firstLine="426"/>
        <w:contextualSpacing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>Исполнитель гарантирует качество оказываемых услуг и предоставление качественных запасных частей, деталей, узлов.</w:t>
      </w:r>
    </w:p>
    <w:p w:rsidR="00421D32" w:rsidRPr="00A12F9B" w:rsidRDefault="00421D32" w:rsidP="00421D32">
      <w:pPr>
        <w:tabs>
          <w:tab w:val="num" w:pos="426"/>
          <w:tab w:val="left" w:pos="1431"/>
        </w:tabs>
        <w:ind w:right="23" w:firstLine="567"/>
        <w:contextualSpacing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 xml:space="preserve">На запасные части, детали и узлы, а также расходные материалы, срок гарантии не может быть </w:t>
      </w:r>
      <w:proofErr w:type="gramStart"/>
      <w:r w:rsidRPr="00A12F9B">
        <w:rPr>
          <w:rFonts w:ascii="XO Thames" w:hAnsi="XO Thames"/>
          <w:sz w:val="22"/>
          <w:szCs w:val="22"/>
        </w:rPr>
        <w:t>менее гарантийного</w:t>
      </w:r>
      <w:proofErr w:type="gramEnd"/>
      <w:r w:rsidRPr="00A12F9B">
        <w:rPr>
          <w:rFonts w:ascii="XO Thames" w:hAnsi="XO Thames"/>
          <w:sz w:val="22"/>
          <w:szCs w:val="22"/>
        </w:rPr>
        <w:t xml:space="preserve"> срока, установленного изготовителем.</w:t>
      </w:r>
    </w:p>
    <w:p w:rsidR="00421D32" w:rsidRPr="00A12F9B" w:rsidRDefault="00421D32" w:rsidP="00421D32">
      <w:pPr>
        <w:tabs>
          <w:tab w:val="num" w:pos="426"/>
          <w:tab w:val="left" w:pos="1431"/>
        </w:tabs>
        <w:ind w:right="23" w:firstLine="567"/>
        <w:contextualSpacing/>
        <w:jc w:val="both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 xml:space="preserve">Гарантийные сроки на запасные части, детали и узлы, установленные </w:t>
      </w:r>
      <w:proofErr w:type="gramStart"/>
      <w:r w:rsidRPr="00A12F9B">
        <w:rPr>
          <w:rFonts w:ascii="XO Thames" w:hAnsi="XO Thames"/>
          <w:sz w:val="22"/>
          <w:szCs w:val="22"/>
        </w:rPr>
        <w:t>Исполнителем</w:t>
      </w:r>
      <w:proofErr w:type="gramEnd"/>
      <w:r w:rsidRPr="00A12F9B">
        <w:rPr>
          <w:rFonts w:ascii="XO Thames" w:hAnsi="XO Thames"/>
          <w:sz w:val="22"/>
          <w:szCs w:val="22"/>
        </w:rPr>
        <w:t xml:space="preserve"> на транспортное средство взамен вышедших из строя, должны быть не менее 6 (шести) месяцев.</w:t>
      </w:r>
    </w:p>
    <w:p w:rsidR="00421D32" w:rsidRPr="00A12F9B" w:rsidRDefault="00421D32" w:rsidP="00421D32">
      <w:pPr>
        <w:rPr>
          <w:rFonts w:ascii="XO Thames" w:hAnsi="XO Thames"/>
          <w:sz w:val="22"/>
          <w:szCs w:val="22"/>
        </w:rPr>
      </w:pPr>
    </w:p>
    <w:p w:rsidR="00421D32" w:rsidRPr="00A12F9B" w:rsidRDefault="00421D32" w:rsidP="00421D32">
      <w:pPr>
        <w:autoSpaceDE w:val="0"/>
        <w:autoSpaceDN w:val="0"/>
        <w:rPr>
          <w:rFonts w:ascii="XO Thames" w:hAnsi="XO Thames"/>
          <w:bCs/>
          <w:sz w:val="22"/>
          <w:szCs w:val="22"/>
        </w:rPr>
      </w:pPr>
    </w:p>
    <w:p w:rsidR="00421D32" w:rsidRDefault="00421D32" w:rsidP="00421D32">
      <w:pPr>
        <w:autoSpaceDE w:val="0"/>
        <w:autoSpaceDN w:val="0"/>
        <w:jc w:val="center"/>
        <w:rPr>
          <w:rFonts w:ascii="XO Thames" w:hAnsi="XO Thames"/>
          <w:bCs/>
          <w:sz w:val="22"/>
          <w:szCs w:val="22"/>
        </w:rPr>
      </w:pPr>
      <w:r w:rsidRPr="00A12F9B">
        <w:rPr>
          <w:rFonts w:ascii="XO Thames" w:hAnsi="XO Thames"/>
          <w:bCs/>
          <w:sz w:val="22"/>
          <w:szCs w:val="22"/>
        </w:rPr>
        <w:t>Подписи сторон:</w:t>
      </w:r>
    </w:p>
    <w:p w:rsidR="00CC220A" w:rsidRPr="00A12F9B" w:rsidRDefault="00CC220A" w:rsidP="00421D32">
      <w:pPr>
        <w:autoSpaceDE w:val="0"/>
        <w:autoSpaceDN w:val="0"/>
        <w:jc w:val="center"/>
        <w:rPr>
          <w:rFonts w:ascii="XO Thames" w:hAnsi="XO Thames"/>
          <w:bCs/>
          <w:sz w:val="22"/>
          <w:szCs w:val="22"/>
        </w:rPr>
      </w:pPr>
    </w:p>
    <w:p w:rsidR="00421D32" w:rsidRPr="00A12F9B" w:rsidRDefault="00421D32" w:rsidP="00421D32">
      <w:pPr>
        <w:autoSpaceDE w:val="0"/>
        <w:autoSpaceDN w:val="0"/>
        <w:jc w:val="center"/>
        <w:rPr>
          <w:rFonts w:ascii="XO Thames" w:hAnsi="XO Thames"/>
          <w:bCs/>
          <w:sz w:val="22"/>
          <w:szCs w:val="22"/>
        </w:rPr>
      </w:pPr>
      <w:r w:rsidRPr="00A12F9B">
        <w:rPr>
          <w:rFonts w:ascii="XO Thames" w:hAnsi="XO Thames"/>
          <w:bCs/>
          <w:sz w:val="22"/>
          <w:szCs w:val="22"/>
        </w:rPr>
        <w:t>«</w:t>
      </w:r>
      <w:r w:rsidR="00C938B8">
        <w:rPr>
          <w:rFonts w:ascii="XO Thames" w:hAnsi="XO Thames"/>
          <w:bCs/>
          <w:sz w:val="22"/>
          <w:szCs w:val="22"/>
        </w:rPr>
        <w:t>Исполнитель</w:t>
      </w:r>
      <w:r w:rsidRPr="00A12F9B">
        <w:rPr>
          <w:rFonts w:ascii="XO Thames" w:hAnsi="XO Thames"/>
          <w:bCs/>
          <w:sz w:val="22"/>
          <w:szCs w:val="22"/>
        </w:rPr>
        <w:t>»                                                                                 «</w:t>
      </w:r>
      <w:r w:rsidR="00F118D7" w:rsidRPr="00A12F9B">
        <w:rPr>
          <w:rFonts w:ascii="XO Thames" w:hAnsi="XO Thames"/>
          <w:bCs/>
          <w:sz w:val="22"/>
          <w:szCs w:val="22"/>
        </w:rPr>
        <w:t>Государственный з</w:t>
      </w:r>
      <w:r w:rsidRPr="00A12F9B">
        <w:rPr>
          <w:rFonts w:ascii="XO Thames" w:hAnsi="XO Thames"/>
          <w:bCs/>
          <w:sz w:val="22"/>
          <w:szCs w:val="22"/>
        </w:rPr>
        <w:t>аказчик»</w:t>
      </w:r>
    </w:p>
    <w:p w:rsidR="00421D32" w:rsidRPr="00A12F9B" w:rsidRDefault="00421D32" w:rsidP="00421D32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A12F9B">
        <w:rPr>
          <w:rFonts w:ascii="XO Thames" w:hAnsi="XO Thames" w:cs="Times New Roman"/>
          <w:sz w:val="22"/>
          <w:szCs w:val="22"/>
        </w:rPr>
        <w:tab/>
      </w:r>
      <w:r w:rsidRPr="00A12F9B">
        <w:rPr>
          <w:rFonts w:ascii="XO Thames" w:hAnsi="XO Thames" w:cs="Times New Roman"/>
          <w:sz w:val="22"/>
          <w:szCs w:val="22"/>
        </w:rPr>
        <w:tab/>
      </w:r>
      <w:r w:rsidRPr="00A12F9B">
        <w:rPr>
          <w:rFonts w:ascii="XO Thames" w:hAnsi="XO Thames" w:cs="Times New Roman"/>
          <w:sz w:val="22"/>
          <w:szCs w:val="22"/>
        </w:rPr>
        <w:tab/>
      </w:r>
      <w:r w:rsidRPr="00A12F9B">
        <w:rPr>
          <w:rFonts w:ascii="XO Thames" w:hAnsi="XO Thames" w:cs="Times New Roman"/>
          <w:sz w:val="22"/>
          <w:szCs w:val="22"/>
        </w:rPr>
        <w:tab/>
      </w:r>
      <w:r w:rsidRPr="00A12F9B">
        <w:rPr>
          <w:rFonts w:ascii="XO Thames" w:hAnsi="XO Thames" w:cs="Times New Roman"/>
          <w:sz w:val="22"/>
          <w:szCs w:val="22"/>
        </w:rPr>
        <w:tab/>
      </w:r>
      <w:r w:rsidRPr="00A12F9B">
        <w:rPr>
          <w:rFonts w:ascii="XO Thames" w:hAnsi="XO Thames" w:cs="Times New Roman"/>
          <w:sz w:val="22"/>
          <w:szCs w:val="22"/>
        </w:rPr>
        <w:tab/>
      </w:r>
      <w:r w:rsidRPr="00A12F9B">
        <w:rPr>
          <w:rFonts w:ascii="XO Thames" w:hAnsi="XO Thames" w:cs="Times New Roman"/>
          <w:sz w:val="22"/>
          <w:szCs w:val="22"/>
        </w:rPr>
        <w:tab/>
      </w:r>
      <w:r w:rsidRPr="00A12F9B">
        <w:rPr>
          <w:rFonts w:ascii="XO Thames" w:hAnsi="XO Thames" w:cs="Times New Roman"/>
          <w:sz w:val="22"/>
          <w:szCs w:val="22"/>
        </w:rPr>
        <w:tab/>
      </w:r>
    </w:p>
    <w:p w:rsidR="00421D32" w:rsidRPr="00A12F9B" w:rsidRDefault="00421D32" w:rsidP="00421D32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</w:p>
    <w:p w:rsidR="00421D32" w:rsidRPr="00A12F9B" w:rsidRDefault="00421D32" w:rsidP="00421D32">
      <w:pPr>
        <w:pStyle w:val="ConsPlusNormal"/>
        <w:widowControl/>
        <w:ind w:firstLine="0"/>
        <w:jc w:val="both"/>
        <w:rPr>
          <w:rFonts w:ascii="XO Thames" w:hAnsi="XO Thames" w:cs="Times New Roman"/>
          <w:sz w:val="22"/>
          <w:szCs w:val="22"/>
        </w:rPr>
      </w:pPr>
      <w:r w:rsidRPr="00A12F9B">
        <w:rPr>
          <w:rFonts w:ascii="XO Thames" w:hAnsi="XO Thames" w:cs="Times New Roman"/>
          <w:sz w:val="22"/>
          <w:szCs w:val="22"/>
        </w:rPr>
        <w:t xml:space="preserve">_________________/                      ./ </w:t>
      </w:r>
      <w:r w:rsidRPr="00A12F9B">
        <w:rPr>
          <w:rFonts w:ascii="XO Thames" w:hAnsi="XO Thames" w:cs="Times New Roman"/>
          <w:sz w:val="22"/>
          <w:szCs w:val="22"/>
        </w:rPr>
        <w:tab/>
      </w:r>
      <w:r w:rsidRPr="00A12F9B">
        <w:rPr>
          <w:rFonts w:ascii="XO Thames" w:hAnsi="XO Thames" w:cs="Times New Roman"/>
          <w:sz w:val="22"/>
          <w:szCs w:val="22"/>
        </w:rPr>
        <w:tab/>
      </w:r>
      <w:r w:rsidRPr="00A12F9B">
        <w:rPr>
          <w:rFonts w:ascii="XO Thames" w:hAnsi="XO Thames" w:cs="Times New Roman"/>
          <w:sz w:val="22"/>
          <w:szCs w:val="22"/>
        </w:rPr>
        <w:tab/>
        <w:t xml:space="preserve">          </w:t>
      </w:r>
      <w:r w:rsidRPr="00A12F9B">
        <w:rPr>
          <w:rFonts w:ascii="XO Thames" w:hAnsi="XO Thames" w:cs="Times New Roman"/>
          <w:sz w:val="22"/>
          <w:szCs w:val="22"/>
        </w:rPr>
        <w:tab/>
        <w:t xml:space="preserve">________________/ А.П. </w:t>
      </w:r>
      <w:proofErr w:type="spellStart"/>
      <w:r w:rsidRPr="00A12F9B">
        <w:rPr>
          <w:rFonts w:ascii="XO Thames" w:hAnsi="XO Thames" w:cs="Times New Roman"/>
          <w:sz w:val="22"/>
          <w:szCs w:val="22"/>
        </w:rPr>
        <w:t>Белунов</w:t>
      </w:r>
      <w:proofErr w:type="spellEnd"/>
      <w:r w:rsidRPr="00A12F9B">
        <w:rPr>
          <w:rFonts w:ascii="XO Thames" w:hAnsi="XO Thames" w:cs="Times New Roman"/>
          <w:sz w:val="22"/>
          <w:szCs w:val="22"/>
        </w:rPr>
        <w:t xml:space="preserve"> /</w:t>
      </w:r>
    </w:p>
    <w:p w:rsidR="00421D32" w:rsidRPr="00A12F9B" w:rsidRDefault="00421D32" w:rsidP="00421D32">
      <w:pPr>
        <w:pStyle w:val="ConsPlusNonformat"/>
        <w:widowControl/>
        <w:ind w:right="1558"/>
        <w:jc w:val="both"/>
        <w:rPr>
          <w:rFonts w:ascii="XO Thames" w:hAnsi="XO Thames" w:cs="Times New Roman"/>
          <w:sz w:val="22"/>
          <w:szCs w:val="22"/>
        </w:rPr>
      </w:pPr>
    </w:p>
    <w:p w:rsidR="00421D32" w:rsidRPr="00A12F9B" w:rsidRDefault="00421D32" w:rsidP="00421D32">
      <w:pPr>
        <w:autoSpaceDE w:val="0"/>
        <w:autoSpaceDN w:val="0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>" ___ "  _____________   202</w:t>
      </w:r>
      <w:r w:rsidR="00F118D7" w:rsidRPr="00A12F9B">
        <w:rPr>
          <w:rFonts w:ascii="XO Thames" w:hAnsi="XO Thames"/>
          <w:sz w:val="22"/>
          <w:szCs w:val="22"/>
        </w:rPr>
        <w:t xml:space="preserve">6 </w:t>
      </w:r>
      <w:r w:rsidRPr="00A12F9B">
        <w:rPr>
          <w:rFonts w:ascii="XO Thames" w:hAnsi="XO Thames"/>
          <w:sz w:val="22"/>
          <w:szCs w:val="22"/>
        </w:rPr>
        <w:t xml:space="preserve"> г.</w:t>
      </w:r>
      <w:r w:rsidRPr="00A12F9B">
        <w:rPr>
          <w:rFonts w:ascii="XO Thames" w:hAnsi="XO Thames"/>
          <w:sz w:val="22"/>
          <w:szCs w:val="22"/>
        </w:rPr>
        <w:tab/>
      </w:r>
      <w:r w:rsidRPr="00A12F9B">
        <w:rPr>
          <w:rFonts w:ascii="XO Thames" w:hAnsi="XO Thames"/>
          <w:sz w:val="22"/>
          <w:szCs w:val="22"/>
        </w:rPr>
        <w:tab/>
      </w:r>
      <w:r w:rsidRPr="00A12F9B">
        <w:rPr>
          <w:rFonts w:ascii="XO Thames" w:hAnsi="XO Thames"/>
          <w:sz w:val="22"/>
          <w:szCs w:val="22"/>
        </w:rPr>
        <w:tab/>
      </w:r>
      <w:r w:rsidRPr="00A12F9B">
        <w:rPr>
          <w:rFonts w:ascii="XO Thames" w:hAnsi="XO Thames"/>
          <w:sz w:val="22"/>
          <w:szCs w:val="22"/>
        </w:rPr>
        <w:tab/>
        <w:t>" ___ "  _____________   202</w:t>
      </w:r>
      <w:r w:rsidR="00F118D7" w:rsidRPr="00A12F9B">
        <w:rPr>
          <w:rFonts w:ascii="XO Thames" w:hAnsi="XO Thames"/>
          <w:sz w:val="22"/>
          <w:szCs w:val="22"/>
        </w:rPr>
        <w:t xml:space="preserve">6 </w:t>
      </w:r>
      <w:r w:rsidRPr="00A12F9B">
        <w:rPr>
          <w:rFonts w:ascii="XO Thames" w:hAnsi="XO Thames"/>
          <w:sz w:val="22"/>
          <w:szCs w:val="22"/>
        </w:rPr>
        <w:t xml:space="preserve"> г.</w:t>
      </w:r>
    </w:p>
    <w:p w:rsidR="00421D32" w:rsidRPr="00A12F9B" w:rsidRDefault="00421D32" w:rsidP="00421D32">
      <w:pPr>
        <w:autoSpaceDE w:val="0"/>
        <w:autoSpaceDN w:val="0"/>
        <w:rPr>
          <w:rFonts w:ascii="XO Thames" w:hAnsi="XO Thames"/>
          <w:sz w:val="22"/>
          <w:szCs w:val="22"/>
        </w:rPr>
      </w:pPr>
    </w:p>
    <w:p w:rsidR="00421D32" w:rsidRPr="00A12F9B" w:rsidRDefault="00421D32" w:rsidP="00421D32">
      <w:pPr>
        <w:autoSpaceDE w:val="0"/>
        <w:autoSpaceDN w:val="0"/>
        <w:rPr>
          <w:rFonts w:ascii="XO Thames" w:hAnsi="XO Thames"/>
          <w:bCs/>
          <w:sz w:val="22"/>
          <w:szCs w:val="22"/>
        </w:rPr>
      </w:pPr>
    </w:p>
    <w:p w:rsidR="0020491F" w:rsidRPr="00A12F9B" w:rsidRDefault="0020491F" w:rsidP="00231993">
      <w:pPr>
        <w:widowControl w:val="0"/>
        <w:autoSpaceDE w:val="0"/>
        <w:autoSpaceDN w:val="0"/>
        <w:adjustRightInd w:val="0"/>
        <w:jc w:val="right"/>
        <w:rPr>
          <w:rFonts w:ascii="XO Thames" w:hAnsi="XO Thames"/>
          <w:sz w:val="22"/>
          <w:szCs w:val="22"/>
        </w:rPr>
      </w:pPr>
    </w:p>
    <w:p w:rsidR="0020491F" w:rsidRPr="00A12F9B" w:rsidRDefault="0020491F" w:rsidP="00231993">
      <w:pPr>
        <w:widowControl w:val="0"/>
        <w:autoSpaceDE w:val="0"/>
        <w:autoSpaceDN w:val="0"/>
        <w:adjustRightInd w:val="0"/>
        <w:jc w:val="right"/>
        <w:rPr>
          <w:rFonts w:ascii="XO Thames" w:hAnsi="XO Thames"/>
          <w:sz w:val="22"/>
          <w:szCs w:val="22"/>
        </w:rPr>
      </w:pPr>
    </w:p>
    <w:p w:rsidR="0020491F" w:rsidRPr="00A12F9B" w:rsidRDefault="0020491F" w:rsidP="00231993">
      <w:pPr>
        <w:widowControl w:val="0"/>
        <w:autoSpaceDE w:val="0"/>
        <w:autoSpaceDN w:val="0"/>
        <w:adjustRightInd w:val="0"/>
        <w:jc w:val="right"/>
        <w:rPr>
          <w:rFonts w:ascii="XO Thames" w:hAnsi="XO Thames"/>
          <w:sz w:val="22"/>
          <w:szCs w:val="22"/>
        </w:rPr>
      </w:pPr>
    </w:p>
    <w:p w:rsidR="0020491F" w:rsidRPr="00A12F9B" w:rsidRDefault="0020491F" w:rsidP="00231993">
      <w:pPr>
        <w:widowControl w:val="0"/>
        <w:autoSpaceDE w:val="0"/>
        <w:autoSpaceDN w:val="0"/>
        <w:adjustRightInd w:val="0"/>
        <w:jc w:val="right"/>
        <w:rPr>
          <w:rFonts w:ascii="XO Thames" w:hAnsi="XO Thames"/>
          <w:sz w:val="22"/>
          <w:szCs w:val="22"/>
        </w:rPr>
      </w:pPr>
    </w:p>
    <w:p w:rsidR="0020491F" w:rsidRPr="00A12F9B" w:rsidRDefault="0020491F" w:rsidP="00DE731F">
      <w:pPr>
        <w:widowControl w:val="0"/>
        <w:autoSpaceDE w:val="0"/>
        <w:autoSpaceDN w:val="0"/>
        <w:adjustRightInd w:val="0"/>
        <w:rPr>
          <w:rFonts w:ascii="XO Thames" w:hAnsi="XO Thames"/>
          <w:sz w:val="22"/>
          <w:szCs w:val="22"/>
        </w:rPr>
      </w:pPr>
    </w:p>
    <w:p w:rsidR="00421D32" w:rsidRPr="00A12F9B" w:rsidRDefault="00421D32" w:rsidP="00DE731F">
      <w:pPr>
        <w:widowControl w:val="0"/>
        <w:autoSpaceDE w:val="0"/>
        <w:autoSpaceDN w:val="0"/>
        <w:adjustRightInd w:val="0"/>
        <w:rPr>
          <w:rFonts w:ascii="XO Thames" w:hAnsi="XO Thames"/>
          <w:sz w:val="22"/>
          <w:szCs w:val="22"/>
        </w:rPr>
      </w:pPr>
    </w:p>
    <w:p w:rsidR="00421D32" w:rsidRPr="00A12F9B" w:rsidRDefault="00421D32" w:rsidP="00DE731F">
      <w:pPr>
        <w:widowControl w:val="0"/>
        <w:autoSpaceDE w:val="0"/>
        <w:autoSpaceDN w:val="0"/>
        <w:adjustRightInd w:val="0"/>
        <w:rPr>
          <w:rFonts w:ascii="XO Thames" w:hAnsi="XO Thames"/>
          <w:sz w:val="22"/>
          <w:szCs w:val="22"/>
        </w:rPr>
      </w:pPr>
    </w:p>
    <w:p w:rsidR="00421D32" w:rsidRPr="00A12F9B" w:rsidRDefault="00421D32" w:rsidP="00DE731F">
      <w:pPr>
        <w:widowControl w:val="0"/>
        <w:autoSpaceDE w:val="0"/>
        <w:autoSpaceDN w:val="0"/>
        <w:adjustRightInd w:val="0"/>
        <w:rPr>
          <w:rFonts w:ascii="XO Thames" w:hAnsi="XO Thames"/>
          <w:sz w:val="22"/>
          <w:szCs w:val="22"/>
        </w:rPr>
      </w:pPr>
    </w:p>
    <w:p w:rsidR="00421D32" w:rsidRDefault="00421D32" w:rsidP="00DE731F">
      <w:pPr>
        <w:widowControl w:val="0"/>
        <w:autoSpaceDE w:val="0"/>
        <w:autoSpaceDN w:val="0"/>
        <w:adjustRightInd w:val="0"/>
        <w:rPr>
          <w:rFonts w:ascii="XO Thames" w:hAnsi="XO Thames"/>
          <w:sz w:val="22"/>
          <w:szCs w:val="22"/>
        </w:rPr>
      </w:pPr>
    </w:p>
    <w:p w:rsidR="00482557" w:rsidRDefault="00482557" w:rsidP="00DE731F">
      <w:pPr>
        <w:widowControl w:val="0"/>
        <w:autoSpaceDE w:val="0"/>
        <w:autoSpaceDN w:val="0"/>
        <w:adjustRightInd w:val="0"/>
        <w:rPr>
          <w:rFonts w:ascii="XO Thames" w:hAnsi="XO Thames"/>
          <w:sz w:val="22"/>
          <w:szCs w:val="22"/>
        </w:rPr>
      </w:pPr>
    </w:p>
    <w:p w:rsidR="00482557" w:rsidRDefault="00482557" w:rsidP="00DE731F">
      <w:pPr>
        <w:widowControl w:val="0"/>
        <w:autoSpaceDE w:val="0"/>
        <w:autoSpaceDN w:val="0"/>
        <w:adjustRightInd w:val="0"/>
        <w:rPr>
          <w:rFonts w:ascii="XO Thames" w:hAnsi="XO Thames"/>
          <w:sz w:val="22"/>
          <w:szCs w:val="22"/>
        </w:rPr>
      </w:pPr>
    </w:p>
    <w:p w:rsidR="00482557" w:rsidRPr="00A12F9B" w:rsidRDefault="00482557" w:rsidP="00DE731F">
      <w:pPr>
        <w:widowControl w:val="0"/>
        <w:autoSpaceDE w:val="0"/>
        <w:autoSpaceDN w:val="0"/>
        <w:adjustRightInd w:val="0"/>
        <w:rPr>
          <w:rFonts w:ascii="XO Thames" w:hAnsi="XO Thames"/>
          <w:sz w:val="22"/>
          <w:szCs w:val="22"/>
        </w:rPr>
      </w:pPr>
    </w:p>
    <w:p w:rsidR="00421D32" w:rsidRPr="00A12F9B" w:rsidRDefault="00421D32" w:rsidP="00DE731F">
      <w:pPr>
        <w:widowControl w:val="0"/>
        <w:autoSpaceDE w:val="0"/>
        <w:autoSpaceDN w:val="0"/>
        <w:adjustRightInd w:val="0"/>
        <w:rPr>
          <w:rFonts w:ascii="XO Thames" w:hAnsi="XO Thames"/>
          <w:sz w:val="22"/>
          <w:szCs w:val="22"/>
        </w:rPr>
      </w:pPr>
    </w:p>
    <w:p w:rsidR="00421D32" w:rsidRDefault="00421D32" w:rsidP="00DE731F">
      <w:pPr>
        <w:widowControl w:val="0"/>
        <w:autoSpaceDE w:val="0"/>
        <w:autoSpaceDN w:val="0"/>
        <w:adjustRightInd w:val="0"/>
        <w:rPr>
          <w:rFonts w:ascii="XO Thames" w:hAnsi="XO Thames"/>
          <w:sz w:val="22"/>
          <w:szCs w:val="22"/>
        </w:rPr>
      </w:pPr>
    </w:p>
    <w:p w:rsidR="00C938B8" w:rsidRDefault="00C938B8" w:rsidP="00DE731F">
      <w:pPr>
        <w:widowControl w:val="0"/>
        <w:autoSpaceDE w:val="0"/>
        <w:autoSpaceDN w:val="0"/>
        <w:adjustRightInd w:val="0"/>
        <w:rPr>
          <w:rFonts w:ascii="XO Thames" w:hAnsi="XO Thames"/>
          <w:sz w:val="22"/>
          <w:szCs w:val="22"/>
        </w:rPr>
      </w:pPr>
    </w:p>
    <w:p w:rsidR="0097447B" w:rsidRPr="00A12F9B" w:rsidRDefault="0097447B" w:rsidP="00DE731F">
      <w:pPr>
        <w:widowControl w:val="0"/>
        <w:autoSpaceDE w:val="0"/>
        <w:autoSpaceDN w:val="0"/>
        <w:adjustRightInd w:val="0"/>
        <w:rPr>
          <w:rFonts w:ascii="XO Thames" w:hAnsi="XO Thames"/>
          <w:sz w:val="22"/>
          <w:szCs w:val="22"/>
        </w:rPr>
      </w:pPr>
    </w:p>
    <w:p w:rsidR="0020491F" w:rsidRPr="00A12F9B" w:rsidRDefault="0020491F" w:rsidP="00231993">
      <w:pPr>
        <w:widowControl w:val="0"/>
        <w:autoSpaceDE w:val="0"/>
        <w:autoSpaceDN w:val="0"/>
        <w:adjustRightInd w:val="0"/>
        <w:jc w:val="right"/>
        <w:rPr>
          <w:rFonts w:ascii="XO Thames" w:hAnsi="XO Thames"/>
          <w:sz w:val="22"/>
          <w:szCs w:val="22"/>
        </w:rPr>
      </w:pPr>
    </w:p>
    <w:p w:rsidR="00A85F84" w:rsidRPr="00A12F9B" w:rsidRDefault="00CF6DD9" w:rsidP="00231993">
      <w:pPr>
        <w:widowControl w:val="0"/>
        <w:autoSpaceDE w:val="0"/>
        <w:autoSpaceDN w:val="0"/>
        <w:adjustRightInd w:val="0"/>
        <w:jc w:val="right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>Пр</w:t>
      </w:r>
      <w:r w:rsidR="00A85F84" w:rsidRPr="00A12F9B">
        <w:rPr>
          <w:rFonts w:ascii="XO Thames" w:hAnsi="XO Thames"/>
          <w:sz w:val="22"/>
          <w:szCs w:val="22"/>
        </w:rPr>
        <w:t>иложение №</w:t>
      </w:r>
      <w:r w:rsidR="00421D32" w:rsidRPr="00A12F9B">
        <w:rPr>
          <w:rFonts w:ascii="XO Thames" w:hAnsi="XO Thames"/>
          <w:sz w:val="22"/>
          <w:szCs w:val="22"/>
        </w:rPr>
        <w:t>2</w:t>
      </w:r>
    </w:p>
    <w:p w:rsidR="00CF1540" w:rsidRPr="00A12F9B" w:rsidRDefault="008224EC" w:rsidP="00231993">
      <w:pPr>
        <w:widowControl w:val="0"/>
        <w:autoSpaceDE w:val="0"/>
        <w:autoSpaceDN w:val="0"/>
        <w:adjustRightInd w:val="0"/>
        <w:ind w:left="4956"/>
        <w:jc w:val="right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 xml:space="preserve">к </w:t>
      </w:r>
      <w:r w:rsidR="00CF1540" w:rsidRPr="00A12F9B">
        <w:rPr>
          <w:rFonts w:ascii="XO Thames" w:hAnsi="XO Thames"/>
          <w:sz w:val="22"/>
          <w:szCs w:val="22"/>
        </w:rPr>
        <w:t>договору  №</w:t>
      </w:r>
      <w:r w:rsidRPr="00A12F9B">
        <w:rPr>
          <w:rFonts w:ascii="XO Thames" w:hAnsi="XO Thames"/>
          <w:sz w:val="22"/>
          <w:szCs w:val="22"/>
        </w:rPr>
        <w:t xml:space="preserve">      ____________</w:t>
      </w:r>
    </w:p>
    <w:p w:rsidR="00CF1540" w:rsidRPr="00A12F9B" w:rsidRDefault="00CF1540" w:rsidP="00231993">
      <w:pPr>
        <w:widowControl w:val="0"/>
        <w:autoSpaceDE w:val="0"/>
        <w:autoSpaceDN w:val="0"/>
        <w:adjustRightInd w:val="0"/>
        <w:ind w:left="4956"/>
        <w:jc w:val="right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>«___»</w:t>
      </w:r>
      <w:r w:rsidR="009D31D5" w:rsidRPr="00A12F9B">
        <w:rPr>
          <w:rFonts w:ascii="XO Thames" w:hAnsi="XO Thames"/>
          <w:sz w:val="22"/>
          <w:szCs w:val="22"/>
        </w:rPr>
        <w:t>________</w:t>
      </w:r>
      <w:r w:rsidRPr="00A12F9B">
        <w:rPr>
          <w:rFonts w:ascii="XO Thames" w:hAnsi="XO Thames"/>
          <w:sz w:val="22"/>
          <w:szCs w:val="22"/>
        </w:rPr>
        <w:t>20</w:t>
      </w:r>
      <w:r w:rsidR="002B19E9" w:rsidRPr="00A12F9B">
        <w:rPr>
          <w:rFonts w:ascii="XO Thames" w:hAnsi="XO Thames"/>
          <w:sz w:val="22"/>
          <w:szCs w:val="22"/>
        </w:rPr>
        <w:t>2</w:t>
      </w:r>
      <w:r w:rsidR="00F118D7" w:rsidRPr="00A12F9B">
        <w:rPr>
          <w:rFonts w:ascii="XO Thames" w:hAnsi="XO Thames"/>
          <w:sz w:val="22"/>
          <w:szCs w:val="22"/>
        </w:rPr>
        <w:t>6</w:t>
      </w:r>
      <w:r w:rsidR="002B19E9" w:rsidRPr="00A12F9B">
        <w:rPr>
          <w:rFonts w:ascii="XO Thames" w:hAnsi="XO Thames"/>
          <w:sz w:val="22"/>
          <w:szCs w:val="22"/>
        </w:rPr>
        <w:t xml:space="preserve"> </w:t>
      </w:r>
      <w:r w:rsidR="00A85F84" w:rsidRPr="00A12F9B">
        <w:rPr>
          <w:rFonts w:ascii="XO Thames" w:hAnsi="XO Thames"/>
          <w:sz w:val="22"/>
          <w:szCs w:val="22"/>
        </w:rPr>
        <w:t xml:space="preserve"> </w:t>
      </w:r>
      <w:r w:rsidRPr="00A12F9B">
        <w:rPr>
          <w:rFonts w:ascii="XO Thames" w:hAnsi="XO Thames"/>
          <w:sz w:val="22"/>
          <w:szCs w:val="22"/>
        </w:rPr>
        <w:t>г</w:t>
      </w:r>
    </w:p>
    <w:p w:rsidR="00F3123E" w:rsidRPr="00F3123E" w:rsidRDefault="00D04F44" w:rsidP="0097447B">
      <w:pPr>
        <w:widowControl w:val="0"/>
        <w:ind w:left="709" w:firstLine="709"/>
        <w:jc w:val="center"/>
        <w:rPr>
          <w:rFonts w:ascii="XO Thames" w:hAnsi="XO Thames"/>
          <w:b/>
          <w:szCs w:val="26"/>
        </w:rPr>
      </w:pPr>
      <w:r w:rsidRPr="00F3123E">
        <w:rPr>
          <w:rFonts w:ascii="XO Thames" w:hAnsi="XO Thames"/>
          <w:b/>
          <w:szCs w:val="26"/>
        </w:rPr>
        <w:lastRenderedPageBreak/>
        <w:t>Спецификация</w:t>
      </w:r>
    </w:p>
    <w:p w:rsidR="00CA63A3" w:rsidRDefault="00F3123E" w:rsidP="00F3123E">
      <w:pPr>
        <w:ind w:firstLine="426"/>
        <w:jc w:val="both"/>
        <w:rPr>
          <w:rFonts w:ascii="XO Thames" w:hAnsi="XO Thames"/>
          <w:sz w:val="22"/>
          <w:szCs w:val="22"/>
        </w:rPr>
      </w:pPr>
      <w:r w:rsidRPr="00CC220A">
        <w:rPr>
          <w:rFonts w:ascii="XO Thames" w:hAnsi="XO Thames"/>
          <w:sz w:val="22"/>
          <w:szCs w:val="22"/>
        </w:rPr>
        <w:t>Исполнитель по заданию Государственного заказчика обеспечивает оказание услуг по ремонту автомобилей</w:t>
      </w:r>
      <w:r w:rsidR="00CA63A3">
        <w:rPr>
          <w:rFonts w:ascii="XO Thames" w:hAnsi="XO Thames"/>
          <w:sz w:val="22"/>
          <w:szCs w:val="22"/>
        </w:rPr>
        <w:t>:</w:t>
      </w:r>
    </w:p>
    <w:p w:rsidR="00F3123E" w:rsidRPr="00CC220A" w:rsidRDefault="00F3123E" w:rsidP="00F3123E">
      <w:pPr>
        <w:ind w:firstLine="426"/>
        <w:jc w:val="both"/>
        <w:rPr>
          <w:rFonts w:ascii="XO Thames" w:hAnsi="XO Thames"/>
          <w:sz w:val="22"/>
          <w:szCs w:val="22"/>
        </w:rPr>
      </w:pPr>
      <w:r w:rsidRPr="00CC220A">
        <w:rPr>
          <w:rFonts w:ascii="XO Thames" w:hAnsi="XO Thames"/>
          <w:sz w:val="22"/>
          <w:szCs w:val="22"/>
        </w:rPr>
        <w:t xml:space="preserve"> Лада </w:t>
      </w:r>
      <w:proofErr w:type="spellStart"/>
      <w:r w:rsidRPr="00CC220A">
        <w:rPr>
          <w:rFonts w:ascii="XO Thames" w:hAnsi="XO Thames"/>
          <w:sz w:val="22"/>
          <w:szCs w:val="22"/>
        </w:rPr>
        <w:t>Ларгус</w:t>
      </w:r>
      <w:proofErr w:type="spellEnd"/>
      <w:r w:rsidRPr="00CC220A">
        <w:rPr>
          <w:rFonts w:ascii="XO Thames" w:hAnsi="XO Thames"/>
          <w:sz w:val="22"/>
          <w:szCs w:val="22"/>
        </w:rPr>
        <w:t xml:space="preserve"> RS0Y5L С999КН45 2013 г.в.</w:t>
      </w:r>
      <w:r w:rsidRPr="00CC220A">
        <w:rPr>
          <w:rStyle w:val="75pt"/>
          <w:rFonts w:ascii="XO Thames" w:hAnsi="XO Thames"/>
          <w:sz w:val="22"/>
          <w:szCs w:val="22"/>
        </w:rPr>
        <w:t xml:space="preserve"> </w:t>
      </w:r>
      <w:r w:rsidRPr="00CC220A">
        <w:rPr>
          <w:rFonts w:ascii="XO Thames" w:hAnsi="XO Thames"/>
          <w:bCs/>
          <w:sz w:val="22"/>
          <w:szCs w:val="22"/>
        </w:rPr>
        <w:t>VIN</w:t>
      </w:r>
      <w:r w:rsidRPr="00CC220A">
        <w:rPr>
          <w:rFonts w:ascii="XO Thames" w:hAnsi="XO Thames"/>
          <w:sz w:val="22"/>
          <w:szCs w:val="22"/>
        </w:rPr>
        <w:t xml:space="preserve"> - XTARS0Y5LE0781223</w:t>
      </w:r>
      <w:r w:rsidRPr="00CC220A">
        <w:rPr>
          <w:rStyle w:val="75pt"/>
          <w:rFonts w:ascii="XO Thames" w:hAnsi="XO Thames"/>
          <w:sz w:val="22"/>
          <w:szCs w:val="22"/>
        </w:rPr>
        <w:t xml:space="preserve"> </w:t>
      </w:r>
      <w:r>
        <w:rPr>
          <w:rStyle w:val="75pt"/>
          <w:rFonts w:ascii="XO Thames" w:hAnsi="XO Thames"/>
          <w:sz w:val="22"/>
          <w:szCs w:val="22"/>
        </w:rPr>
        <w:br/>
      </w:r>
      <w:r w:rsidRPr="00CC220A">
        <w:rPr>
          <w:rStyle w:val="75pt"/>
          <w:rFonts w:ascii="XO Thames" w:hAnsi="XO Thames"/>
          <w:sz w:val="22"/>
          <w:szCs w:val="22"/>
        </w:rPr>
        <w:t xml:space="preserve">с использованием автозапчастей Исполнителя – замена переднего левого рычага подвески, замена переднего правого рычага подвески, замена резонатора, замена радиатора отопления, замена охлаждающей жидкости,  развал-схождение передних колес, компьютерная диагностика ДВС </w:t>
      </w:r>
      <w:r w:rsidRPr="00CC220A">
        <w:rPr>
          <w:rFonts w:ascii="XO Thames" w:hAnsi="XO Thames"/>
          <w:sz w:val="22"/>
          <w:szCs w:val="22"/>
        </w:rPr>
        <w:t xml:space="preserve">(далее – услуги). </w:t>
      </w:r>
    </w:p>
    <w:p w:rsidR="00F3123E" w:rsidRPr="00CC220A" w:rsidRDefault="00F3123E" w:rsidP="00F3123E">
      <w:pPr>
        <w:ind w:firstLine="426"/>
        <w:jc w:val="both"/>
        <w:rPr>
          <w:rFonts w:ascii="XO Thames" w:hAnsi="XO Thames"/>
          <w:sz w:val="22"/>
          <w:szCs w:val="22"/>
        </w:rPr>
      </w:pPr>
      <w:r w:rsidRPr="00CC220A">
        <w:rPr>
          <w:rFonts w:ascii="XO Thames" w:hAnsi="XO Thames"/>
          <w:sz w:val="22"/>
          <w:szCs w:val="22"/>
        </w:rPr>
        <w:t xml:space="preserve">Лада </w:t>
      </w:r>
      <w:proofErr w:type="spellStart"/>
      <w:r w:rsidRPr="00CC220A">
        <w:rPr>
          <w:rFonts w:ascii="XO Thames" w:hAnsi="XO Thames"/>
          <w:sz w:val="22"/>
          <w:szCs w:val="22"/>
        </w:rPr>
        <w:t>Ларгус</w:t>
      </w:r>
      <w:proofErr w:type="spellEnd"/>
      <w:r w:rsidRPr="00CC220A">
        <w:rPr>
          <w:rFonts w:ascii="XO Thames" w:hAnsi="XO Thames"/>
          <w:sz w:val="22"/>
          <w:szCs w:val="22"/>
        </w:rPr>
        <w:t xml:space="preserve"> RS0Y5L К009КО45 2014 г.в., </w:t>
      </w:r>
      <w:r w:rsidRPr="00CC220A">
        <w:rPr>
          <w:rFonts w:ascii="XO Thames" w:hAnsi="XO Thames"/>
          <w:bCs/>
          <w:sz w:val="22"/>
          <w:szCs w:val="22"/>
        </w:rPr>
        <w:t>VIN</w:t>
      </w:r>
      <w:r w:rsidRPr="00CC220A">
        <w:rPr>
          <w:rFonts w:ascii="XO Thames" w:hAnsi="XO Thames"/>
          <w:sz w:val="22"/>
          <w:szCs w:val="22"/>
        </w:rPr>
        <w:t xml:space="preserve"> - XTARS0Y5LE0846661 </w:t>
      </w:r>
      <w:r w:rsidRPr="00CC220A">
        <w:rPr>
          <w:rStyle w:val="75pt"/>
          <w:rFonts w:ascii="XO Thames" w:hAnsi="XO Thames"/>
          <w:sz w:val="22"/>
          <w:szCs w:val="22"/>
        </w:rPr>
        <w:t xml:space="preserve">с использованием автозапчастей Исполнителя – замена переднего левого рычага подвески, замена переднего правого рычага подвески, замена втулок стабилизатора,  развал-схождение передних колес </w:t>
      </w:r>
      <w:r w:rsidRPr="00CC220A">
        <w:rPr>
          <w:rFonts w:ascii="XO Thames" w:hAnsi="XO Thames"/>
          <w:sz w:val="22"/>
          <w:szCs w:val="22"/>
        </w:rPr>
        <w:t xml:space="preserve"> (далее – услуги).</w:t>
      </w:r>
    </w:p>
    <w:p w:rsidR="00D04F44" w:rsidRPr="00A12F9B" w:rsidRDefault="00D04F44" w:rsidP="00D04F44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XO Thames" w:hAnsi="XO Thames"/>
          <w:sz w:val="22"/>
          <w:szCs w:val="22"/>
        </w:rPr>
      </w:pPr>
    </w:p>
    <w:p w:rsidR="004B1DB8" w:rsidRPr="00CA63A3" w:rsidRDefault="00F3123E" w:rsidP="004B1455">
      <w:pPr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ascii="XO Thames" w:hAnsi="XO Thames"/>
          <w:b/>
          <w:sz w:val="22"/>
          <w:szCs w:val="22"/>
        </w:rPr>
      </w:pPr>
      <w:r w:rsidRPr="00CA63A3">
        <w:rPr>
          <w:rFonts w:ascii="XO Thames" w:hAnsi="XO Thames"/>
          <w:b/>
          <w:sz w:val="22"/>
          <w:szCs w:val="22"/>
        </w:rPr>
        <w:t>Наименование товар</w:t>
      </w:r>
      <w:r w:rsidR="00CA63A3" w:rsidRPr="00CA63A3">
        <w:rPr>
          <w:rFonts w:ascii="XO Thames" w:hAnsi="XO Thames"/>
          <w:b/>
          <w:sz w:val="22"/>
          <w:szCs w:val="22"/>
        </w:rPr>
        <w:t>ов</w:t>
      </w:r>
      <w:r w:rsidRPr="00CA63A3">
        <w:rPr>
          <w:rFonts w:ascii="XO Thames" w:hAnsi="XO Thames"/>
          <w:b/>
          <w:sz w:val="22"/>
          <w:szCs w:val="22"/>
        </w:rPr>
        <w:t>, услуг</w:t>
      </w:r>
      <w:r w:rsidR="00D04F44" w:rsidRPr="00CA63A3">
        <w:rPr>
          <w:rFonts w:ascii="XO Thames" w:hAnsi="XO Thames"/>
          <w:b/>
          <w:sz w:val="22"/>
          <w:szCs w:val="22"/>
        </w:rPr>
        <w:t>:</w:t>
      </w:r>
    </w:p>
    <w:p w:rsidR="004B1DB8" w:rsidRPr="00A12F9B" w:rsidRDefault="004B1DB8" w:rsidP="004B1455">
      <w:pPr>
        <w:widowControl w:val="0"/>
        <w:autoSpaceDE w:val="0"/>
        <w:autoSpaceDN w:val="0"/>
        <w:adjustRightInd w:val="0"/>
        <w:rPr>
          <w:rFonts w:ascii="XO Thames" w:hAnsi="XO Thames"/>
          <w:sz w:val="22"/>
          <w:szCs w:val="22"/>
        </w:rPr>
      </w:pPr>
    </w:p>
    <w:tbl>
      <w:tblPr>
        <w:tblW w:w="10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6"/>
        <w:gridCol w:w="4342"/>
        <w:gridCol w:w="1276"/>
        <w:gridCol w:w="708"/>
        <w:gridCol w:w="1134"/>
        <w:gridCol w:w="1134"/>
        <w:gridCol w:w="954"/>
      </w:tblGrid>
      <w:tr w:rsidR="00F3123E" w:rsidRPr="00A12F9B" w:rsidTr="00E97A49">
        <w:tc>
          <w:tcPr>
            <w:tcW w:w="10134" w:type="dxa"/>
            <w:gridSpan w:val="7"/>
            <w:shd w:val="clear" w:color="auto" w:fill="auto"/>
          </w:tcPr>
          <w:p w:rsidR="00F3123E" w:rsidRPr="00A12F9B" w:rsidRDefault="00F3123E" w:rsidP="0097447B">
            <w:pPr>
              <w:jc w:val="center"/>
              <w:rPr>
                <w:rFonts w:ascii="XO Thames" w:hAnsi="XO Thames"/>
              </w:rPr>
            </w:pPr>
            <w:r w:rsidRPr="009A0AF1">
              <w:rPr>
                <w:rFonts w:ascii="XO Thames" w:hAnsi="XO Thames"/>
                <w:b/>
                <w:sz w:val="22"/>
                <w:szCs w:val="22"/>
              </w:rPr>
              <w:t xml:space="preserve">Лада </w:t>
            </w:r>
            <w:proofErr w:type="spellStart"/>
            <w:r w:rsidRPr="009A0AF1">
              <w:rPr>
                <w:rFonts w:ascii="XO Thames" w:hAnsi="XO Thames"/>
                <w:b/>
                <w:sz w:val="22"/>
                <w:szCs w:val="22"/>
              </w:rPr>
              <w:t>Ларгус</w:t>
            </w:r>
            <w:proofErr w:type="spellEnd"/>
            <w:r w:rsidRPr="009A0AF1">
              <w:rPr>
                <w:rFonts w:ascii="XO Thames" w:hAnsi="XO Thames"/>
                <w:b/>
                <w:sz w:val="22"/>
                <w:szCs w:val="22"/>
              </w:rPr>
              <w:t xml:space="preserve"> RS0Y5L С999КН45 2013 г.в.</w:t>
            </w:r>
            <w:r w:rsidRPr="009A0AF1">
              <w:rPr>
                <w:rStyle w:val="75pt"/>
                <w:rFonts w:ascii="XO Thames" w:hAnsi="XO Thames"/>
                <w:b/>
                <w:sz w:val="22"/>
                <w:szCs w:val="22"/>
              </w:rPr>
              <w:t xml:space="preserve"> </w:t>
            </w:r>
            <w:r w:rsidRPr="009A0AF1">
              <w:rPr>
                <w:rFonts w:ascii="XO Thames" w:hAnsi="XO Thames"/>
                <w:b/>
                <w:bCs/>
                <w:sz w:val="22"/>
                <w:szCs w:val="22"/>
              </w:rPr>
              <w:t>VIN</w:t>
            </w:r>
            <w:r w:rsidRPr="009A0AF1">
              <w:rPr>
                <w:rFonts w:ascii="XO Thames" w:hAnsi="XO Thames"/>
                <w:b/>
                <w:sz w:val="22"/>
                <w:szCs w:val="22"/>
              </w:rPr>
              <w:t xml:space="preserve"> - XTARS0Y5LE0781223</w:t>
            </w:r>
          </w:p>
        </w:tc>
      </w:tr>
      <w:tr w:rsidR="004B1DB8" w:rsidRPr="00F3123E" w:rsidTr="00F31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B1DB8" w:rsidRPr="009A0AF1" w:rsidRDefault="004B1DB8" w:rsidP="004B1DB8">
            <w:pPr>
              <w:jc w:val="center"/>
              <w:rPr>
                <w:rFonts w:ascii="XO Thames" w:hAnsi="XO Thames"/>
                <w:b/>
                <w:bCs/>
                <w:color w:val="000000"/>
                <w:sz w:val="22"/>
                <w:szCs w:val="22"/>
              </w:rPr>
            </w:pPr>
            <w:r w:rsidRPr="009A0AF1">
              <w:rPr>
                <w:rFonts w:ascii="XO Thames" w:hAnsi="XO Thames"/>
                <w:b/>
                <w:bCs/>
                <w:color w:val="000000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9A0AF1">
              <w:rPr>
                <w:rFonts w:ascii="XO Thames" w:hAnsi="XO Thames"/>
                <w:b/>
                <w:bCs/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 w:rsidRPr="009A0AF1">
              <w:rPr>
                <w:rFonts w:ascii="XO Thames" w:hAnsi="XO Thames"/>
                <w:b/>
                <w:bCs/>
                <w:color w:val="000000"/>
                <w:sz w:val="22"/>
                <w:szCs w:val="22"/>
              </w:rPr>
              <w:t>/</w:t>
            </w:r>
            <w:proofErr w:type="spellStart"/>
            <w:r w:rsidRPr="009A0AF1">
              <w:rPr>
                <w:rFonts w:ascii="XO Thames" w:hAnsi="XO Thames"/>
                <w:b/>
                <w:bCs/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B1DB8" w:rsidRPr="004B1DB8" w:rsidRDefault="004B1DB8" w:rsidP="004B1DB8">
            <w:pPr>
              <w:jc w:val="center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  <w:r w:rsidRPr="004B1DB8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Наименование услуг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B1DB8" w:rsidRPr="00A12F9B" w:rsidRDefault="004B1DB8" w:rsidP="004B1DB8">
            <w:pPr>
              <w:jc w:val="center"/>
              <w:rPr>
                <w:rFonts w:ascii="XO Thames" w:hAnsi="XO Thames"/>
                <w:b/>
                <w:bCs/>
                <w:color w:val="000000"/>
                <w:sz w:val="18"/>
                <w:szCs w:val="18"/>
              </w:rPr>
            </w:pPr>
            <w:r w:rsidRPr="00A12F9B">
              <w:rPr>
                <w:rFonts w:ascii="XO Thames" w:hAnsi="XO Thames"/>
                <w:b/>
                <w:bCs/>
                <w:color w:val="000000"/>
                <w:sz w:val="18"/>
                <w:szCs w:val="18"/>
              </w:rPr>
              <w:t xml:space="preserve">Ед. </w:t>
            </w:r>
            <w:proofErr w:type="spellStart"/>
            <w:r w:rsidRPr="00A12F9B">
              <w:rPr>
                <w:rFonts w:ascii="XO Thames" w:hAnsi="XO Thames"/>
                <w:b/>
                <w:bCs/>
                <w:color w:val="000000"/>
                <w:sz w:val="18"/>
                <w:szCs w:val="18"/>
              </w:rPr>
              <w:t>изм</w:t>
            </w:r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B1DB8" w:rsidRPr="00A12F9B" w:rsidRDefault="004B1DB8" w:rsidP="004B1DB8">
            <w:pPr>
              <w:rPr>
                <w:rFonts w:ascii="XO Thames" w:hAnsi="XO Tha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XO Thames" w:hAnsi="XO Thames"/>
                <w:b/>
                <w:bCs/>
                <w:color w:val="000000"/>
                <w:sz w:val="18"/>
                <w:szCs w:val="18"/>
              </w:rPr>
              <w:t>К</w:t>
            </w:r>
            <w:r w:rsidRPr="00A12F9B">
              <w:rPr>
                <w:rFonts w:ascii="XO Thames" w:hAnsi="XO Thames"/>
                <w:b/>
                <w:bCs/>
                <w:color w:val="000000"/>
                <w:sz w:val="18"/>
                <w:szCs w:val="18"/>
              </w:rPr>
              <w:t>оличество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F3123E" w:rsidRDefault="004B1DB8" w:rsidP="004B1DB8">
            <w:pPr>
              <w:jc w:val="center"/>
              <w:rPr>
                <w:rFonts w:ascii="XO Thames" w:hAnsi="XO Thames"/>
                <w:b/>
                <w:sz w:val="18"/>
                <w:szCs w:val="18"/>
              </w:rPr>
            </w:pPr>
            <w:r w:rsidRPr="00F3123E">
              <w:rPr>
                <w:rFonts w:ascii="XO Thames" w:hAnsi="XO Thames"/>
                <w:b/>
                <w:sz w:val="18"/>
                <w:szCs w:val="18"/>
              </w:rPr>
              <w:t>Стоимость запчастей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F3123E" w:rsidRDefault="004B1DB8" w:rsidP="004B1DB8">
            <w:pPr>
              <w:jc w:val="center"/>
              <w:rPr>
                <w:rFonts w:ascii="XO Thames" w:hAnsi="XO Thames"/>
                <w:b/>
                <w:sz w:val="18"/>
                <w:szCs w:val="18"/>
              </w:rPr>
            </w:pPr>
            <w:r w:rsidRPr="00F3123E">
              <w:rPr>
                <w:rFonts w:ascii="XO Thames" w:hAnsi="XO Thames"/>
                <w:b/>
                <w:sz w:val="18"/>
                <w:szCs w:val="18"/>
              </w:rPr>
              <w:t>Стоимость работ</w:t>
            </w:r>
          </w:p>
          <w:p w:rsidR="004B1DB8" w:rsidRPr="00F3123E" w:rsidRDefault="004B1DB8" w:rsidP="004B1DB8">
            <w:pPr>
              <w:rPr>
                <w:rFonts w:ascii="XO Thames" w:hAnsi="XO Thames"/>
                <w:b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F3123E" w:rsidRDefault="00F3123E">
            <w:pPr>
              <w:rPr>
                <w:rFonts w:ascii="XO Thames" w:hAnsi="XO Thames"/>
                <w:b/>
                <w:sz w:val="18"/>
                <w:szCs w:val="18"/>
              </w:rPr>
            </w:pPr>
            <w:r>
              <w:rPr>
                <w:rFonts w:ascii="XO Thames" w:hAnsi="XO Thames"/>
                <w:b/>
                <w:sz w:val="18"/>
                <w:szCs w:val="18"/>
              </w:rPr>
              <w:t>И</w:t>
            </w:r>
            <w:r w:rsidRPr="00F3123E">
              <w:rPr>
                <w:rFonts w:ascii="XO Thames" w:hAnsi="XO Thames"/>
                <w:b/>
                <w:sz w:val="18"/>
                <w:szCs w:val="18"/>
              </w:rPr>
              <w:t>того</w:t>
            </w:r>
          </w:p>
        </w:tc>
      </w:tr>
      <w:tr w:rsidR="004B1DB8" w:rsidRPr="00A12F9B" w:rsidTr="00F31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</w:trPr>
        <w:tc>
          <w:tcPr>
            <w:tcW w:w="5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1DB8" w:rsidRPr="009A0AF1" w:rsidRDefault="004B1DB8" w:rsidP="004B1DB8">
            <w:pPr>
              <w:pStyle w:val="2"/>
            </w:pPr>
            <w:r w:rsidRPr="009A0AF1">
              <w:t>1</w:t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1DB8" w:rsidRPr="00CC220A" w:rsidRDefault="004B1DB8" w:rsidP="004B1DB8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Замена переднего левого рычага подвески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1DB8" w:rsidRPr="00CC220A" w:rsidRDefault="004B1DB8" w:rsidP="004B1DB8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proofErr w:type="spellStart"/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Усл.ед</w:t>
            </w:r>
            <w:proofErr w:type="spellEnd"/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1DB8" w:rsidRPr="00CC220A" w:rsidRDefault="004B1DB8" w:rsidP="004B1DB8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97447B" w:rsidRDefault="004B1DB8" w:rsidP="004B1DB8">
            <w:pPr>
              <w:rPr>
                <w:rFonts w:ascii="XO Thames" w:hAnsi="XO Thames"/>
                <w:sz w:val="20"/>
                <w:szCs w:val="20"/>
                <w:highlight w:val="red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625D00" w:rsidRDefault="004B1DB8" w:rsidP="004B1DB8">
            <w:pPr>
              <w:rPr>
                <w:rFonts w:ascii="XO Thames" w:hAnsi="XO Thames"/>
                <w:sz w:val="20"/>
                <w:szCs w:val="20"/>
                <w:highlight w:val="red"/>
                <w:lang w:val="en-US"/>
              </w:rPr>
            </w:pP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97447B" w:rsidRDefault="004B1DB8">
            <w:pPr>
              <w:rPr>
                <w:rFonts w:ascii="XO Thames" w:hAnsi="XO Thames"/>
                <w:sz w:val="20"/>
                <w:szCs w:val="20"/>
                <w:highlight w:val="red"/>
              </w:rPr>
            </w:pPr>
          </w:p>
        </w:tc>
      </w:tr>
      <w:tr w:rsidR="004B1DB8" w:rsidRPr="00A12F9B" w:rsidTr="00F31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</w:trPr>
        <w:tc>
          <w:tcPr>
            <w:tcW w:w="5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1DB8" w:rsidRPr="009A0AF1" w:rsidRDefault="004B1DB8" w:rsidP="004B1DB8">
            <w:pPr>
              <w:pStyle w:val="2"/>
            </w:pPr>
            <w:r w:rsidRPr="009A0AF1">
              <w:t>2</w:t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B1DB8" w:rsidRPr="00CC220A" w:rsidRDefault="004B1DB8" w:rsidP="004B1DB8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Замена переднего правого рычага подвески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4B1DB8" w:rsidRPr="00CC220A" w:rsidRDefault="004B1DB8" w:rsidP="004B1DB8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proofErr w:type="spellStart"/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Усл.ед</w:t>
            </w:r>
            <w:proofErr w:type="spellEnd"/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1DB8" w:rsidRPr="00CC220A" w:rsidRDefault="004B1DB8" w:rsidP="004B1DB8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625D00" w:rsidRDefault="004B1DB8" w:rsidP="004B1DB8">
            <w:pPr>
              <w:rPr>
                <w:rFonts w:ascii="XO Thames" w:hAnsi="XO Thames"/>
                <w:sz w:val="20"/>
                <w:szCs w:val="20"/>
                <w:highlight w:val="red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625D00" w:rsidRDefault="004B1DB8" w:rsidP="004B1DB8">
            <w:pPr>
              <w:rPr>
                <w:rFonts w:ascii="XO Thames" w:hAnsi="XO Thames"/>
                <w:sz w:val="20"/>
                <w:szCs w:val="20"/>
                <w:highlight w:val="red"/>
                <w:lang w:val="en-US"/>
              </w:rPr>
            </w:pP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97447B" w:rsidRDefault="004B1DB8">
            <w:pPr>
              <w:rPr>
                <w:rFonts w:ascii="XO Thames" w:hAnsi="XO Thames"/>
                <w:sz w:val="20"/>
                <w:szCs w:val="20"/>
                <w:highlight w:val="red"/>
              </w:rPr>
            </w:pPr>
          </w:p>
        </w:tc>
      </w:tr>
      <w:tr w:rsidR="004B1DB8" w:rsidRPr="00A12F9B" w:rsidTr="00F31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</w:trPr>
        <w:tc>
          <w:tcPr>
            <w:tcW w:w="5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1DB8" w:rsidRPr="009A0AF1" w:rsidRDefault="004B1DB8" w:rsidP="004B1DB8">
            <w:pPr>
              <w:pStyle w:val="2"/>
            </w:pPr>
            <w:r w:rsidRPr="009A0AF1">
              <w:t>3</w:t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1DB8" w:rsidRPr="00CC220A" w:rsidRDefault="004B1DB8" w:rsidP="004B1DB8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Замена резонатора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4B1DB8" w:rsidRPr="00CC220A" w:rsidRDefault="004B1DB8" w:rsidP="004B1DB8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proofErr w:type="spellStart"/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Усл.ед</w:t>
            </w:r>
            <w:proofErr w:type="spellEnd"/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1DB8" w:rsidRPr="00CC220A" w:rsidRDefault="004B1DB8" w:rsidP="004B1DB8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625D00" w:rsidRDefault="004B1DB8" w:rsidP="004B1DB8">
            <w:pPr>
              <w:rPr>
                <w:rFonts w:ascii="XO Thames" w:hAnsi="XO Thames"/>
                <w:sz w:val="20"/>
                <w:szCs w:val="20"/>
                <w:highlight w:val="red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625D00" w:rsidRDefault="004B1DB8" w:rsidP="004B1DB8">
            <w:pPr>
              <w:rPr>
                <w:rFonts w:ascii="XO Thames" w:hAnsi="XO Thames"/>
                <w:sz w:val="20"/>
                <w:szCs w:val="20"/>
                <w:highlight w:val="red"/>
                <w:lang w:val="en-US"/>
              </w:rPr>
            </w:pP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97447B" w:rsidRDefault="004B1DB8">
            <w:pPr>
              <w:rPr>
                <w:rFonts w:ascii="XO Thames" w:hAnsi="XO Thames"/>
                <w:sz w:val="20"/>
                <w:szCs w:val="20"/>
                <w:highlight w:val="red"/>
              </w:rPr>
            </w:pPr>
          </w:p>
        </w:tc>
      </w:tr>
      <w:tr w:rsidR="004B1DB8" w:rsidRPr="00A12F9B" w:rsidTr="00F31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</w:trPr>
        <w:tc>
          <w:tcPr>
            <w:tcW w:w="5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1DB8" w:rsidRPr="009A0AF1" w:rsidRDefault="004B1DB8" w:rsidP="004B1DB8">
            <w:pPr>
              <w:pStyle w:val="2"/>
            </w:pPr>
            <w:r w:rsidRPr="009A0AF1">
              <w:t>4</w:t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1DB8" w:rsidRPr="00CC220A" w:rsidRDefault="004B1DB8" w:rsidP="004B1DB8">
            <w:pPr>
              <w:pStyle w:val="2"/>
              <w:rPr>
                <w:rStyle w:val="ae"/>
                <w:i w:val="0"/>
                <w:iCs/>
              </w:rPr>
            </w:pPr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 xml:space="preserve">Замена радиатора </w:t>
            </w:r>
            <w:proofErr w:type="spellStart"/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отопителя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4B1DB8" w:rsidRPr="00CC220A" w:rsidRDefault="004B1DB8" w:rsidP="004B1DB8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proofErr w:type="spellStart"/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Усл.ед</w:t>
            </w:r>
            <w:proofErr w:type="spellEnd"/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1DB8" w:rsidRPr="00CC220A" w:rsidRDefault="004B1DB8" w:rsidP="004B1DB8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625D00" w:rsidRDefault="004B1DB8" w:rsidP="004B1DB8">
            <w:pPr>
              <w:rPr>
                <w:rFonts w:ascii="XO Thames" w:hAnsi="XO Thames"/>
                <w:sz w:val="20"/>
                <w:szCs w:val="20"/>
                <w:highlight w:val="red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625D00" w:rsidRDefault="004B1DB8" w:rsidP="004B1DB8">
            <w:pPr>
              <w:rPr>
                <w:rFonts w:ascii="XO Thames" w:hAnsi="XO Thames"/>
                <w:sz w:val="20"/>
                <w:szCs w:val="20"/>
                <w:highlight w:val="red"/>
                <w:lang w:val="en-US"/>
              </w:rPr>
            </w:pP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97447B" w:rsidRDefault="004B1DB8">
            <w:pPr>
              <w:rPr>
                <w:rFonts w:ascii="XO Thames" w:hAnsi="XO Thames"/>
                <w:sz w:val="20"/>
                <w:szCs w:val="20"/>
                <w:highlight w:val="red"/>
              </w:rPr>
            </w:pPr>
          </w:p>
        </w:tc>
      </w:tr>
      <w:tr w:rsidR="004B1DB8" w:rsidRPr="00A12F9B" w:rsidTr="00F31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</w:trPr>
        <w:tc>
          <w:tcPr>
            <w:tcW w:w="5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1DB8" w:rsidRPr="009A0AF1" w:rsidRDefault="004B1DB8" w:rsidP="004B1DB8">
            <w:pPr>
              <w:pStyle w:val="2"/>
            </w:pPr>
            <w:r w:rsidRPr="009A0AF1">
              <w:t>5</w:t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1DB8" w:rsidRPr="00CC220A" w:rsidRDefault="004B1DB8" w:rsidP="004B1DB8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 xml:space="preserve">Замена охлаждающей жидкости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4B1DB8" w:rsidRPr="00CC220A" w:rsidRDefault="004B1DB8" w:rsidP="004B1DB8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proofErr w:type="spellStart"/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Усл.ед</w:t>
            </w:r>
            <w:proofErr w:type="spellEnd"/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1DB8" w:rsidRPr="00CC220A" w:rsidRDefault="004B1DB8" w:rsidP="004B1DB8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625D00" w:rsidRDefault="004B1DB8" w:rsidP="004B1DB8">
            <w:pPr>
              <w:rPr>
                <w:rFonts w:ascii="XO Thames" w:hAnsi="XO Thames"/>
                <w:sz w:val="20"/>
                <w:szCs w:val="20"/>
                <w:highlight w:val="red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625D00" w:rsidRDefault="004B1DB8" w:rsidP="004B1DB8">
            <w:pPr>
              <w:rPr>
                <w:rFonts w:ascii="XO Thames" w:hAnsi="XO Thames"/>
                <w:sz w:val="20"/>
                <w:szCs w:val="20"/>
                <w:highlight w:val="red"/>
                <w:lang w:val="en-US"/>
              </w:rPr>
            </w:pP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97447B" w:rsidRDefault="004B1DB8">
            <w:pPr>
              <w:rPr>
                <w:rFonts w:ascii="XO Thames" w:hAnsi="XO Thames"/>
                <w:sz w:val="20"/>
                <w:szCs w:val="20"/>
                <w:highlight w:val="red"/>
              </w:rPr>
            </w:pPr>
          </w:p>
        </w:tc>
      </w:tr>
      <w:tr w:rsidR="004B1DB8" w:rsidRPr="00A12F9B" w:rsidTr="00F31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</w:trPr>
        <w:tc>
          <w:tcPr>
            <w:tcW w:w="5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1DB8" w:rsidRPr="009A0AF1" w:rsidRDefault="004B1DB8" w:rsidP="004B1DB8">
            <w:pPr>
              <w:pStyle w:val="2"/>
            </w:pPr>
            <w:r w:rsidRPr="009A0AF1">
              <w:t>6</w:t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1DB8" w:rsidRPr="00625D00" w:rsidRDefault="004B1DB8" w:rsidP="004B1DB8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  <w:lang w:val="en-US"/>
              </w:rPr>
            </w:pPr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Развал-схождение передних колес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4B1DB8" w:rsidRPr="00CC220A" w:rsidRDefault="004B1DB8" w:rsidP="004B1DB8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proofErr w:type="spellStart"/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Усл.ед</w:t>
            </w:r>
            <w:proofErr w:type="spellEnd"/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1DB8" w:rsidRPr="00CC220A" w:rsidRDefault="004B1DB8" w:rsidP="004B1DB8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625D00" w:rsidRDefault="004B1DB8" w:rsidP="004B1DB8">
            <w:pPr>
              <w:rPr>
                <w:rFonts w:ascii="XO Thames" w:hAnsi="XO Thames"/>
                <w:sz w:val="20"/>
                <w:szCs w:val="20"/>
                <w:highlight w:val="red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625D00" w:rsidRDefault="004B1DB8" w:rsidP="004B1DB8">
            <w:pPr>
              <w:rPr>
                <w:rFonts w:ascii="XO Thames" w:hAnsi="XO Thames"/>
                <w:sz w:val="20"/>
                <w:szCs w:val="20"/>
                <w:highlight w:val="red"/>
                <w:lang w:val="en-US"/>
              </w:rPr>
            </w:pP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97447B" w:rsidRDefault="004B1DB8">
            <w:pPr>
              <w:rPr>
                <w:rFonts w:ascii="XO Thames" w:hAnsi="XO Thames"/>
                <w:sz w:val="20"/>
                <w:szCs w:val="20"/>
                <w:highlight w:val="red"/>
              </w:rPr>
            </w:pPr>
          </w:p>
        </w:tc>
      </w:tr>
      <w:tr w:rsidR="004B1DB8" w:rsidRPr="00A12F9B" w:rsidTr="00F31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</w:trPr>
        <w:tc>
          <w:tcPr>
            <w:tcW w:w="58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1DB8" w:rsidRPr="009A0AF1" w:rsidRDefault="004B1DB8" w:rsidP="004B1DB8">
            <w:pPr>
              <w:pStyle w:val="2"/>
            </w:pPr>
            <w:r>
              <w:t>7</w:t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1DB8" w:rsidRPr="00CC220A" w:rsidRDefault="004B1DB8" w:rsidP="004B1DB8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r>
              <w:rPr>
                <w:rStyle w:val="ae"/>
                <w:b w:val="0"/>
                <w:i w:val="0"/>
                <w:iCs/>
                <w:sz w:val="22"/>
                <w:szCs w:val="22"/>
              </w:rPr>
              <w:t>Компьютерная диагностика  ДВС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:rsidR="004B1DB8" w:rsidRPr="00CC220A" w:rsidRDefault="004B1DB8" w:rsidP="004B1DB8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proofErr w:type="spellStart"/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Усл.ед</w:t>
            </w:r>
            <w:proofErr w:type="spellEnd"/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1DB8" w:rsidRPr="00CC220A" w:rsidRDefault="004B1DB8" w:rsidP="004B1DB8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r>
              <w:rPr>
                <w:rStyle w:val="ae"/>
                <w:b w:val="0"/>
                <w:i w:val="0"/>
                <w:i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625D00" w:rsidRDefault="004B1DB8" w:rsidP="004B1DB8">
            <w:pPr>
              <w:rPr>
                <w:rFonts w:ascii="XO Thames" w:hAnsi="XO Thames"/>
                <w:b/>
                <w:iCs/>
                <w:sz w:val="20"/>
                <w:szCs w:val="20"/>
                <w:highlight w:val="red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625D00" w:rsidRDefault="004B1DB8" w:rsidP="004B1DB8">
            <w:pPr>
              <w:rPr>
                <w:rFonts w:ascii="XO Thames" w:hAnsi="XO Thames"/>
                <w:iCs/>
                <w:sz w:val="20"/>
                <w:szCs w:val="20"/>
                <w:highlight w:val="red"/>
                <w:lang w:val="en-US"/>
              </w:rPr>
            </w:pP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97447B" w:rsidRDefault="004B1DB8">
            <w:pPr>
              <w:rPr>
                <w:rFonts w:ascii="XO Thames" w:hAnsi="XO Thames"/>
                <w:iCs/>
                <w:sz w:val="20"/>
                <w:szCs w:val="20"/>
                <w:highlight w:val="red"/>
              </w:rPr>
            </w:pPr>
          </w:p>
        </w:tc>
      </w:tr>
      <w:tr w:rsidR="004B1DB8" w:rsidRPr="00A12F9B" w:rsidTr="00F31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</w:trPr>
        <w:tc>
          <w:tcPr>
            <w:tcW w:w="9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B1DB8" w:rsidRPr="0097447B" w:rsidRDefault="004B1DB8" w:rsidP="0097447B">
            <w:pPr>
              <w:jc w:val="center"/>
              <w:rPr>
                <w:rFonts w:ascii="XO Thames" w:hAnsi="XO Thames"/>
                <w:highlight w:val="red"/>
              </w:rPr>
            </w:pPr>
            <w:r w:rsidRPr="0097447B">
              <w:rPr>
                <w:rFonts w:ascii="XO Thames" w:hAnsi="XO Thames"/>
                <w:b/>
                <w:sz w:val="22"/>
                <w:szCs w:val="22"/>
              </w:rPr>
              <w:t xml:space="preserve">Лада </w:t>
            </w:r>
            <w:proofErr w:type="spellStart"/>
            <w:r w:rsidRPr="0097447B">
              <w:rPr>
                <w:rFonts w:ascii="XO Thames" w:hAnsi="XO Thames"/>
                <w:b/>
                <w:sz w:val="22"/>
                <w:szCs w:val="22"/>
              </w:rPr>
              <w:t>Ларгус</w:t>
            </w:r>
            <w:proofErr w:type="spellEnd"/>
            <w:r w:rsidRPr="0097447B">
              <w:rPr>
                <w:rFonts w:ascii="XO Thames" w:hAnsi="XO Thames"/>
                <w:b/>
                <w:sz w:val="22"/>
                <w:szCs w:val="22"/>
              </w:rPr>
              <w:t xml:space="preserve"> RS0Y5L К009КО45 2014 г.в., </w:t>
            </w:r>
            <w:r w:rsidRPr="0097447B">
              <w:rPr>
                <w:rFonts w:ascii="XO Thames" w:hAnsi="XO Thames"/>
                <w:b/>
                <w:bCs/>
                <w:sz w:val="22"/>
                <w:szCs w:val="22"/>
              </w:rPr>
              <w:t>VIN</w:t>
            </w:r>
            <w:r w:rsidRPr="0097447B">
              <w:rPr>
                <w:rFonts w:ascii="XO Thames" w:hAnsi="XO Thames"/>
                <w:b/>
                <w:sz w:val="22"/>
                <w:szCs w:val="22"/>
              </w:rPr>
              <w:t xml:space="preserve"> - XTARS0Y5LE0846661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97447B" w:rsidRDefault="004B1DB8">
            <w:pPr>
              <w:rPr>
                <w:rFonts w:ascii="XO Thames" w:hAnsi="XO Thames"/>
                <w:highlight w:val="red"/>
              </w:rPr>
            </w:pPr>
          </w:p>
        </w:tc>
      </w:tr>
      <w:tr w:rsidR="004B1DB8" w:rsidRPr="00A12F9B" w:rsidTr="00F31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1DB8" w:rsidRDefault="004B1DB8" w:rsidP="004B1DB8">
            <w:pPr>
              <w:pStyle w:val="2"/>
            </w:pPr>
            <w:r>
              <w:t>1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1DB8" w:rsidRDefault="004B1DB8" w:rsidP="004B1DB8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Замена переднего левого рычага подвески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4B1DB8" w:rsidRPr="00CC220A" w:rsidRDefault="004B1DB8" w:rsidP="004B1DB8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proofErr w:type="spellStart"/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Усл.ед</w:t>
            </w:r>
            <w:proofErr w:type="spellEnd"/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1DB8" w:rsidRDefault="004B1DB8" w:rsidP="004B1DB8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r>
              <w:rPr>
                <w:rStyle w:val="ae"/>
                <w:b w:val="0"/>
                <w:i w:val="0"/>
                <w:i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97447B" w:rsidRDefault="004B1DB8" w:rsidP="004B1DB8">
            <w:pPr>
              <w:rPr>
                <w:rFonts w:ascii="XO Thames" w:hAnsi="XO Thames"/>
                <w:iCs/>
                <w:sz w:val="20"/>
                <w:szCs w:val="20"/>
                <w:highlight w:val="red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97447B" w:rsidRDefault="004B1DB8" w:rsidP="004B1DB8">
            <w:pPr>
              <w:rPr>
                <w:rFonts w:ascii="XO Thames" w:hAnsi="XO Thames"/>
                <w:iCs/>
                <w:sz w:val="20"/>
                <w:szCs w:val="20"/>
                <w:highlight w:val="red"/>
              </w:rPr>
            </w:pP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97447B" w:rsidRDefault="004B1DB8">
            <w:pPr>
              <w:rPr>
                <w:rFonts w:ascii="XO Thames" w:hAnsi="XO Thames"/>
                <w:iCs/>
                <w:sz w:val="20"/>
                <w:szCs w:val="20"/>
                <w:highlight w:val="red"/>
              </w:rPr>
            </w:pPr>
          </w:p>
        </w:tc>
      </w:tr>
      <w:tr w:rsidR="004B1DB8" w:rsidRPr="00A12F9B" w:rsidTr="00F31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</w:trPr>
        <w:tc>
          <w:tcPr>
            <w:tcW w:w="5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1DB8" w:rsidRDefault="004B1DB8" w:rsidP="004B1DB8">
            <w:pPr>
              <w:pStyle w:val="2"/>
            </w:pPr>
            <w:r>
              <w:t>2</w:t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1DB8" w:rsidRDefault="004B1DB8" w:rsidP="004B1DB8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Замена переднего правого рычага подвески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4B1DB8" w:rsidRPr="00CC220A" w:rsidRDefault="004B1DB8" w:rsidP="004B1DB8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proofErr w:type="spellStart"/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Усл.ед</w:t>
            </w:r>
            <w:proofErr w:type="spellEnd"/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1DB8" w:rsidRDefault="004B1DB8" w:rsidP="004B1DB8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r>
              <w:rPr>
                <w:rStyle w:val="ae"/>
                <w:b w:val="0"/>
                <w:i w:val="0"/>
                <w:i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97447B" w:rsidRDefault="004B1DB8" w:rsidP="004B1DB8">
            <w:pPr>
              <w:rPr>
                <w:rFonts w:ascii="XO Thames" w:hAnsi="XO Thames"/>
                <w:sz w:val="20"/>
                <w:szCs w:val="20"/>
                <w:highlight w:val="red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97447B" w:rsidRDefault="004B1DB8" w:rsidP="004B1DB8">
            <w:pPr>
              <w:rPr>
                <w:rFonts w:ascii="XO Thames" w:hAnsi="XO Thames"/>
                <w:sz w:val="20"/>
                <w:szCs w:val="20"/>
                <w:highlight w:val="red"/>
              </w:rPr>
            </w:pP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97447B" w:rsidRDefault="004B1DB8">
            <w:pPr>
              <w:rPr>
                <w:rFonts w:ascii="XO Thames" w:hAnsi="XO Thames"/>
                <w:sz w:val="20"/>
                <w:szCs w:val="20"/>
                <w:highlight w:val="red"/>
              </w:rPr>
            </w:pPr>
          </w:p>
        </w:tc>
      </w:tr>
      <w:tr w:rsidR="004B1DB8" w:rsidRPr="00A12F9B" w:rsidTr="00F31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</w:trPr>
        <w:tc>
          <w:tcPr>
            <w:tcW w:w="5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1DB8" w:rsidRDefault="004B1DB8" w:rsidP="004B1DB8">
            <w:pPr>
              <w:pStyle w:val="2"/>
            </w:pPr>
            <w:r>
              <w:t>3</w:t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1DB8" w:rsidRDefault="004B1DB8" w:rsidP="004B1DB8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r>
              <w:rPr>
                <w:rStyle w:val="ae"/>
                <w:b w:val="0"/>
                <w:i w:val="0"/>
                <w:iCs/>
                <w:sz w:val="22"/>
                <w:szCs w:val="22"/>
              </w:rPr>
              <w:t>Замена втулок стабилизатора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4B1DB8" w:rsidRPr="00CC220A" w:rsidRDefault="004B1DB8" w:rsidP="004B1DB8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proofErr w:type="spellStart"/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Усл.ед</w:t>
            </w:r>
            <w:proofErr w:type="spellEnd"/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1DB8" w:rsidRDefault="004B1DB8" w:rsidP="004B1DB8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r>
              <w:rPr>
                <w:rStyle w:val="ae"/>
                <w:b w:val="0"/>
                <w:i w:val="0"/>
                <w:i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97447B" w:rsidRDefault="004B1DB8" w:rsidP="004B1DB8">
            <w:pPr>
              <w:rPr>
                <w:rFonts w:ascii="XO Thames" w:hAnsi="XO Thames"/>
                <w:iCs/>
                <w:sz w:val="20"/>
                <w:szCs w:val="20"/>
                <w:highlight w:val="red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97447B" w:rsidRDefault="004B1DB8" w:rsidP="004B1DB8">
            <w:pPr>
              <w:rPr>
                <w:rFonts w:ascii="XO Thames" w:hAnsi="XO Thames"/>
                <w:iCs/>
                <w:sz w:val="20"/>
                <w:szCs w:val="20"/>
                <w:highlight w:val="red"/>
              </w:rPr>
            </w:pP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97447B" w:rsidRDefault="004B1DB8">
            <w:pPr>
              <w:rPr>
                <w:rFonts w:ascii="XO Thames" w:hAnsi="XO Thames"/>
                <w:iCs/>
                <w:sz w:val="20"/>
                <w:szCs w:val="20"/>
                <w:highlight w:val="red"/>
              </w:rPr>
            </w:pPr>
          </w:p>
        </w:tc>
      </w:tr>
      <w:tr w:rsidR="004B1DB8" w:rsidRPr="00A12F9B" w:rsidTr="00F31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</w:trPr>
        <w:tc>
          <w:tcPr>
            <w:tcW w:w="5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1DB8" w:rsidRDefault="004B1DB8" w:rsidP="004B1DB8">
            <w:pPr>
              <w:pStyle w:val="2"/>
            </w:pPr>
            <w:r>
              <w:t>4</w:t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B1DB8" w:rsidRDefault="004B1DB8" w:rsidP="004B1DB8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r>
              <w:rPr>
                <w:rStyle w:val="ae"/>
                <w:b w:val="0"/>
                <w:i w:val="0"/>
                <w:iCs/>
                <w:sz w:val="22"/>
                <w:szCs w:val="22"/>
              </w:rPr>
              <w:t>Развал-схождение передних колес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4B1DB8" w:rsidRPr="00CC220A" w:rsidRDefault="004B1DB8" w:rsidP="004B1DB8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proofErr w:type="spellStart"/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Усл.ед</w:t>
            </w:r>
            <w:proofErr w:type="spellEnd"/>
            <w:r w:rsidRPr="00CC220A">
              <w:rPr>
                <w:rStyle w:val="ae"/>
                <w:b w:val="0"/>
                <w:i w:val="0"/>
                <w:iCs/>
                <w:sz w:val="22"/>
                <w:szCs w:val="22"/>
              </w:rPr>
              <w:t>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1DB8" w:rsidRDefault="004B1DB8" w:rsidP="004B1DB8">
            <w:pPr>
              <w:pStyle w:val="2"/>
              <w:rPr>
                <w:rStyle w:val="ae"/>
                <w:b w:val="0"/>
                <w:i w:val="0"/>
                <w:iCs/>
                <w:sz w:val="22"/>
                <w:szCs w:val="22"/>
              </w:rPr>
            </w:pPr>
            <w:r>
              <w:rPr>
                <w:rStyle w:val="ae"/>
                <w:b w:val="0"/>
                <w:i w:val="0"/>
                <w:i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CA63A3" w:rsidRDefault="004B1DB8" w:rsidP="00CA63A3">
            <w:pPr>
              <w:rPr>
                <w:rFonts w:ascii="XO Thames" w:hAnsi="XO Thames"/>
                <w:sz w:val="20"/>
                <w:szCs w:val="20"/>
                <w:highlight w:val="red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97447B" w:rsidRDefault="004B1DB8" w:rsidP="004B1DB8">
            <w:pPr>
              <w:rPr>
                <w:rFonts w:ascii="XO Thames" w:hAnsi="XO Thames"/>
                <w:sz w:val="20"/>
                <w:szCs w:val="20"/>
                <w:highlight w:val="red"/>
              </w:rPr>
            </w:pP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B8" w:rsidRPr="0097447B" w:rsidRDefault="004B1DB8">
            <w:pPr>
              <w:rPr>
                <w:rFonts w:ascii="XO Thames" w:hAnsi="XO Thames"/>
                <w:sz w:val="20"/>
                <w:szCs w:val="20"/>
                <w:highlight w:val="red"/>
              </w:rPr>
            </w:pPr>
          </w:p>
        </w:tc>
      </w:tr>
      <w:tr w:rsidR="00F3123E" w:rsidRPr="00A12F9B" w:rsidTr="00F31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</w:trPr>
        <w:tc>
          <w:tcPr>
            <w:tcW w:w="9180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3E" w:rsidRPr="0097447B" w:rsidRDefault="00F3123E" w:rsidP="004B1DB8">
            <w:pPr>
              <w:rPr>
                <w:rFonts w:ascii="XO Thames" w:hAnsi="XO Thames"/>
                <w:b/>
                <w:iCs/>
                <w:highlight w:val="red"/>
              </w:rPr>
            </w:pPr>
            <w:r w:rsidRPr="0097447B">
              <w:rPr>
                <w:rStyle w:val="ae"/>
                <w:i w:val="0"/>
                <w:iCs w:val="0"/>
                <w:sz w:val="22"/>
                <w:szCs w:val="22"/>
              </w:rPr>
              <w:t>Общая стоимость с учетом запасных частей: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23E" w:rsidRPr="0097447B" w:rsidRDefault="00F3123E">
            <w:pPr>
              <w:rPr>
                <w:rFonts w:ascii="XO Thames" w:hAnsi="XO Thames"/>
                <w:iCs/>
                <w:sz w:val="18"/>
                <w:szCs w:val="18"/>
                <w:highlight w:val="red"/>
              </w:rPr>
            </w:pPr>
          </w:p>
        </w:tc>
      </w:tr>
    </w:tbl>
    <w:p w:rsidR="004B1455" w:rsidRPr="00A12F9B" w:rsidRDefault="004B1455" w:rsidP="001C3800">
      <w:pPr>
        <w:widowControl w:val="0"/>
        <w:autoSpaceDE w:val="0"/>
        <w:autoSpaceDN w:val="0"/>
        <w:adjustRightInd w:val="0"/>
        <w:rPr>
          <w:rFonts w:ascii="XO Thames" w:hAnsi="XO Thames"/>
          <w:sz w:val="22"/>
          <w:szCs w:val="22"/>
        </w:rPr>
      </w:pPr>
    </w:p>
    <w:tbl>
      <w:tblPr>
        <w:tblW w:w="9108" w:type="dxa"/>
        <w:tblInd w:w="93" w:type="dxa"/>
        <w:tblLayout w:type="fixed"/>
        <w:tblLook w:val="00A0"/>
      </w:tblPr>
      <w:tblGrid>
        <w:gridCol w:w="5110"/>
        <w:gridCol w:w="361"/>
        <w:gridCol w:w="3637"/>
      </w:tblGrid>
      <w:tr w:rsidR="00D04F44" w:rsidRPr="00A12F9B" w:rsidTr="004B1455">
        <w:trPr>
          <w:trHeight w:val="318"/>
        </w:trPr>
        <w:tc>
          <w:tcPr>
            <w:tcW w:w="511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04F44" w:rsidRPr="00A12F9B" w:rsidRDefault="00D04F44" w:rsidP="00D04F44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</w:tcPr>
          <w:p w:rsidR="00D04F44" w:rsidRPr="00A12F9B" w:rsidRDefault="00D04F44" w:rsidP="00D04F44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36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04F44" w:rsidRPr="00A12F9B" w:rsidRDefault="00D04F44" w:rsidP="00D04F44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XO Thames" w:hAnsi="XO Thames"/>
                <w:sz w:val="22"/>
                <w:szCs w:val="22"/>
              </w:rPr>
            </w:pPr>
          </w:p>
        </w:tc>
      </w:tr>
    </w:tbl>
    <w:p w:rsidR="00CF1540" w:rsidRPr="00A12F9B" w:rsidRDefault="00CF1540" w:rsidP="00CF1540">
      <w:pPr>
        <w:autoSpaceDE w:val="0"/>
        <w:autoSpaceDN w:val="0"/>
        <w:jc w:val="center"/>
        <w:rPr>
          <w:rFonts w:ascii="XO Thames" w:hAnsi="XO Thames"/>
          <w:bCs/>
          <w:sz w:val="22"/>
          <w:szCs w:val="22"/>
        </w:rPr>
      </w:pPr>
      <w:r w:rsidRPr="00A12F9B">
        <w:rPr>
          <w:rFonts w:ascii="XO Thames" w:hAnsi="XO Thames"/>
          <w:bCs/>
          <w:sz w:val="22"/>
          <w:szCs w:val="22"/>
        </w:rPr>
        <w:t>Подписи сторон:</w:t>
      </w:r>
    </w:p>
    <w:p w:rsidR="00CF1540" w:rsidRPr="00A12F9B" w:rsidRDefault="00CF1540" w:rsidP="00CF1540">
      <w:pPr>
        <w:autoSpaceDE w:val="0"/>
        <w:autoSpaceDN w:val="0"/>
        <w:jc w:val="center"/>
        <w:rPr>
          <w:rFonts w:ascii="XO Thames" w:hAnsi="XO Thames"/>
          <w:bCs/>
          <w:sz w:val="22"/>
          <w:szCs w:val="22"/>
        </w:rPr>
      </w:pPr>
      <w:r w:rsidRPr="00A12F9B">
        <w:rPr>
          <w:rFonts w:ascii="XO Thames" w:hAnsi="XO Thames"/>
          <w:bCs/>
          <w:sz w:val="22"/>
          <w:szCs w:val="22"/>
        </w:rPr>
        <w:t>«</w:t>
      </w:r>
      <w:r w:rsidR="00F3123E">
        <w:rPr>
          <w:rFonts w:ascii="XO Thames" w:hAnsi="XO Thames"/>
          <w:bCs/>
          <w:sz w:val="22"/>
          <w:szCs w:val="22"/>
        </w:rPr>
        <w:t>Исполнитель</w:t>
      </w:r>
      <w:r w:rsidRPr="00A12F9B">
        <w:rPr>
          <w:rFonts w:ascii="XO Thames" w:hAnsi="XO Thames"/>
          <w:bCs/>
          <w:sz w:val="22"/>
          <w:szCs w:val="22"/>
        </w:rPr>
        <w:t>»                                                                                 «</w:t>
      </w:r>
      <w:r w:rsidR="00F118D7" w:rsidRPr="00A12F9B">
        <w:rPr>
          <w:rFonts w:ascii="XO Thames" w:hAnsi="XO Thames"/>
          <w:bCs/>
          <w:sz w:val="22"/>
          <w:szCs w:val="22"/>
        </w:rPr>
        <w:t>Государственный з</w:t>
      </w:r>
      <w:r w:rsidRPr="00A12F9B">
        <w:rPr>
          <w:rFonts w:ascii="XO Thames" w:hAnsi="XO Thames"/>
          <w:bCs/>
          <w:sz w:val="22"/>
          <w:szCs w:val="22"/>
        </w:rPr>
        <w:t>аказчик»</w:t>
      </w:r>
    </w:p>
    <w:p w:rsidR="008224EC" w:rsidRPr="00A12F9B" w:rsidRDefault="008224EC" w:rsidP="008224EC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  <w:r w:rsidRPr="00A12F9B">
        <w:rPr>
          <w:rFonts w:ascii="XO Thames" w:hAnsi="XO Thames" w:cs="Times New Roman"/>
          <w:sz w:val="22"/>
          <w:szCs w:val="22"/>
        </w:rPr>
        <w:tab/>
      </w:r>
      <w:r w:rsidRPr="00A12F9B">
        <w:rPr>
          <w:rFonts w:ascii="XO Thames" w:hAnsi="XO Thames" w:cs="Times New Roman"/>
          <w:sz w:val="22"/>
          <w:szCs w:val="22"/>
        </w:rPr>
        <w:tab/>
      </w:r>
      <w:r w:rsidRPr="00A12F9B">
        <w:rPr>
          <w:rFonts w:ascii="XO Thames" w:hAnsi="XO Thames" w:cs="Times New Roman"/>
          <w:sz w:val="22"/>
          <w:szCs w:val="22"/>
        </w:rPr>
        <w:tab/>
      </w:r>
      <w:r w:rsidRPr="00A12F9B">
        <w:rPr>
          <w:rFonts w:ascii="XO Thames" w:hAnsi="XO Thames" w:cs="Times New Roman"/>
          <w:sz w:val="22"/>
          <w:szCs w:val="22"/>
        </w:rPr>
        <w:tab/>
      </w:r>
      <w:r w:rsidRPr="00A12F9B">
        <w:rPr>
          <w:rFonts w:ascii="XO Thames" w:hAnsi="XO Thames" w:cs="Times New Roman"/>
          <w:sz w:val="22"/>
          <w:szCs w:val="22"/>
        </w:rPr>
        <w:tab/>
      </w:r>
      <w:r w:rsidRPr="00A12F9B">
        <w:rPr>
          <w:rFonts w:ascii="XO Thames" w:hAnsi="XO Thames" w:cs="Times New Roman"/>
          <w:sz w:val="22"/>
          <w:szCs w:val="22"/>
        </w:rPr>
        <w:tab/>
      </w:r>
      <w:r w:rsidRPr="00A12F9B">
        <w:rPr>
          <w:rFonts w:ascii="XO Thames" w:hAnsi="XO Thames" w:cs="Times New Roman"/>
          <w:sz w:val="22"/>
          <w:szCs w:val="22"/>
        </w:rPr>
        <w:tab/>
      </w:r>
      <w:r w:rsidRPr="00A12F9B">
        <w:rPr>
          <w:rFonts w:ascii="XO Thames" w:hAnsi="XO Thames" w:cs="Times New Roman"/>
          <w:sz w:val="22"/>
          <w:szCs w:val="22"/>
        </w:rPr>
        <w:tab/>
      </w:r>
    </w:p>
    <w:p w:rsidR="008224EC" w:rsidRPr="00A12F9B" w:rsidRDefault="008224EC" w:rsidP="008224EC">
      <w:pPr>
        <w:pStyle w:val="ConsPlusNonformat"/>
        <w:jc w:val="both"/>
        <w:rPr>
          <w:rFonts w:ascii="XO Thames" w:hAnsi="XO Thames" w:cs="Times New Roman"/>
          <w:sz w:val="22"/>
          <w:szCs w:val="22"/>
        </w:rPr>
      </w:pPr>
    </w:p>
    <w:p w:rsidR="008224EC" w:rsidRPr="00A12F9B" w:rsidRDefault="008224EC" w:rsidP="008224EC">
      <w:pPr>
        <w:pStyle w:val="ConsPlusNormal"/>
        <w:widowControl/>
        <w:ind w:firstLine="0"/>
        <w:jc w:val="both"/>
        <w:rPr>
          <w:rFonts w:ascii="XO Thames" w:hAnsi="XO Thames" w:cs="Times New Roman"/>
          <w:sz w:val="22"/>
          <w:szCs w:val="22"/>
        </w:rPr>
      </w:pPr>
      <w:r w:rsidRPr="00A12F9B">
        <w:rPr>
          <w:rFonts w:ascii="XO Thames" w:hAnsi="XO Thames" w:cs="Times New Roman"/>
          <w:sz w:val="22"/>
          <w:szCs w:val="22"/>
        </w:rPr>
        <w:t>_________________/</w:t>
      </w:r>
      <w:r w:rsidR="00124B5D" w:rsidRPr="00A12F9B">
        <w:rPr>
          <w:rFonts w:ascii="XO Thames" w:hAnsi="XO Thames" w:cs="Times New Roman"/>
          <w:sz w:val="22"/>
          <w:szCs w:val="22"/>
        </w:rPr>
        <w:t xml:space="preserve">          </w:t>
      </w:r>
      <w:r w:rsidRPr="00A12F9B">
        <w:rPr>
          <w:rFonts w:ascii="XO Thames" w:hAnsi="XO Thames" w:cs="Times New Roman"/>
          <w:sz w:val="22"/>
          <w:szCs w:val="22"/>
        </w:rPr>
        <w:t xml:space="preserve">./ </w:t>
      </w:r>
      <w:r w:rsidRPr="00A12F9B">
        <w:rPr>
          <w:rFonts w:ascii="XO Thames" w:hAnsi="XO Thames" w:cs="Times New Roman"/>
          <w:sz w:val="22"/>
          <w:szCs w:val="22"/>
        </w:rPr>
        <w:tab/>
      </w:r>
      <w:r w:rsidRPr="00A12F9B">
        <w:rPr>
          <w:rFonts w:ascii="XO Thames" w:hAnsi="XO Thames" w:cs="Times New Roman"/>
          <w:sz w:val="22"/>
          <w:szCs w:val="22"/>
        </w:rPr>
        <w:tab/>
      </w:r>
      <w:r w:rsidRPr="00A12F9B">
        <w:rPr>
          <w:rFonts w:ascii="XO Thames" w:hAnsi="XO Thames" w:cs="Times New Roman"/>
          <w:sz w:val="22"/>
          <w:szCs w:val="22"/>
        </w:rPr>
        <w:tab/>
      </w:r>
      <w:r w:rsidR="00124B5D" w:rsidRPr="00A12F9B">
        <w:rPr>
          <w:rFonts w:ascii="XO Thames" w:hAnsi="XO Thames" w:cs="Times New Roman"/>
          <w:sz w:val="22"/>
          <w:szCs w:val="22"/>
        </w:rPr>
        <w:t xml:space="preserve">          </w:t>
      </w:r>
      <w:r w:rsidRPr="00A12F9B">
        <w:rPr>
          <w:rFonts w:ascii="XO Thames" w:hAnsi="XO Thames" w:cs="Times New Roman"/>
          <w:sz w:val="22"/>
          <w:szCs w:val="22"/>
        </w:rPr>
        <w:tab/>
        <w:t xml:space="preserve">________________/ </w:t>
      </w:r>
      <w:r w:rsidR="003B6199" w:rsidRPr="00A12F9B">
        <w:rPr>
          <w:rFonts w:ascii="XO Thames" w:hAnsi="XO Thames" w:cs="Times New Roman"/>
          <w:sz w:val="22"/>
          <w:szCs w:val="22"/>
        </w:rPr>
        <w:t xml:space="preserve">А.П. </w:t>
      </w:r>
      <w:proofErr w:type="spellStart"/>
      <w:r w:rsidR="003B6199" w:rsidRPr="00A12F9B">
        <w:rPr>
          <w:rFonts w:ascii="XO Thames" w:hAnsi="XO Thames" w:cs="Times New Roman"/>
          <w:sz w:val="22"/>
          <w:szCs w:val="22"/>
        </w:rPr>
        <w:t>Белунов</w:t>
      </w:r>
      <w:proofErr w:type="spellEnd"/>
      <w:r w:rsidRPr="00A12F9B">
        <w:rPr>
          <w:rFonts w:ascii="XO Thames" w:hAnsi="XO Thames" w:cs="Times New Roman"/>
          <w:sz w:val="22"/>
          <w:szCs w:val="22"/>
        </w:rPr>
        <w:t xml:space="preserve"> /</w:t>
      </w:r>
    </w:p>
    <w:p w:rsidR="008224EC" w:rsidRPr="00A12F9B" w:rsidRDefault="008224EC" w:rsidP="008224EC">
      <w:pPr>
        <w:pStyle w:val="ConsPlusNonformat"/>
        <w:widowControl/>
        <w:ind w:right="1558"/>
        <w:jc w:val="both"/>
        <w:rPr>
          <w:rFonts w:ascii="XO Thames" w:hAnsi="XO Thames" w:cs="Times New Roman"/>
          <w:sz w:val="22"/>
          <w:szCs w:val="22"/>
        </w:rPr>
      </w:pPr>
    </w:p>
    <w:p w:rsidR="008224EC" w:rsidRPr="00A12F9B" w:rsidRDefault="008224EC" w:rsidP="008224EC">
      <w:pPr>
        <w:autoSpaceDE w:val="0"/>
        <w:autoSpaceDN w:val="0"/>
        <w:rPr>
          <w:rFonts w:ascii="XO Thames" w:hAnsi="XO Thames"/>
          <w:sz w:val="22"/>
          <w:szCs w:val="22"/>
        </w:rPr>
      </w:pPr>
      <w:r w:rsidRPr="00A12F9B">
        <w:rPr>
          <w:rFonts w:ascii="XO Thames" w:hAnsi="XO Thames"/>
          <w:sz w:val="22"/>
          <w:szCs w:val="22"/>
        </w:rPr>
        <w:t>" ___ "  _____________   202</w:t>
      </w:r>
      <w:r w:rsidR="00F118D7" w:rsidRPr="00A12F9B">
        <w:rPr>
          <w:rFonts w:ascii="XO Thames" w:hAnsi="XO Thames"/>
          <w:sz w:val="22"/>
          <w:szCs w:val="22"/>
        </w:rPr>
        <w:t>6</w:t>
      </w:r>
      <w:r w:rsidRPr="00A12F9B">
        <w:rPr>
          <w:rFonts w:ascii="XO Thames" w:hAnsi="XO Thames"/>
          <w:sz w:val="22"/>
          <w:szCs w:val="22"/>
        </w:rPr>
        <w:t xml:space="preserve">   г.</w:t>
      </w:r>
      <w:r w:rsidRPr="00A12F9B">
        <w:rPr>
          <w:rFonts w:ascii="XO Thames" w:hAnsi="XO Thames"/>
          <w:sz w:val="22"/>
          <w:szCs w:val="22"/>
        </w:rPr>
        <w:tab/>
      </w:r>
      <w:r w:rsidRPr="00A12F9B">
        <w:rPr>
          <w:rFonts w:ascii="XO Thames" w:hAnsi="XO Thames"/>
          <w:sz w:val="22"/>
          <w:szCs w:val="22"/>
        </w:rPr>
        <w:tab/>
      </w:r>
      <w:r w:rsidRPr="00A12F9B">
        <w:rPr>
          <w:rFonts w:ascii="XO Thames" w:hAnsi="XO Thames"/>
          <w:sz w:val="22"/>
          <w:szCs w:val="22"/>
        </w:rPr>
        <w:tab/>
      </w:r>
      <w:r w:rsidRPr="00A12F9B">
        <w:rPr>
          <w:rFonts w:ascii="XO Thames" w:hAnsi="XO Thames"/>
          <w:sz w:val="22"/>
          <w:szCs w:val="22"/>
        </w:rPr>
        <w:tab/>
        <w:t>" ___ "  _____________   202</w:t>
      </w:r>
      <w:r w:rsidR="00F118D7" w:rsidRPr="00A12F9B">
        <w:rPr>
          <w:rFonts w:ascii="XO Thames" w:hAnsi="XO Thames"/>
          <w:sz w:val="22"/>
          <w:szCs w:val="22"/>
        </w:rPr>
        <w:t>6</w:t>
      </w:r>
      <w:r w:rsidRPr="00A12F9B">
        <w:rPr>
          <w:rFonts w:ascii="XO Thames" w:hAnsi="XO Thames"/>
          <w:sz w:val="22"/>
          <w:szCs w:val="22"/>
        </w:rPr>
        <w:t xml:space="preserve">  г.</w:t>
      </w:r>
    </w:p>
    <w:p w:rsidR="004A1E19" w:rsidRPr="00A12F9B" w:rsidRDefault="004A1E19" w:rsidP="008224EC">
      <w:pPr>
        <w:autoSpaceDE w:val="0"/>
        <w:autoSpaceDN w:val="0"/>
        <w:rPr>
          <w:rFonts w:ascii="XO Thames" w:hAnsi="XO Thames"/>
          <w:sz w:val="22"/>
          <w:szCs w:val="22"/>
        </w:rPr>
      </w:pPr>
    </w:p>
    <w:p w:rsidR="004A1E19" w:rsidRPr="00A12F9B" w:rsidRDefault="004A1E19" w:rsidP="008224EC">
      <w:pPr>
        <w:autoSpaceDE w:val="0"/>
        <w:autoSpaceDN w:val="0"/>
        <w:rPr>
          <w:rFonts w:ascii="XO Thames" w:hAnsi="XO Thames"/>
          <w:sz w:val="22"/>
          <w:szCs w:val="22"/>
        </w:rPr>
      </w:pPr>
    </w:p>
    <w:p w:rsidR="004A1E19" w:rsidRPr="00A12F9B" w:rsidRDefault="004A1E19" w:rsidP="008224EC">
      <w:pPr>
        <w:autoSpaceDE w:val="0"/>
        <w:autoSpaceDN w:val="0"/>
        <w:rPr>
          <w:rFonts w:ascii="XO Thames" w:hAnsi="XO Thames"/>
          <w:sz w:val="22"/>
          <w:szCs w:val="22"/>
        </w:rPr>
      </w:pPr>
    </w:p>
    <w:p w:rsidR="004A1E19" w:rsidRPr="00A12F9B" w:rsidRDefault="004A1E19" w:rsidP="008224EC">
      <w:pPr>
        <w:autoSpaceDE w:val="0"/>
        <w:autoSpaceDN w:val="0"/>
        <w:rPr>
          <w:rFonts w:ascii="XO Thames" w:hAnsi="XO Thames"/>
          <w:sz w:val="22"/>
          <w:szCs w:val="22"/>
        </w:rPr>
      </w:pPr>
    </w:p>
    <w:p w:rsidR="004A1E19" w:rsidRPr="00A12F9B" w:rsidRDefault="004A1E19" w:rsidP="008224EC">
      <w:pPr>
        <w:autoSpaceDE w:val="0"/>
        <w:autoSpaceDN w:val="0"/>
        <w:rPr>
          <w:rFonts w:ascii="XO Thames" w:hAnsi="XO Thames"/>
          <w:sz w:val="22"/>
          <w:szCs w:val="22"/>
        </w:rPr>
      </w:pPr>
    </w:p>
    <w:p w:rsidR="004A1E19" w:rsidRPr="00A12F9B" w:rsidRDefault="004A1E19" w:rsidP="008224EC">
      <w:pPr>
        <w:autoSpaceDE w:val="0"/>
        <w:autoSpaceDN w:val="0"/>
        <w:rPr>
          <w:rFonts w:ascii="XO Thames" w:hAnsi="XO Thames"/>
          <w:sz w:val="22"/>
          <w:szCs w:val="22"/>
        </w:rPr>
      </w:pPr>
    </w:p>
    <w:p w:rsidR="004A1E19" w:rsidRPr="00A12F9B" w:rsidRDefault="004A1E19" w:rsidP="008224EC">
      <w:pPr>
        <w:autoSpaceDE w:val="0"/>
        <w:autoSpaceDN w:val="0"/>
        <w:rPr>
          <w:rFonts w:ascii="XO Thames" w:hAnsi="XO Thames"/>
          <w:sz w:val="22"/>
          <w:szCs w:val="22"/>
        </w:rPr>
      </w:pPr>
    </w:p>
    <w:p w:rsidR="004A1E19" w:rsidRPr="00A12F9B" w:rsidRDefault="004A1E19" w:rsidP="008224EC">
      <w:pPr>
        <w:autoSpaceDE w:val="0"/>
        <w:autoSpaceDN w:val="0"/>
        <w:rPr>
          <w:rFonts w:ascii="XO Thames" w:hAnsi="XO Thames"/>
          <w:sz w:val="22"/>
          <w:szCs w:val="22"/>
        </w:rPr>
      </w:pPr>
    </w:p>
    <w:p w:rsidR="00B458E5" w:rsidRPr="00D210A3" w:rsidRDefault="00B458E5" w:rsidP="008224EC">
      <w:pPr>
        <w:autoSpaceDE w:val="0"/>
        <w:autoSpaceDN w:val="0"/>
        <w:rPr>
          <w:rFonts w:ascii="XO Thames" w:hAnsi="XO Thames"/>
          <w:sz w:val="22"/>
          <w:szCs w:val="22"/>
        </w:rPr>
      </w:pPr>
    </w:p>
    <w:sectPr w:rsidR="00B458E5" w:rsidRPr="00D210A3" w:rsidSect="00407F8A">
      <w:headerReference w:type="even" r:id="rId11"/>
      <w:headerReference w:type="default" r:id="rId12"/>
      <w:pgSz w:w="11907" w:h="16840"/>
      <w:pgMar w:top="426" w:right="567" w:bottom="851" w:left="1701" w:header="454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03F1" w:rsidRDefault="004403F1">
      <w:r>
        <w:separator/>
      </w:r>
    </w:p>
  </w:endnote>
  <w:endnote w:type="continuationSeparator" w:id="0">
    <w:p w:rsidR="004403F1" w:rsidRDefault="004403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03F1" w:rsidRDefault="004403F1">
      <w:r>
        <w:separator/>
      </w:r>
    </w:p>
  </w:footnote>
  <w:footnote w:type="continuationSeparator" w:id="0">
    <w:p w:rsidR="004403F1" w:rsidRDefault="004403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DB8" w:rsidRDefault="00831872" w:rsidP="003D74A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B1DB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B1DB8" w:rsidRDefault="004B1DB8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DB8" w:rsidRDefault="00831872" w:rsidP="003D74A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B1DB8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210A3">
      <w:rPr>
        <w:rStyle w:val="a6"/>
        <w:noProof/>
      </w:rPr>
      <w:t>3</w:t>
    </w:r>
    <w:r>
      <w:rPr>
        <w:rStyle w:val="a6"/>
      </w:rPr>
      <w:fldChar w:fldCharType="end"/>
    </w:r>
  </w:p>
  <w:p w:rsidR="004B1DB8" w:rsidRDefault="004B1DB8">
    <w:pPr>
      <w:pStyle w:val="a4"/>
      <w:ind w:right="360"/>
    </w:pPr>
  </w:p>
  <w:p w:rsidR="004B1DB8" w:rsidRDefault="004B1DB8">
    <w:pPr>
      <w:pStyle w:val="a4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20CDE"/>
    <w:multiLevelType w:val="singleLevel"/>
    <w:tmpl w:val="A23C41BE"/>
    <w:lvl w:ilvl="0">
      <w:start w:val="1"/>
      <w:numFmt w:val="decimal"/>
      <w:lvlText w:val="8.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1">
    <w:nsid w:val="039342E1"/>
    <w:multiLevelType w:val="hybridMultilevel"/>
    <w:tmpl w:val="F394F8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C0362A"/>
    <w:multiLevelType w:val="hybridMultilevel"/>
    <w:tmpl w:val="7BF4E62A"/>
    <w:lvl w:ilvl="0" w:tplc="1E4EF0E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07696CBC"/>
    <w:multiLevelType w:val="multilevel"/>
    <w:tmpl w:val="B84820B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  <w:rPr>
        <w:rFonts w:hint="default"/>
      </w:rPr>
    </w:lvl>
  </w:abstractNum>
  <w:abstractNum w:abstractNumId="4">
    <w:nsid w:val="19E63D69"/>
    <w:multiLevelType w:val="hybridMultilevel"/>
    <w:tmpl w:val="247E56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AA569B8"/>
    <w:multiLevelType w:val="multilevel"/>
    <w:tmpl w:val="15E8A462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6">
    <w:nsid w:val="23EA0EA4"/>
    <w:multiLevelType w:val="singleLevel"/>
    <w:tmpl w:val="9B12906C"/>
    <w:lvl w:ilvl="0">
      <w:start w:val="1"/>
      <w:numFmt w:val="decimal"/>
      <w:lvlText w:val="6.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abstractNum w:abstractNumId="7">
    <w:nsid w:val="269B3C75"/>
    <w:multiLevelType w:val="hybridMultilevel"/>
    <w:tmpl w:val="2404F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6723E7"/>
    <w:multiLevelType w:val="hybridMultilevel"/>
    <w:tmpl w:val="5756D9D6"/>
    <w:lvl w:ilvl="0" w:tplc="04190001">
      <w:start w:val="60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A837FAB"/>
    <w:multiLevelType w:val="multilevel"/>
    <w:tmpl w:val="44B07D1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  <w:rPr>
        <w:rFonts w:hint="default"/>
      </w:rPr>
    </w:lvl>
  </w:abstractNum>
  <w:abstractNum w:abstractNumId="10">
    <w:nsid w:val="3C8E5DDB"/>
    <w:multiLevelType w:val="multilevel"/>
    <w:tmpl w:val="A3987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573C49"/>
    <w:multiLevelType w:val="hybridMultilevel"/>
    <w:tmpl w:val="247E56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2805FCE"/>
    <w:multiLevelType w:val="hybridMultilevel"/>
    <w:tmpl w:val="AD9A6DA8"/>
    <w:lvl w:ilvl="0" w:tplc="CA46741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44ED0C77"/>
    <w:multiLevelType w:val="hybridMultilevel"/>
    <w:tmpl w:val="09E618E8"/>
    <w:lvl w:ilvl="0" w:tplc="6EC2881C">
      <w:start w:val="3"/>
      <w:numFmt w:val="decimal"/>
      <w:lvlText w:val="%1"/>
      <w:lvlJc w:val="left"/>
      <w:pPr>
        <w:tabs>
          <w:tab w:val="num" w:pos="3030"/>
        </w:tabs>
        <w:ind w:left="30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750"/>
        </w:tabs>
        <w:ind w:left="37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470"/>
        </w:tabs>
        <w:ind w:left="44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190"/>
        </w:tabs>
        <w:ind w:left="51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910"/>
        </w:tabs>
        <w:ind w:left="59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630"/>
        </w:tabs>
        <w:ind w:left="66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350"/>
        </w:tabs>
        <w:ind w:left="73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070"/>
        </w:tabs>
        <w:ind w:left="80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790"/>
        </w:tabs>
        <w:ind w:left="8790" w:hanging="180"/>
      </w:pPr>
    </w:lvl>
  </w:abstractNum>
  <w:abstractNum w:abstractNumId="14">
    <w:nsid w:val="4A27748B"/>
    <w:multiLevelType w:val="hybridMultilevel"/>
    <w:tmpl w:val="8422ACF6"/>
    <w:lvl w:ilvl="0" w:tplc="0419000F">
      <w:start w:val="1"/>
      <w:numFmt w:val="decimal"/>
      <w:lvlText w:val="%1."/>
      <w:lvlJc w:val="left"/>
      <w:pPr>
        <w:tabs>
          <w:tab w:val="num" w:pos="4005"/>
        </w:tabs>
        <w:ind w:left="40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4725"/>
        </w:tabs>
        <w:ind w:left="4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445"/>
        </w:tabs>
        <w:ind w:left="5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165"/>
        </w:tabs>
        <w:ind w:left="6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885"/>
        </w:tabs>
        <w:ind w:left="6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605"/>
        </w:tabs>
        <w:ind w:left="7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325"/>
        </w:tabs>
        <w:ind w:left="8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045"/>
        </w:tabs>
        <w:ind w:left="9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765"/>
        </w:tabs>
        <w:ind w:left="9765" w:hanging="180"/>
      </w:pPr>
    </w:lvl>
  </w:abstractNum>
  <w:abstractNum w:abstractNumId="15">
    <w:nsid w:val="4DB438A9"/>
    <w:multiLevelType w:val="hybridMultilevel"/>
    <w:tmpl w:val="89ECCB80"/>
    <w:lvl w:ilvl="0" w:tplc="0419000F">
      <w:start w:val="1"/>
      <w:numFmt w:val="decimal"/>
      <w:lvlText w:val="%1."/>
      <w:lvlJc w:val="left"/>
      <w:pPr>
        <w:tabs>
          <w:tab w:val="num" w:pos="3860"/>
        </w:tabs>
        <w:ind w:left="38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09B12AB"/>
    <w:multiLevelType w:val="singleLevel"/>
    <w:tmpl w:val="A7D4E99C"/>
    <w:lvl w:ilvl="0">
      <w:start w:val="1"/>
      <w:numFmt w:val="decimal"/>
      <w:lvlText w:val="9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17">
    <w:nsid w:val="57C72B82"/>
    <w:multiLevelType w:val="hybridMultilevel"/>
    <w:tmpl w:val="B480221C"/>
    <w:lvl w:ilvl="0" w:tplc="EED64334">
      <w:start w:val="1"/>
      <w:numFmt w:val="decimal"/>
      <w:lvlText w:val="%1."/>
      <w:lvlJc w:val="left"/>
      <w:pPr>
        <w:tabs>
          <w:tab w:val="num" w:pos="3030"/>
        </w:tabs>
        <w:ind w:left="303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750"/>
        </w:tabs>
        <w:ind w:left="37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470"/>
        </w:tabs>
        <w:ind w:left="44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190"/>
        </w:tabs>
        <w:ind w:left="51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910"/>
        </w:tabs>
        <w:ind w:left="59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630"/>
        </w:tabs>
        <w:ind w:left="66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350"/>
        </w:tabs>
        <w:ind w:left="73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070"/>
        </w:tabs>
        <w:ind w:left="80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790"/>
        </w:tabs>
        <w:ind w:left="8790" w:hanging="180"/>
      </w:pPr>
    </w:lvl>
  </w:abstractNum>
  <w:abstractNum w:abstractNumId="18">
    <w:nsid w:val="59BC48B6"/>
    <w:multiLevelType w:val="multilevel"/>
    <w:tmpl w:val="3998FB0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8"/>
      <w:numFmt w:val="decimal"/>
      <w:isLgl/>
      <w:lvlText w:val="%1.%2."/>
      <w:lvlJc w:val="left"/>
      <w:pPr>
        <w:ind w:left="2138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  <w:rPr>
        <w:rFonts w:hint="default"/>
      </w:rPr>
    </w:lvl>
  </w:abstractNum>
  <w:abstractNum w:abstractNumId="19">
    <w:nsid w:val="5BC143AD"/>
    <w:multiLevelType w:val="hybridMultilevel"/>
    <w:tmpl w:val="812C1AE4"/>
    <w:lvl w:ilvl="0" w:tplc="C2E4254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0">
    <w:nsid w:val="620B1CB8"/>
    <w:multiLevelType w:val="hybridMultilevel"/>
    <w:tmpl w:val="91B2DB72"/>
    <w:lvl w:ilvl="0" w:tplc="9E466F20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1">
    <w:nsid w:val="623F505E"/>
    <w:multiLevelType w:val="hybridMultilevel"/>
    <w:tmpl w:val="B4E40570"/>
    <w:lvl w:ilvl="0" w:tplc="330492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980795"/>
    <w:multiLevelType w:val="hybridMultilevel"/>
    <w:tmpl w:val="BDD2C5C6"/>
    <w:lvl w:ilvl="0" w:tplc="46966F20">
      <w:start w:val="8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73803539"/>
    <w:multiLevelType w:val="hybridMultilevel"/>
    <w:tmpl w:val="61544D84"/>
    <w:lvl w:ilvl="0" w:tplc="CF00D24C">
      <w:start w:val="3"/>
      <w:numFmt w:val="decimal"/>
      <w:lvlText w:val="%1."/>
      <w:lvlJc w:val="left"/>
      <w:pPr>
        <w:tabs>
          <w:tab w:val="num" w:pos="2860"/>
        </w:tabs>
        <w:ind w:left="2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580"/>
        </w:tabs>
        <w:ind w:left="35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300"/>
        </w:tabs>
        <w:ind w:left="43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020"/>
        </w:tabs>
        <w:ind w:left="50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740"/>
        </w:tabs>
        <w:ind w:left="57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460"/>
        </w:tabs>
        <w:ind w:left="64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180"/>
        </w:tabs>
        <w:ind w:left="71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900"/>
        </w:tabs>
        <w:ind w:left="79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620"/>
        </w:tabs>
        <w:ind w:left="8620" w:hanging="180"/>
      </w:pPr>
    </w:lvl>
  </w:abstractNum>
  <w:abstractNum w:abstractNumId="24">
    <w:nsid w:val="764C0578"/>
    <w:multiLevelType w:val="hybridMultilevel"/>
    <w:tmpl w:val="BBFC637C"/>
    <w:lvl w:ilvl="0" w:tplc="D06C57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7E415001"/>
    <w:multiLevelType w:val="hybridMultilevel"/>
    <w:tmpl w:val="E7F42F4A"/>
    <w:lvl w:ilvl="0" w:tplc="0419000F">
      <w:start w:val="1"/>
      <w:numFmt w:val="decimal"/>
      <w:lvlText w:val="%1."/>
      <w:lvlJc w:val="left"/>
      <w:pPr>
        <w:tabs>
          <w:tab w:val="num" w:pos="4005"/>
        </w:tabs>
        <w:ind w:left="40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4725"/>
        </w:tabs>
        <w:ind w:left="4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445"/>
        </w:tabs>
        <w:ind w:left="5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165"/>
        </w:tabs>
        <w:ind w:left="6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885"/>
        </w:tabs>
        <w:ind w:left="6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605"/>
        </w:tabs>
        <w:ind w:left="7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325"/>
        </w:tabs>
        <w:ind w:left="8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045"/>
        </w:tabs>
        <w:ind w:left="9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765"/>
        </w:tabs>
        <w:ind w:left="9765" w:hanging="180"/>
      </w:pPr>
    </w:lvl>
  </w:abstractNum>
  <w:abstractNum w:abstractNumId="26">
    <w:nsid w:val="7F9142EF"/>
    <w:multiLevelType w:val="hybridMultilevel"/>
    <w:tmpl w:val="DA1A9136"/>
    <w:lvl w:ilvl="0" w:tplc="3CE81E26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0"/>
  </w:num>
  <w:num w:numId="3">
    <w:abstractNumId w:val="16"/>
  </w:num>
  <w:num w:numId="4">
    <w:abstractNumId w:val="8"/>
  </w:num>
  <w:num w:numId="5">
    <w:abstractNumId w:val="17"/>
  </w:num>
  <w:num w:numId="6">
    <w:abstractNumId w:val="13"/>
  </w:num>
  <w:num w:numId="7">
    <w:abstractNumId w:val="23"/>
  </w:num>
  <w:num w:numId="8">
    <w:abstractNumId w:val="12"/>
  </w:num>
  <w:num w:numId="9">
    <w:abstractNumId w:val="25"/>
  </w:num>
  <w:num w:numId="10">
    <w:abstractNumId w:val="14"/>
  </w:num>
  <w:num w:numId="11">
    <w:abstractNumId w:val="20"/>
  </w:num>
  <w:num w:numId="1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5"/>
  </w:num>
  <w:num w:numId="15">
    <w:abstractNumId w:val="22"/>
  </w:num>
  <w:num w:numId="16">
    <w:abstractNumId w:val="19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26"/>
  </w:num>
  <w:num w:numId="20">
    <w:abstractNumId w:val="21"/>
  </w:num>
  <w:num w:numId="21">
    <w:abstractNumId w:val="10"/>
  </w:num>
  <w:num w:numId="22">
    <w:abstractNumId w:val="5"/>
  </w:num>
  <w:num w:numId="23">
    <w:abstractNumId w:val="7"/>
  </w:num>
  <w:num w:numId="24">
    <w:abstractNumId w:val="1"/>
  </w:num>
  <w:num w:numId="25">
    <w:abstractNumId w:val="9"/>
  </w:num>
  <w:num w:numId="26">
    <w:abstractNumId w:val="24"/>
  </w:num>
  <w:num w:numId="27">
    <w:abstractNumId w:val="18"/>
  </w:num>
  <w:num w:numId="2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attachedTemplate r:id="rId1"/>
  <w:stylePaneFormatFilter w:val="3F01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6053"/>
    <w:rsid w:val="00007EBD"/>
    <w:rsid w:val="00010582"/>
    <w:rsid w:val="00012CBE"/>
    <w:rsid w:val="00014D7B"/>
    <w:rsid w:val="00020AB3"/>
    <w:rsid w:val="000212B6"/>
    <w:rsid w:val="00034197"/>
    <w:rsid w:val="00042250"/>
    <w:rsid w:val="000454EE"/>
    <w:rsid w:val="000476D7"/>
    <w:rsid w:val="00051C4F"/>
    <w:rsid w:val="00055714"/>
    <w:rsid w:val="00060DA1"/>
    <w:rsid w:val="0007236B"/>
    <w:rsid w:val="000829D9"/>
    <w:rsid w:val="00091EBA"/>
    <w:rsid w:val="00093B40"/>
    <w:rsid w:val="000A20B5"/>
    <w:rsid w:val="000A5908"/>
    <w:rsid w:val="000A69FA"/>
    <w:rsid w:val="000A7C48"/>
    <w:rsid w:val="000B2003"/>
    <w:rsid w:val="000B26F0"/>
    <w:rsid w:val="000B5740"/>
    <w:rsid w:val="000C3037"/>
    <w:rsid w:val="000C38F7"/>
    <w:rsid w:val="000C502D"/>
    <w:rsid w:val="000D053E"/>
    <w:rsid w:val="000D4E41"/>
    <w:rsid w:val="000E2199"/>
    <w:rsid w:val="000E60D5"/>
    <w:rsid w:val="000E6224"/>
    <w:rsid w:val="000F0568"/>
    <w:rsid w:val="000F103B"/>
    <w:rsid w:val="001010FF"/>
    <w:rsid w:val="00103650"/>
    <w:rsid w:val="00107BED"/>
    <w:rsid w:val="00110AAD"/>
    <w:rsid w:val="00110B58"/>
    <w:rsid w:val="001130F4"/>
    <w:rsid w:val="00113C25"/>
    <w:rsid w:val="00115C52"/>
    <w:rsid w:val="00120DC4"/>
    <w:rsid w:val="0012229C"/>
    <w:rsid w:val="001233FD"/>
    <w:rsid w:val="00124B5D"/>
    <w:rsid w:val="001304D4"/>
    <w:rsid w:val="001311DF"/>
    <w:rsid w:val="001367FE"/>
    <w:rsid w:val="0014146F"/>
    <w:rsid w:val="00151C08"/>
    <w:rsid w:val="0017356B"/>
    <w:rsid w:val="00174B3E"/>
    <w:rsid w:val="00180542"/>
    <w:rsid w:val="001840E8"/>
    <w:rsid w:val="00186917"/>
    <w:rsid w:val="00190E1B"/>
    <w:rsid w:val="001965BB"/>
    <w:rsid w:val="001A20E3"/>
    <w:rsid w:val="001A2E8D"/>
    <w:rsid w:val="001B283E"/>
    <w:rsid w:val="001C2FC8"/>
    <w:rsid w:val="001C3800"/>
    <w:rsid w:val="001C5FA8"/>
    <w:rsid w:val="001D5955"/>
    <w:rsid w:val="001D7443"/>
    <w:rsid w:val="001D75E1"/>
    <w:rsid w:val="001E0928"/>
    <w:rsid w:val="001E2B60"/>
    <w:rsid w:val="001E4228"/>
    <w:rsid w:val="001F4CBB"/>
    <w:rsid w:val="001F4F3C"/>
    <w:rsid w:val="001F7555"/>
    <w:rsid w:val="0020491F"/>
    <w:rsid w:val="00205D90"/>
    <w:rsid w:val="002113A7"/>
    <w:rsid w:val="00213D21"/>
    <w:rsid w:val="00214AE5"/>
    <w:rsid w:val="00227B4D"/>
    <w:rsid w:val="00231993"/>
    <w:rsid w:val="00236AC1"/>
    <w:rsid w:val="002537FF"/>
    <w:rsid w:val="00254ADA"/>
    <w:rsid w:val="00257525"/>
    <w:rsid w:val="0026440C"/>
    <w:rsid w:val="00265266"/>
    <w:rsid w:val="00267C32"/>
    <w:rsid w:val="002762EE"/>
    <w:rsid w:val="00277296"/>
    <w:rsid w:val="00281A84"/>
    <w:rsid w:val="00283ED8"/>
    <w:rsid w:val="002A6B95"/>
    <w:rsid w:val="002B19E9"/>
    <w:rsid w:val="002B7064"/>
    <w:rsid w:val="002C0DED"/>
    <w:rsid w:val="002C2685"/>
    <w:rsid w:val="002C2D78"/>
    <w:rsid w:val="002C6C5B"/>
    <w:rsid w:val="002D6F2C"/>
    <w:rsid w:val="002E6253"/>
    <w:rsid w:val="002E7A32"/>
    <w:rsid w:val="002F3841"/>
    <w:rsid w:val="002F5348"/>
    <w:rsid w:val="002F6B90"/>
    <w:rsid w:val="002F7354"/>
    <w:rsid w:val="00305FFE"/>
    <w:rsid w:val="00311794"/>
    <w:rsid w:val="003211E5"/>
    <w:rsid w:val="003230D5"/>
    <w:rsid w:val="00324C93"/>
    <w:rsid w:val="003263B9"/>
    <w:rsid w:val="00326412"/>
    <w:rsid w:val="00344698"/>
    <w:rsid w:val="00345725"/>
    <w:rsid w:val="00351D69"/>
    <w:rsid w:val="00352D87"/>
    <w:rsid w:val="00356118"/>
    <w:rsid w:val="003565DD"/>
    <w:rsid w:val="00366A5F"/>
    <w:rsid w:val="00366C56"/>
    <w:rsid w:val="0036742F"/>
    <w:rsid w:val="003675E5"/>
    <w:rsid w:val="00367F16"/>
    <w:rsid w:val="00372A81"/>
    <w:rsid w:val="00381D52"/>
    <w:rsid w:val="00390040"/>
    <w:rsid w:val="003901F1"/>
    <w:rsid w:val="00395CBF"/>
    <w:rsid w:val="003A19E2"/>
    <w:rsid w:val="003B6199"/>
    <w:rsid w:val="003B778F"/>
    <w:rsid w:val="003C1AD3"/>
    <w:rsid w:val="003C4F55"/>
    <w:rsid w:val="003C5E76"/>
    <w:rsid w:val="003D74AD"/>
    <w:rsid w:val="003F3427"/>
    <w:rsid w:val="003F51B2"/>
    <w:rsid w:val="003F744C"/>
    <w:rsid w:val="004017AB"/>
    <w:rsid w:val="0040285C"/>
    <w:rsid w:val="00406978"/>
    <w:rsid w:val="00407F8A"/>
    <w:rsid w:val="0042158C"/>
    <w:rsid w:val="00421D32"/>
    <w:rsid w:val="00434DF3"/>
    <w:rsid w:val="0043628C"/>
    <w:rsid w:val="004403F1"/>
    <w:rsid w:val="004474F7"/>
    <w:rsid w:val="004535AB"/>
    <w:rsid w:val="00463415"/>
    <w:rsid w:val="0046390D"/>
    <w:rsid w:val="00470467"/>
    <w:rsid w:val="00471EC9"/>
    <w:rsid w:val="00482557"/>
    <w:rsid w:val="004855B6"/>
    <w:rsid w:val="004A0D62"/>
    <w:rsid w:val="004A1E19"/>
    <w:rsid w:val="004B0535"/>
    <w:rsid w:val="004B0E0D"/>
    <w:rsid w:val="004B1455"/>
    <w:rsid w:val="004B1DB8"/>
    <w:rsid w:val="004B5BCB"/>
    <w:rsid w:val="004C4213"/>
    <w:rsid w:val="004D4DBA"/>
    <w:rsid w:val="004D52A6"/>
    <w:rsid w:val="004E168B"/>
    <w:rsid w:val="004E5C42"/>
    <w:rsid w:val="004F34A2"/>
    <w:rsid w:val="004F357B"/>
    <w:rsid w:val="004F3BFE"/>
    <w:rsid w:val="004F5008"/>
    <w:rsid w:val="004F6EBA"/>
    <w:rsid w:val="00501B7F"/>
    <w:rsid w:val="005129E1"/>
    <w:rsid w:val="00523923"/>
    <w:rsid w:val="00525CEE"/>
    <w:rsid w:val="00530247"/>
    <w:rsid w:val="005518CE"/>
    <w:rsid w:val="005526DD"/>
    <w:rsid w:val="00562AD0"/>
    <w:rsid w:val="00582E4A"/>
    <w:rsid w:val="0058554D"/>
    <w:rsid w:val="0059346C"/>
    <w:rsid w:val="00597BCC"/>
    <w:rsid w:val="005A086C"/>
    <w:rsid w:val="005B17CD"/>
    <w:rsid w:val="005B1B55"/>
    <w:rsid w:val="005B56D2"/>
    <w:rsid w:val="005C0BD2"/>
    <w:rsid w:val="005C31E5"/>
    <w:rsid w:val="005C43C3"/>
    <w:rsid w:val="005C4778"/>
    <w:rsid w:val="005D10A5"/>
    <w:rsid w:val="005D6486"/>
    <w:rsid w:val="005E26D6"/>
    <w:rsid w:val="005E592E"/>
    <w:rsid w:val="005F6830"/>
    <w:rsid w:val="005F71AB"/>
    <w:rsid w:val="0060275A"/>
    <w:rsid w:val="0060755D"/>
    <w:rsid w:val="00611E19"/>
    <w:rsid w:val="00616834"/>
    <w:rsid w:val="00621501"/>
    <w:rsid w:val="00623CD2"/>
    <w:rsid w:val="00624C5B"/>
    <w:rsid w:val="00625D00"/>
    <w:rsid w:val="00632054"/>
    <w:rsid w:val="00632B35"/>
    <w:rsid w:val="00633E95"/>
    <w:rsid w:val="006342CA"/>
    <w:rsid w:val="0063662A"/>
    <w:rsid w:val="00645A9C"/>
    <w:rsid w:val="00661BD0"/>
    <w:rsid w:val="006670FD"/>
    <w:rsid w:val="0067194D"/>
    <w:rsid w:val="00671C7C"/>
    <w:rsid w:val="00671EA1"/>
    <w:rsid w:val="00675086"/>
    <w:rsid w:val="006776F1"/>
    <w:rsid w:val="00677BB0"/>
    <w:rsid w:val="00680E91"/>
    <w:rsid w:val="006828AC"/>
    <w:rsid w:val="006977B2"/>
    <w:rsid w:val="006A0556"/>
    <w:rsid w:val="006B2200"/>
    <w:rsid w:val="006B79A0"/>
    <w:rsid w:val="006C0B7C"/>
    <w:rsid w:val="006C3E07"/>
    <w:rsid w:val="006D0A0C"/>
    <w:rsid w:val="006D1AA4"/>
    <w:rsid w:val="006D2FFB"/>
    <w:rsid w:val="006D4C7A"/>
    <w:rsid w:val="006D6D7C"/>
    <w:rsid w:val="006E39AF"/>
    <w:rsid w:val="006F3151"/>
    <w:rsid w:val="006F4884"/>
    <w:rsid w:val="0070008C"/>
    <w:rsid w:val="00702186"/>
    <w:rsid w:val="00703915"/>
    <w:rsid w:val="00703DB8"/>
    <w:rsid w:val="00704F2A"/>
    <w:rsid w:val="007072E3"/>
    <w:rsid w:val="00712C79"/>
    <w:rsid w:val="007255F5"/>
    <w:rsid w:val="007272EC"/>
    <w:rsid w:val="0073088D"/>
    <w:rsid w:val="00734D3B"/>
    <w:rsid w:val="007401EE"/>
    <w:rsid w:val="00741B7A"/>
    <w:rsid w:val="00743BF8"/>
    <w:rsid w:val="00744D00"/>
    <w:rsid w:val="007528A1"/>
    <w:rsid w:val="00756053"/>
    <w:rsid w:val="0076095B"/>
    <w:rsid w:val="0076707A"/>
    <w:rsid w:val="007719EC"/>
    <w:rsid w:val="0077743A"/>
    <w:rsid w:val="00781934"/>
    <w:rsid w:val="007A1913"/>
    <w:rsid w:val="007A55DB"/>
    <w:rsid w:val="007A5944"/>
    <w:rsid w:val="007A763B"/>
    <w:rsid w:val="007B0F88"/>
    <w:rsid w:val="007B172A"/>
    <w:rsid w:val="007C1900"/>
    <w:rsid w:val="007D2D2A"/>
    <w:rsid w:val="007D7130"/>
    <w:rsid w:val="007E221B"/>
    <w:rsid w:val="007F5290"/>
    <w:rsid w:val="007F6536"/>
    <w:rsid w:val="008025D6"/>
    <w:rsid w:val="008038C1"/>
    <w:rsid w:val="00805AED"/>
    <w:rsid w:val="008120E9"/>
    <w:rsid w:val="00813E00"/>
    <w:rsid w:val="008159E6"/>
    <w:rsid w:val="00820392"/>
    <w:rsid w:val="008224EC"/>
    <w:rsid w:val="00822A48"/>
    <w:rsid w:val="008245CB"/>
    <w:rsid w:val="0083044A"/>
    <w:rsid w:val="00831872"/>
    <w:rsid w:val="00831FBD"/>
    <w:rsid w:val="00840E08"/>
    <w:rsid w:val="008418DC"/>
    <w:rsid w:val="00842D04"/>
    <w:rsid w:val="008457DE"/>
    <w:rsid w:val="00846D02"/>
    <w:rsid w:val="0085184A"/>
    <w:rsid w:val="00852C16"/>
    <w:rsid w:val="00853469"/>
    <w:rsid w:val="008572FD"/>
    <w:rsid w:val="00862E9E"/>
    <w:rsid w:val="008634BD"/>
    <w:rsid w:val="00867A2B"/>
    <w:rsid w:val="00876865"/>
    <w:rsid w:val="008862E9"/>
    <w:rsid w:val="00887038"/>
    <w:rsid w:val="00895EF2"/>
    <w:rsid w:val="00896362"/>
    <w:rsid w:val="008978E8"/>
    <w:rsid w:val="008A00B1"/>
    <w:rsid w:val="008A25BD"/>
    <w:rsid w:val="008A2EBA"/>
    <w:rsid w:val="008A4412"/>
    <w:rsid w:val="008A441A"/>
    <w:rsid w:val="008B2E13"/>
    <w:rsid w:val="008B5734"/>
    <w:rsid w:val="008B5834"/>
    <w:rsid w:val="008B6735"/>
    <w:rsid w:val="008E0813"/>
    <w:rsid w:val="008E2030"/>
    <w:rsid w:val="008E445E"/>
    <w:rsid w:val="008E5D8E"/>
    <w:rsid w:val="008F0586"/>
    <w:rsid w:val="008F1315"/>
    <w:rsid w:val="0090025C"/>
    <w:rsid w:val="00903FBE"/>
    <w:rsid w:val="00914635"/>
    <w:rsid w:val="0091622F"/>
    <w:rsid w:val="00921299"/>
    <w:rsid w:val="00937FEE"/>
    <w:rsid w:val="00942282"/>
    <w:rsid w:val="00945A9E"/>
    <w:rsid w:val="00953BFE"/>
    <w:rsid w:val="00965898"/>
    <w:rsid w:val="009703AC"/>
    <w:rsid w:val="009706A6"/>
    <w:rsid w:val="0097447B"/>
    <w:rsid w:val="00983AB5"/>
    <w:rsid w:val="00993866"/>
    <w:rsid w:val="00996E79"/>
    <w:rsid w:val="009A06CA"/>
    <w:rsid w:val="009A0AF1"/>
    <w:rsid w:val="009A1942"/>
    <w:rsid w:val="009A2AE2"/>
    <w:rsid w:val="009C0259"/>
    <w:rsid w:val="009C2EBF"/>
    <w:rsid w:val="009D31D5"/>
    <w:rsid w:val="009E202C"/>
    <w:rsid w:val="009F7709"/>
    <w:rsid w:val="00A01D87"/>
    <w:rsid w:val="00A12F9B"/>
    <w:rsid w:val="00A256A2"/>
    <w:rsid w:val="00A25D05"/>
    <w:rsid w:val="00A31EF9"/>
    <w:rsid w:val="00A33478"/>
    <w:rsid w:val="00A46500"/>
    <w:rsid w:val="00A47501"/>
    <w:rsid w:val="00A506F2"/>
    <w:rsid w:val="00A55524"/>
    <w:rsid w:val="00A556DD"/>
    <w:rsid w:val="00A57CA0"/>
    <w:rsid w:val="00A70828"/>
    <w:rsid w:val="00A71488"/>
    <w:rsid w:val="00A742F3"/>
    <w:rsid w:val="00A76570"/>
    <w:rsid w:val="00A80EEC"/>
    <w:rsid w:val="00A85F84"/>
    <w:rsid w:val="00A934C5"/>
    <w:rsid w:val="00A9378C"/>
    <w:rsid w:val="00A95CEA"/>
    <w:rsid w:val="00AA6DD9"/>
    <w:rsid w:val="00AB1DAF"/>
    <w:rsid w:val="00AB2DC5"/>
    <w:rsid w:val="00AB783F"/>
    <w:rsid w:val="00AC01B0"/>
    <w:rsid w:val="00AC2A9A"/>
    <w:rsid w:val="00AC5370"/>
    <w:rsid w:val="00AC655F"/>
    <w:rsid w:val="00AD02D2"/>
    <w:rsid w:val="00AD0652"/>
    <w:rsid w:val="00AD11E9"/>
    <w:rsid w:val="00AD43EC"/>
    <w:rsid w:val="00AE18AF"/>
    <w:rsid w:val="00AE4A40"/>
    <w:rsid w:val="00AF3A6E"/>
    <w:rsid w:val="00B00272"/>
    <w:rsid w:val="00B03CDA"/>
    <w:rsid w:val="00B06A71"/>
    <w:rsid w:val="00B11090"/>
    <w:rsid w:val="00B23BE1"/>
    <w:rsid w:val="00B249F2"/>
    <w:rsid w:val="00B41332"/>
    <w:rsid w:val="00B43590"/>
    <w:rsid w:val="00B4570B"/>
    <w:rsid w:val="00B458E5"/>
    <w:rsid w:val="00B5009A"/>
    <w:rsid w:val="00B53597"/>
    <w:rsid w:val="00B53CB0"/>
    <w:rsid w:val="00B75B83"/>
    <w:rsid w:val="00B7618F"/>
    <w:rsid w:val="00B948BB"/>
    <w:rsid w:val="00B94A7E"/>
    <w:rsid w:val="00BC00F6"/>
    <w:rsid w:val="00BC0293"/>
    <w:rsid w:val="00BC3F3A"/>
    <w:rsid w:val="00BC65F4"/>
    <w:rsid w:val="00BD1BFC"/>
    <w:rsid w:val="00BD7251"/>
    <w:rsid w:val="00BD75EB"/>
    <w:rsid w:val="00BD79F0"/>
    <w:rsid w:val="00BF130C"/>
    <w:rsid w:val="00BF7F31"/>
    <w:rsid w:val="00C045D6"/>
    <w:rsid w:val="00C04887"/>
    <w:rsid w:val="00C04D32"/>
    <w:rsid w:val="00C064E7"/>
    <w:rsid w:val="00C15C53"/>
    <w:rsid w:val="00C215E4"/>
    <w:rsid w:val="00C2357E"/>
    <w:rsid w:val="00C23E86"/>
    <w:rsid w:val="00C25295"/>
    <w:rsid w:val="00C268A7"/>
    <w:rsid w:val="00C37136"/>
    <w:rsid w:val="00C42C30"/>
    <w:rsid w:val="00C46B0F"/>
    <w:rsid w:val="00C52B29"/>
    <w:rsid w:val="00C569D3"/>
    <w:rsid w:val="00C77EA1"/>
    <w:rsid w:val="00C81DFD"/>
    <w:rsid w:val="00C83422"/>
    <w:rsid w:val="00C86E08"/>
    <w:rsid w:val="00C938B8"/>
    <w:rsid w:val="00CA2854"/>
    <w:rsid w:val="00CA63A3"/>
    <w:rsid w:val="00CB4D96"/>
    <w:rsid w:val="00CC10D2"/>
    <w:rsid w:val="00CC1272"/>
    <w:rsid w:val="00CC169F"/>
    <w:rsid w:val="00CC220A"/>
    <w:rsid w:val="00CD2976"/>
    <w:rsid w:val="00CD76CB"/>
    <w:rsid w:val="00CE22D6"/>
    <w:rsid w:val="00CE3044"/>
    <w:rsid w:val="00CE5A73"/>
    <w:rsid w:val="00CF1540"/>
    <w:rsid w:val="00CF1688"/>
    <w:rsid w:val="00CF3CAD"/>
    <w:rsid w:val="00CF5F9A"/>
    <w:rsid w:val="00CF6DD9"/>
    <w:rsid w:val="00D013B5"/>
    <w:rsid w:val="00D04EFD"/>
    <w:rsid w:val="00D04F44"/>
    <w:rsid w:val="00D10BD1"/>
    <w:rsid w:val="00D17B88"/>
    <w:rsid w:val="00D210A3"/>
    <w:rsid w:val="00D36342"/>
    <w:rsid w:val="00D40E6A"/>
    <w:rsid w:val="00D42999"/>
    <w:rsid w:val="00D456B2"/>
    <w:rsid w:val="00D57946"/>
    <w:rsid w:val="00D603F8"/>
    <w:rsid w:val="00D62A1B"/>
    <w:rsid w:val="00D65A03"/>
    <w:rsid w:val="00D755B4"/>
    <w:rsid w:val="00D84890"/>
    <w:rsid w:val="00D9198D"/>
    <w:rsid w:val="00D94849"/>
    <w:rsid w:val="00D94970"/>
    <w:rsid w:val="00DA3445"/>
    <w:rsid w:val="00DA467C"/>
    <w:rsid w:val="00DC1E15"/>
    <w:rsid w:val="00DC3187"/>
    <w:rsid w:val="00DE731F"/>
    <w:rsid w:val="00DF3202"/>
    <w:rsid w:val="00E111F2"/>
    <w:rsid w:val="00E17563"/>
    <w:rsid w:val="00E206E4"/>
    <w:rsid w:val="00E20C54"/>
    <w:rsid w:val="00E36B50"/>
    <w:rsid w:val="00E44AFE"/>
    <w:rsid w:val="00E6107A"/>
    <w:rsid w:val="00E62DC4"/>
    <w:rsid w:val="00E6539F"/>
    <w:rsid w:val="00E65C5A"/>
    <w:rsid w:val="00E722E2"/>
    <w:rsid w:val="00E732EF"/>
    <w:rsid w:val="00E74DB2"/>
    <w:rsid w:val="00E80788"/>
    <w:rsid w:val="00E84F3F"/>
    <w:rsid w:val="00E95B58"/>
    <w:rsid w:val="00E96B1E"/>
    <w:rsid w:val="00EA04A5"/>
    <w:rsid w:val="00EB0549"/>
    <w:rsid w:val="00EB23C4"/>
    <w:rsid w:val="00EB3CF9"/>
    <w:rsid w:val="00EB48EC"/>
    <w:rsid w:val="00EC0C5D"/>
    <w:rsid w:val="00EC28DA"/>
    <w:rsid w:val="00EC34E1"/>
    <w:rsid w:val="00EC726F"/>
    <w:rsid w:val="00ED1B5B"/>
    <w:rsid w:val="00ED5BBC"/>
    <w:rsid w:val="00EE3F03"/>
    <w:rsid w:val="00EF543A"/>
    <w:rsid w:val="00F01040"/>
    <w:rsid w:val="00F0178C"/>
    <w:rsid w:val="00F02079"/>
    <w:rsid w:val="00F118D7"/>
    <w:rsid w:val="00F11EB8"/>
    <w:rsid w:val="00F155BD"/>
    <w:rsid w:val="00F15981"/>
    <w:rsid w:val="00F16662"/>
    <w:rsid w:val="00F3123E"/>
    <w:rsid w:val="00F36B0B"/>
    <w:rsid w:val="00F40713"/>
    <w:rsid w:val="00F46E1B"/>
    <w:rsid w:val="00F47EA8"/>
    <w:rsid w:val="00F50DF5"/>
    <w:rsid w:val="00F57D60"/>
    <w:rsid w:val="00F71CD6"/>
    <w:rsid w:val="00F726DC"/>
    <w:rsid w:val="00F7681A"/>
    <w:rsid w:val="00F82B6F"/>
    <w:rsid w:val="00F84F0E"/>
    <w:rsid w:val="00FA03BE"/>
    <w:rsid w:val="00FB33A0"/>
    <w:rsid w:val="00FC28C0"/>
    <w:rsid w:val="00FC70A5"/>
    <w:rsid w:val="00FC745A"/>
    <w:rsid w:val="00FD584F"/>
    <w:rsid w:val="00FD7693"/>
    <w:rsid w:val="00FE02FE"/>
    <w:rsid w:val="00FE34A5"/>
    <w:rsid w:val="00FF22FA"/>
    <w:rsid w:val="00FF2973"/>
    <w:rsid w:val="00FF49DA"/>
    <w:rsid w:val="00FF4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5D90"/>
    <w:rPr>
      <w:sz w:val="26"/>
      <w:szCs w:val="24"/>
    </w:rPr>
  </w:style>
  <w:style w:type="paragraph" w:styleId="1">
    <w:name w:val="heading 1"/>
    <w:basedOn w:val="a"/>
    <w:next w:val="a"/>
    <w:link w:val="10"/>
    <w:qFormat/>
    <w:rsid w:val="00205D90"/>
    <w:pPr>
      <w:keepNext/>
      <w:jc w:val="right"/>
      <w:outlineLvl w:val="0"/>
    </w:pPr>
    <w:rPr>
      <w:rFonts w:ascii="Pragmatica" w:hAnsi="Pragmatica"/>
      <w:b/>
      <w:i/>
      <w:sz w:val="24"/>
      <w:szCs w:val="20"/>
    </w:rPr>
  </w:style>
  <w:style w:type="paragraph" w:styleId="2">
    <w:name w:val="heading 2"/>
    <w:basedOn w:val="a"/>
    <w:next w:val="a"/>
    <w:qFormat/>
    <w:rsid w:val="00205D90"/>
    <w:pPr>
      <w:keepNext/>
      <w:outlineLvl w:val="1"/>
    </w:pPr>
    <w:rPr>
      <w:b/>
      <w:iCs/>
    </w:rPr>
  </w:style>
  <w:style w:type="paragraph" w:styleId="3">
    <w:name w:val="heading 3"/>
    <w:basedOn w:val="a"/>
    <w:next w:val="a"/>
    <w:qFormat/>
    <w:rsid w:val="00205D90"/>
    <w:pPr>
      <w:keepNext/>
      <w:outlineLvl w:val="2"/>
    </w:pPr>
    <w:rPr>
      <w:b/>
      <w:sz w:val="24"/>
      <w:szCs w:val="20"/>
    </w:rPr>
  </w:style>
  <w:style w:type="paragraph" w:styleId="4">
    <w:name w:val="heading 4"/>
    <w:basedOn w:val="a"/>
    <w:next w:val="a"/>
    <w:qFormat/>
    <w:rsid w:val="00205D90"/>
    <w:pPr>
      <w:keepNext/>
      <w:jc w:val="right"/>
      <w:outlineLvl w:val="3"/>
    </w:pPr>
    <w:rPr>
      <w:b/>
      <w:bCs/>
    </w:rPr>
  </w:style>
  <w:style w:type="paragraph" w:styleId="8">
    <w:name w:val="heading 8"/>
    <w:basedOn w:val="a"/>
    <w:next w:val="a"/>
    <w:link w:val="80"/>
    <w:qFormat/>
    <w:rsid w:val="00372A81"/>
    <w:pPr>
      <w:spacing w:before="240" w:after="60"/>
      <w:outlineLvl w:val="7"/>
    </w:pPr>
    <w:rPr>
      <w:i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56053"/>
    <w:rPr>
      <w:rFonts w:ascii="Pragmatica" w:hAnsi="Pragmatica"/>
      <w:b/>
      <w:i/>
      <w:sz w:val="24"/>
      <w:lang w:val="ru-RU" w:eastAsia="ru-RU" w:bidi="ar-SA"/>
    </w:rPr>
  </w:style>
  <w:style w:type="character" w:styleId="a3">
    <w:name w:val="Hyperlink"/>
    <w:rsid w:val="00205D90"/>
    <w:rPr>
      <w:color w:val="0000FF"/>
      <w:u w:val="single"/>
    </w:rPr>
  </w:style>
  <w:style w:type="paragraph" w:styleId="a4">
    <w:name w:val="header"/>
    <w:basedOn w:val="a"/>
    <w:link w:val="a5"/>
    <w:rsid w:val="00205D90"/>
    <w:pPr>
      <w:tabs>
        <w:tab w:val="center" w:pos="4153"/>
        <w:tab w:val="right" w:pos="8306"/>
      </w:tabs>
    </w:pPr>
    <w:rPr>
      <w:sz w:val="24"/>
      <w:szCs w:val="20"/>
    </w:rPr>
  </w:style>
  <w:style w:type="character" w:customStyle="1" w:styleId="a5">
    <w:name w:val="Верхний колонтитул Знак"/>
    <w:link w:val="a4"/>
    <w:rsid w:val="00756053"/>
    <w:rPr>
      <w:sz w:val="24"/>
      <w:lang w:val="ru-RU" w:eastAsia="ru-RU" w:bidi="ar-SA"/>
    </w:rPr>
  </w:style>
  <w:style w:type="character" w:styleId="a6">
    <w:name w:val="page number"/>
    <w:basedOn w:val="a0"/>
    <w:rsid w:val="00205D90"/>
  </w:style>
  <w:style w:type="paragraph" w:customStyle="1" w:styleId="31">
    <w:name w:val="Основной текст с отступом 31"/>
    <w:basedOn w:val="a"/>
    <w:link w:val="BodyTextIndent3"/>
    <w:rsid w:val="00205D90"/>
    <w:pPr>
      <w:overflowPunct w:val="0"/>
      <w:autoSpaceDE w:val="0"/>
      <w:autoSpaceDN w:val="0"/>
      <w:adjustRightInd w:val="0"/>
      <w:ind w:left="-426" w:firstLine="786"/>
      <w:jc w:val="both"/>
      <w:textAlignment w:val="baseline"/>
    </w:pPr>
    <w:rPr>
      <w:sz w:val="24"/>
      <w:szCs w:val="20"/>
    </w:rPr>
  </w:style>
  <w:style w:type="character" w:customStyle="1" w:styleId="BodyTextIndent3">
    <w:name w:val="Body Text Indent 3 Знак"/>
    <w:link w:val="31"/>
    <w:rsid w:val="00756053"/>
    <w:rPr>
      <w:sz w:val="24"/>
      <w:lang w:val="ru-RU" w:eastAsia="ru-RU" w:bidi="ar-SA"/>
    </w:rPr>
  </w:style>
  <w:style w:type="character" w:styleId="a7">
    <w:name w:val="FollowedHyperlink"/>
    <w:rsid w:val="00205D90"/>
    <w:rPr>
      <w:color w:val="800080"/>
      <w:u w:val="single"/>
    </w:rPr>
  </w:style>
  <w:style w:type="paragraph" w:styleId="a8">
    <w:name w:val="Body Text"/>
    <w:basedOn w:val="a"/>
    <w:rsid w:val="00205D90"/>
    <w:pPr>
      <w:jc w:val="both"/>
    </w:pPr>
  </w:style>
  <w:style w:type="paragraph" w:styleId="a9">
    <w:name w:val="caption"/>
    <w:basedOn w:val="a"/>
    <w:next w:val="a"/>
    <w:qFormat/>
    <w:rsid w:val="00205D90"/>
    <w:pPr>
      <w:framePr w:w="4210" w:h="4408" w:hSpace="141" w:wrap="auto" w:vAnchor="text" w:hAnchor="page" w:x="1981" w:y="-643"/>
      <w:jc w:val="center"/>
    </w:pPr>
    <w:rPr>
      <w:b/>
      <w:w w:val="110"/>
      <w:sz w:val="20"/>
    </w:rPr>
  </w:style>
  <w:style w:type="paragraph" w:styleId="20">
    <w:name w:val="Body Text 2"/>
    <w:basedOn w:val="a"/>
    <w:rsid w:val="00205D90"/>
    <w:pPr>
      <w:framePr w:w="4210" w:h="4408" w:hSpace="141" w:wrap="auto" w:vAnchor="text" w:hAnchor="page" w:x="1981" w:y="-643"/>
      <w:jc w:val="center"/>
    </w:pPr>
    <w:rPr>
      <w:bCs/>
      <w:w w:val="110"/>
      <w:sz w:val="20"/>
    </w:rPr>
  </w:style>
  <w:style w:type="paragraph" w:styleId="aa">
    <w:name w:val="Balloon Text"/>
    <w:basedOn w:val="a"/>
    <w:link w:val="ab"/>
    <w:rsid w:val="00CC1272"/>
    <w:rPr>
      <w:rFonts w:ascii="Tahoma" w:hAnsi="Tahoma"/>
      <w:sz w:val="16"/>
      <w:szCs w:val="16"/>
    </w:rPr>
  </w:style>
  <w:style w:type="paragraph" w:styleId="ac">
    <w:name w:val="footer"/>
    <w:basedOn w:val="a"/>
    <w:link w:val="ad"/>
    <w:rsid w:val="00756053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d">
    <w:name w:val="Нижний колонтитул Знак"/>
    <w:link w:val="ac"/>
    <w:rsid w:val="00756053"/>
    <w:rPr>
      <w:lang w:val="ru-RU" w:eastAsia="ru-RU" w:bidi="ar-SA"/>
    </w:rPr>
  </w:style>
  <w:style w:type="character" w:styleId="ae">
    <w:name w:val="Emphasis"/>
    <w:qFormat/>
    <w:rsid w:val="00756053"/>
    <w:rPr>
      <w:i/>
      <w:iCs/>
    </w:rPr>
  </w:style>
  <w:style w:type="paragraph" w:customStyle="1" w:styleId="ConsPlusNormal">
    <w:name w:val="ConsPlusNormal"/>
    <w:link w:val="ConsPlusNormal0"/>
    <w:rsid w:val="0075605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ConsPlusNormal0">
    <w:name w:val="ConsPlusNormal Знак"/>
    <w:link w:val="ConsPlusNormal"/>
    <w:rsid w:val="00756053"/>
    <w:rPr>
      <w:rFonts w:ascii="Arial" w:hAnsi="Arial" w:cs="Arial"/>
      <w:sz w:val="16"/>
      <w:szCs w:val="16"/>
      <w:lang w:val="ru-RU" w:eastAsia="ru-RU" w:bidi="ar-SA"/>
    </w:rPr>
  </w:style>
  <w:style w:type="paragraph" w:customStyle="1" w:styleId="ConsPlusNonformat">
    <w:name w:val="ConsPlusNonformat"/>
    <w:rsid w:val="0075605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Body Text Indent"/>
    <w:basedOn w:val="a"/>
    <w:link w:val="af0"/>
    <w:rsid w:val="00756053"/>
    <w:pPr>
      <w:spacing w:after="120"/>
      <w:ind w:left="283"/>
    </w:pPr>
  </w:style>
  <w:style w:type="character" w:customStyle="1" w:styleId="af0">
    <w:name w:val="Основной текст с отступом Знак"/>
    <w:link w:val="af"/>
    <w:rsid w:val="00965898"/>
    <w:rPr>
      <w:sz w:val="26"/>
      <w:szCs w:val="24"/>
      <w:lang w:val="ru-RU" w:eastAsia="ru-RU" w:bidi="ar-SA"/>
    </w:rPr>
  </w:style>
  <w:style w:type="table" w:styleId="af1">
    <w:name w:val="Table Grid"/>
    <w:basedOn w:val="a1"/>
    <w:rsid w:val="009658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Таблицы (моноширинный)"/>
    <w:basedOn w:val="a"/>
    <w:next w:val="a"/>
    <w:rsid w:val="00FF22F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b">
    <w:name w:val="Текст выноски Знак"/>
    <w:link w:val="aa"/>
    <w:rsid w:val="005B1B55"/>
    <w:rPr>
      <w:rFonts w:ascii="Tahoma" w:hAnsi="Tahoma" w:cs="Tahoma"/>
      <w:sz w:val="16"/>
      <w:szCs w:val="16"/>
    </w:rPr>
  </w:style>
  <w:style w:type="character" w:customStyle="1" w:styleId="80">
    <w:name w:val="Заголовок 8 Знак"/>
    <w:link w:val="8"/>
    <w:rsid w:val="005B1B55"/>
    <w:rPr>
      <w:i/>
      <w:iCs/>
      <w:sz w:val="24"/>
      <w:szCs w:val="24"/>
    </w:rPr>
  </w:style>
  <w:style w:type="character" w:customStyle="1" w:styleId="CharChar">
    <w:name w:val="Обычный Char Char"/>
    <w:link w:val="11"/>
    <w:locked/>
    <w:rsid w:val="000B26F0"/>
    <w:rPr>
      <w:sz w:val="22"/>
      <w:lang w:val="ru-RU" w:eastAsia="ru-RU" w:bidi="ar-SA"/>
    </w:rPr>
  </w:style>
  <w:style w:type="paragraph" w:customStyle="1" w:styleId="11">
    <w:name w:val="Обычный1"/>
    <w:link w:val="CharChar"/>
    <w:rsid w:val="000B26F0"/>
    <w:pPr>
      <w:widowControl w:val="0"/>
      <w:spacing w:line="300" w:lineRule="auto"/>
      <w:ind w:firstLine="720"/>
    </w:pPr>
    <w:rPr>
      <w:sz w:val="22"/>
    </w:rPr>
  </w:style>
  <w:style w:type="paragraph" w:styleId="af3">
    <w:name w:val="No Spacing"/>
    <w:link w:val="af4"/>
    <w:uiPriority w:val="1"/>
    <w:qFormat/>
    <w:rsid w:val="004A1E19"/>
    <w:pPr>
      <w:suppressAutoHyphens/>
    </w:pPr>
    <w:rPr>
      <w:rFonts w:ascii="Calibri" w:hAnsi="Calibri"/>
      <w:kern w:val="2"/>
      <w:sz w:val="22"/>
      <w:szCs w:val="22"/>
      <w:lang w:eastAsia="ar-SA"/>
    </w:rPr>
  </w:style>
  <w:style w:type="character" w:customStyle="1" w:styleId="af4">
    <w:name w:val="Без интервала Знак"/>
    <w:link w:val="af3"/>
    <w:uiPriority w:val="1"/>
    <w:locked/>
    <w:rsid w:val="004A1E19"/>
    <w:rPr>
      <w:rFonts w:ascii="Calibri" w:hAnsi="Calibri"/>
      <w:kern w:val="2"/>
      <w:sz w:val="22"/>
      <w:szCs w:val="22"/>
      <w:lang w:eastAsia="ar-SA" w:bidi="ar-SA"/>
    </w:rPr>
  </w:style>
  <w:style w:type="paragraph" w:styleId="af5">
    <w:name w:val="List Paragraph"/>
    <w:aliases w:val="Bullet List,FooterText,numbered,ТЗ список,List Paragraph1,Paragraphe de liste1,Bulletr List Paragraph,lp1,List Paragraph,Список нумерованный цифры,Цветной список - Акцент 11"/>
    <w:basedOn w:val="a"/>
    <w:link w:val="af6"/>
    <w:uiPriority w:val="34"/>
    <w:qFormat/>
    <w:rsid w:val="003B619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7">
    <w:name w:val="Title"/>
    <w:basedOn w:val="a"/>
    <w:link w:val="af8"/>
    <w:qFormat/>
    <w:rsid w:val="00CF5F9A"/>
    <w:pPr>
      <w:jc w:val="center"/>
    </w:pPr>
    <w:rPr>
      <w:b/>
      <w:bCs/>
      <w:sz w:val="24"/>
    </w:rPr>
  </w:style>
  <w:style w:type="character" w:customStyle="1" w:styleId="af8">
    <w:name w:val="Название Знак"/>
    <w:basedOn w:val="a0"/>
    <w:link w:val="af7"/>
    <w:rsid w:val="00CF5F9A"/>
    <w:rPr>
      <w:b/>
      <w:bCs/>
      <w:sz w:val="24"/>
      <w:szCs w:val="24"/>
    </w:rPr>
  </w:style>
  <w:style w:type="character" w:customStyle="1" w:styleId="75pt">
    <w:name w:val="Основной текст + 7;5 pt"/>
    <w:rsid w:val="00CF5F9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af6">
    <w:name w:val="Абзац списка Знак"/>
    <w:aliases w:val="Bullet List Знак,FooterText Знак,numbered Знак,ТЗ список Знак,List Paragraph1 Знак,Paragraphe de liste1 Знак,Bulletr List Paragraph Знак,lp1 Знак,List Paragraph Знак,Список нумерованный цифры Знак,Цветной список - Акцент 11 Знак"/>
    <w:link w:val="af5"/>
    <w:uiPriority w:val="34"/>
    <w:rsid w:val="00421D32"/>
    <w:rPr>
      <w:rFonts w:ascii="Calibri" w:hAnsi="Calibri"/>
      <w:sz w:val="22"/>
      <w:szCs w:val="22"/>
    </w:rPr>
  </w:style>
  <w:style w:type="character" w:customStyle="1" w:styleId="fontstyle01">
    <w:name w:val="fontstyle01"/>
    <w:rsid w:val="00421D3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harStyle19">
    <w:name w:val="Char Style 19"/>
    <w:basedOn w:val="a0"/>
    <w:uiPriority w:val="99"/>
    <w:rsid w:val="00F118D7"/>
    <w:rPr>
      <w:rFonts w:cs="Times New Roman"/>
      <w:sz w:val="18"/>
      <w:szCs w:val="18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5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87254">
          <w:marLeft w:val="0"/>
          <w:marRight w:val="0"/>
          <w:marTop w:val="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33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947327">
              <w:marLeft w:val="11"/>
              <w:marRight w:val="1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50052">
              <w:marLeft w:val="0"/>
              <w:marRight w:val="0"/>
              <w:marTop w:val="3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518167">
          <w:marLeft w:val="0"/>
          <w:marRight w:val="0"/>
          <w:marTop w:val="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10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58149">
              <w:marLeft w:val="11"/>
              <w:marRight w:val="1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98185">
              <w:marLeft w:val="0"/>
              <w:marRight w:val="0"/>
              <w:marTop w:val="3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8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gzakaz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B701E8F0E1405FC365DEBFF62BB408793462C1607B432E6E19E5B3DCA0ECB4B6AD5B0060DDC0D87HBCA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9943D45B3B96CDA889349FBC99F256C05797A3E1E84BA84B230628A9FB5D6E12E3A9DEC0D9B4862w1RDM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pisma07\otd23\&#1047;&#1040;&#1050;&#1059;&#1055;&#1050;&#1048;\2011\&#1050;&#1086;&#1090;&#1080;&#1088;&#1086;&#1074;&#1082;&#1072;%20&#1096;&#1080;&#1085;&#1086;&#1084;&#1086;&#1085;&#1090;&#1072;&#1078;\&#1041;&#1083;&#1072;&#1085;&#1082;%20&#1087;&#1080;&#1089;&#1100;&#1084;&#1072;%20&#1088;&#1091;&#1082;&#1086;&#1074;&#1086;&#1076;&#1080;&#1090;&#1077;&#1083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4AEA5-0E7E-4D61-B357-A333E6708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письма руководителя</Template>
  <TotalTime>1141</TotalTime>
  <Pages>1</Pages>
  <Words>5115</Words>
  <Characters>29162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umns</Company>
  <LinksUpToDate>false</LinksUpToDate>
  <CharactersWithSpaces>34209</CharactersWithSpaces>
  <SharedDoc>false</SharedDoc>
  <HLinks>
    <vt:vector size="6" baseType="variant">
      <vt:variant>
        <vt:i4>2556008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consultantplus://offline/ref=74522C6AE95A5DFA2CBA1D6671E93F3E57EFE5AEDB0151A092B4E903B1B5676ECE84B6B25FB11AEDDANDK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GEG</dc:creator>
  <cp:lastModifiedBy>urist</cp:lastModifiedBy>
  <cp:revision>22</cp:revision>
  <cp:lastPrinted>2026-08-25T04:52:00Z</cp:lastPrinted>
  <dcterms:created xsi:type="dcterms:W3CDTF">2023-02-20T08:02:00Z</dcterms:created>
  <dcterms:modified xsi:type="dcterms:W3CDTF">2026-08-25T10:10:00Z</dcterms:modified>
</cp:coreProperties>
</file>