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556" w:rsidRDefault="00930556" w:rsidP="0043488C">
      <w:pPr>
        <w:pStyle w:val="a3"/>
        <w:jc w:val="left"/>
      </w:pPr>
    </w:p>
    <w:p w:rsidR="005B3975" w:rsidRPr="00CD433B" w:rsidRDefault="004003A3">
      <w:pPr>
        <w:pStyle w:val="a3"/>
        <w:rPr>
          <w:b w:val="0"/>
          <w:szCs w:val="24"/>
          <w:u w:val="single"/>
        </w:rPr>
      </w:pPr>
      <w:r w:rsidRPr="007A07FE">
        <w:rPr>
          <w:b w:val="0"/>
          <w:szCs w:val="24"/>
        </w:rPr>
        <w:t>КОНТРАКТ</w:t>
      </w:r>
      <w:r w:rsidR="005B3975" w:rsidRPr="007A07FE">
        <w:rPr>
          <w:b w:val="0"/>
          <w:szCs w:val="24"/>
        </w:rPr>
        <w:t xml:space="preserve"> </w:t>
      </w:r>
      <w:r w:rsidR="00FF745C" w:rsidRPr="007A07FE">
        <w:rPr>
          <w:b w:val="0"/>
          <w:szCs w:val="24"/>
        </w:rPr>
        <w:t>№</w:t>
      </w:r>
      <w:r w:rsidR="00000ED7" w:rsidRPr="007A07FE">
        <w:rPr>
          <w:b w:val="0"/>
          <w:szCs w:val="24"/>
        </w:rPr>
        <w:t xml:space="preserve"> </w:t>
      </w:r>
      <w:r w:rsidR="0067458E" w:rsidRPr="007A07FE">
        <w:rPr>
          <w:b w:val="0"/>
          <w:szCs w:val="24"/>
        </w:rPr>
        <w:t>________</w:t>
      </w:r>
      <w:r w:rsidR="0067458E" w:rsidRPr="00CD433B">
        <w:rPr>
          <w:b w:val="0"/>
          <w:szCs w:val="24"/>
        </w:rPr>
        <w:t>__</w:t>
      </w:r>
    </w:p>
    <w:p w:rsidR="00A53AF1" w:rsidRPr="0067458E" w:rsidRDefault="00A53AF1" w:rsidP="00A53AF1">
      <w:pPr>
        <w:jc w:val="center"/>
        <w:rPr>
          <w:sz w:val="24"/>
          <w:szCs w:val="24"/>
        </w:rPr>
      </w:pPr>
    </w:p>
    <w:p w:rsidR="00677886" w:rsidRPr="0067458E" w:rsidRDefault="00677886" w:rsidP="005C3898">
      <w:pPr>
        <w:suppressAutoHyphens/>
        <w:autoSpaceDE w:val="0"/>
        <w:jc w:val="both"/>
        <w:rPr>
          <w:sz w:val="24"/>
          <w:szCs w:val="24"/>
          <w:lang w:eastAsia="zh-CN"/>
        </w:rPr>
      </w:pPr>
    </w:p>
    <w:p w:rsidR="005C3898" w:rsidRPr="0067458E" w:rsidRDefault="00677886" w:rsidP="005C3898">
      <w:pPr>
        <w:suppressAutoHyphens/>
        <w:autoSpaceDE w:val="0"/>
        <w:jc w:val="both"/>
        <w:rPr>
          <w:sz w:val="24"/>
          <w:szCs w:val="24"/>
          <w:lang w:eastAsia="zh-CN"/>
        </w:rPr>
      </w:pPr>
      <w:r w:rsidRPr="0067458E">
        <w:rPr>
          <w:sz w:val="24"/>
          <w:szCs w:val="24"/>
          <w:lang w:eastAsia="zh-CN"/>
        </w:rPr>
        <w:t xml:space="preserve">  г. </w:t>
      </w:r>
      <w:r w:rsidR="00C83B1C">
        <w:rPr>
          <w:sz w:val="24"/>
          <w:szCs w:val="24"/>
          <w:lang w:eastAsia="zh-CN"/>
        </w:rPr>
        <w:t>Самара</w:t>
      </w:r>
      <w:r w:rsidR="005C3898" w:rsidRPr="0067458E">
        <w:rPr>
          <w:sz w:val="24"/>
          <w:szCs w:val="24"/>
          <w:lang w:eastAsia="zh-CN"/>
        </w:rPr>
        <w:t xml:space="preserve">   </w:t>
      </w:r>
      <w:r w:rsidRPr="0067458E">
        <w:rPr>
          <w:sz w:val="24"/>
          <w:szCs w:val="24"/>
          <w:lang w:eastAsia="zh-CN"/>
        </w:rPr>
        <w:t xml:space="preserve">                                                                  </w:t>
      </w:r>
      <w:r w:rsidR="00CD433B">
        <w:rPr>
          <w:sz w:val="24"/>
          <w:szCs w:val="24"/>
          <w:lang w:eastAsia="zh-CN"/>
        </w:rPr>
        <w:t xml:space="preserve">                     </w:t>
      </w:r>
      <w:r w:rsidR="007A07FE">
        <w:rPr>
          <w:sz w:val="24"/>
          <w:szCs w:val="24"/>
          <w:lang w:eastAsia="zh-CN"/>
        </w:rPr>
        <w:t xml:space="preserve">    </w:t>
      </w:r>
      <w:r w:rsidR="00CD433B">
        <w:rPr>
          <w:sz w:val="24"/>
          <w:szCs w:val="24"/>
          <w:lang w:eastAsia="zh-CN"/>
        </w:rPr>
        <w:t xml:space="preserve"> </w:t>
      </w:r>
      <w:r w:rsidR="005C3898" w:rsidRPr="0067458E">
        <w:rPr>
          <w:sz w:val="24"/>
          <w:szCs w:val="24"/>
          <w:lang w:eastAsia="zh-CN"/>
        </w:rPr>
        <w:t>"</w:t>
      </w:r>
      <w:r w:rsidR="0067458E" w:rsidRPr="0067458E">
        <w:rPr>
          <w:sz w:val="24"/>
          <w:szCs w:val="24"/>
          <w:lang w:eastAsia="zh-CN"/>
        </w:rPr>
        <w:t>___</w:t>
      </w:r>
      <w:r w:rsidR="005C3898" w:rsidRPr="0067458E">
        <w:rPr>
          <w:sz w:val="24"/>
          <w:szCs w:val="24"/>
          <w:lang w:eastAsia="zh-CN"/>
        </w:rPr>
        <w:t xml:space="preserve">" </w:t>
      </w:r>
      <w:r w:rsidR="007A07FE">
        <w:rPr>
          <w:sz w:val="24"/>
          <w:szCs w:val="24"/>
          <w:lang w:eastAsia="zh-CN"/>
        </w:rPr>
        <w:t>________________2026</w:t>
      </w:r>
      <w:r w:rsidR="0067458E" w:rsidRPr="0067458E">
        <w:rPr>
          <w:sz w:val="24"/>
          <w:szCs w:val="24"/>
          <w:lang w:eastAsia="zh-CN"/>
        </w:rPr>
        <w:t>г</w:t>
      </w:r>
    </w:p>
    <w:p w:rsidR="005C3898" w:rsidRPr="0067458E" w:rsidRDefault="005C3898" w:rsidP="008B70CA">
      <w:pPr>
        <w:pStyle w:val="a3"/>
        <w:rPr>
          <w:szCs w:val="24"/>
        </w:rPr>
      </w:pPr>
    </w:p>
    <w:p w:rsidR="0067458E" w:rsidRPr="0067458E" w:rsidRDefault="0067458E" w:rsidP="0067458E">
      <w:pPr>
        <w:tabs>
          <w:tab w:val="left" w:pos="4860"/>
        </w:tabs>
        <w:suppressAutoHyphens/>
        <w:ind w:firstLine="708"/>
        <w:jc w:val="both"/>
        <w:rPr>
          <w:sz w:val="24"/>
          <w:szCs w:val="24"/>
          <w:lang w:eastAsia="ar-SA"/>
        </w:rPr>
      </w:pPr>
      <w:r w:rsidRPr="0067458E">
        <w:rPr>
          <w:bCs/>
          <w:sz w:val="24"/>
          <w:szCs w:val="24"/>
          <w:lang w:eastAsia="zh-CN"/>
        </w:rPr>
        <w:t xml:space="preserve">Федеральное государственное бюджетное учреждение науки Самарский федеральный исследовательский центр Российской академии наук (СамНЦ РАН), </w:t>
      </w:r>
      <w:r w:rsidRPr="0067458E">
        <w:rPr>
          <w:sz w:val="24"/>
          <w:szCs w:val="24"/>
          <w:lang w:eastAsia="ar-SA"/>
        </w:rPr>
        <w:t xml:space="preserve">именуемое в дальнейшем «Заказчик», в лице директора </w:t>
      </w:r>
      <w:r w:rsidR="007A07FE">
        <w:rPr>
          <w:sz w:val="24"/>
          <w:szCs w:val="24"/>
          <w:lang w:eastAsia="ar-SA"/>
        </w:rPr>
        <w:t>Васина Алексея Васильевича</w:t>
      </w:r>
      <w:r w:rsidRPr="0067458E">
        <w:rPr>
          <w:sz w:val="24"/>
          <w:szCs w:val="24"/>
          <w:lang w:eastAsia="ar-SA"/>
        </w:rPr>
        <w:t xml:space="preserve">, действующего на основании </w:t>
      </w:r>
      <w:r w:rsidR="007A07FE">
        <w:rPr>
          <w:sz w:val="24"/>
          <w:szCs w:val="24"/>
          <w:lang w:eastAsia="ar-SA"/>
        </w:rPr>
        <w:t>Устава</w:t>
      </w:r>
      <w:r w:rsidRPr="0067458E">
        <w:rPr>
          <w:sz w:val="24"/>
          <w:szCs w:val="24"/>
          <w:lang w:eastAsia="ar-SA"/>
        </w:rPr>
        <w:t>, с одной стороны, и _____________, именуемый (</w:t>
      </w:r>
      <w:proofErr w:type="spellStart"/>
      <w:r w:rsidRPr="0067458E">
        <w:rPr>
          <w:sz w:val="24"/>
          <w:szCs w:val="24"/>
          <w:lang w:eastAsia="ar-SA"/>
        </w:rPr>
        <w:t>ое</w:t>
      </w:r>
      <w:proofErr w:type="spellEnd"/>
      <w:r w:rsidRPr="0067458E">
        <w:rPr>
          <w:sz w:val="24"/>
          <w:szCs w:val="24"/>
          <w:lang w:eastAsia="ar-SA"/>
        </w:rPr>
        <w:t>) в дальнейшем «Поставщик», в лице ______________, действующего ______________,</w:t>
      </w:r>
      <w:r w:rsidRPr="0067458E">
        <w:rPr>
          <w:sz w:val="24"/>
          <w:szCs w:val="24"/>
          <w:lang w:eastAsia="zh-CN"/>
        </w:rPr>
        <w:t xml:space="preserve"> с другой стороны, вместе именуемые «Стороны», </w:t>
      </w:r>
      <w:r w:rsidRPr="0067458E">
        <w:rPr>
          <w:color w:val="000000"/>
          <w:kern w:val="2"/>
          <w:sz w:val="24"/>
          <w:szCs w:val="24"/>
          <w:lang w:eastAsia="zh-CN"/>
        </w:rPr>
        <w:t>заключили настоящ</w:t>
      </w:r>
      <w:r w:rsidR="00C83B1C">
        <w:rPr>
          <w:color w:val="000000"/>
          <w:kern w:val="2"/>
          <w:sz w:val="24"/>
          <w:szCs w:val="24"/>
          <w:lang w:eastAsia="zh-CN"/>
        </w:rPr>
        <w:t>ий Контракт в соответствии с п.4</w:t>
      </w:r>
      <w:r w:rsidRPr="0067458E">
        <w:rPr>
          <w:color w:val="000000"/>
          <w:kern w:val="2"/>
          <w:sz w:val="24"/>
          <w:szCs w:val="24"/>
          <w:lang w:eastAsia="zh-CN"/>
        </w:rPr>
        <w:t xml:space="preserve"> ч.1 ст.93 Федерального закона от 05.04.2013г. № 44 «О контрактной системе в сфере закупок товаров, работ, услуг для обеспечения государственных и муниципальных нужд», объявление закупочной сессии № _______________ на сайте https://agregatoreat.ru, о нижеследующем:</w:t>
      </w:r>
    </w:p>
    <w:p w:rsidR="00F66B4C" w:rsidRPr="0067458E" w:rsidRDefault="00F66B4C" w:rsidP="00F66B4C">
      <w:pPr>
        <w:ind w:firstLine="720"/>
        <w:jc w:val="both"/>
        <w:rPr>
          <w:sz w:val="24"/>
          <w:szCs w:val="24"/>
        </w:rPr>
      </w:pPr>
    </w:p>
    <w:p w:rsidR="005B3975" w:rsidRPr="0067458E" w:rsidRDefault="005B3975" w:rsidP="001E24E4">
      <w:pPr>
        <w:pStyle w:val="a7"/>
        <w:numPr>
          <w:ilvl w:val="0"/>
          <w:numId w:val="6"/>
        </w:numPr>
        <w:jc w:val="center"/>
        <w:rPr>
          <w:b/>
          <w:sz w:val="24"/>
          <w:szCs w:val="24"/>
        </w:rPr>
      </w:pPr>
      <w:r w:rsidRPr="0067458E">
        <w:rPr>
          <w:b/>
          <w:sz w:val="24"/>
          <w:szCs w:val="24"/>
        </w:rPr>
        <w:t xml:space="preserve">ПРЕДМЕТ </w:t>
      </w:r>
      <w:r w:rsidR="004003A3" w:rsidRPr="0067458E">
        <w:rPr>
          <w:b/>
          <w:sz w:val="24"/>
          <w:szCs w:val="24"/>
        </w:rPr>
        <w:t>КОНТРАКТ</w:t>
      </w:r>
      <w:r w:rsidRPr="0067458E">
        <w:rPr>
          <w:b/>
          <w:sz w:val="24"/>
          <w:szCs w:val="24"/>
        </w:rPr>
        <w:t>А</w:t>
      </w:r>
    </w:p>
    <w:p w:rsidR="003E22FF" w:rsidRPr="0067458E" w:rsidRDefault="008B70CA" w:rsidP="008B70CA">
      <w:pPr>
        <w:tabs>
          <w:tab w:val="num" w:pos="4188"/>
        </w:tabs>
        <w:jc w:val="both"/>
        <w:rPr>
          <w:sz w:val="24"/>
          <w:szCs w:val="24"/>
        </w:rPr>
      </w:pPr>
      <w:r w:rsidRPr="0067458E">
        <w:rPr>
          <w:sz w:val="24"/>
          <w:szCs w:val="24"/>
        </w:rPr>
        <w:t>1.1.</w:t>
      </w:r>
      <w:r w:rsidRPr="0067458E">
        <w:rPr>
          <w:b/>
          <w:sz w:val="24"/>
          <w:szCs w:val="24"/>
        </w:rPr>
        <w:t xml:space="preserve"> </w:t>
      </w:r>
      <w:r w:rsidR="005B3975" w:rsidRPr="0067458E">
        <w:rPr>
          <w:sz w:val="24"/>
          <w:szCs w:val="24"/>
        </w:rPr>
        <w:t>Поставщик</w:t>
      </w:r>
      <w:r w:rsidR="00C32EF2" w:rsidRPr="0067458E">
        <w:rPr>
          <w:sz w:val="24"/>
          <w:szCs w:val="24"/>
        </w:rPr>
        <w:t xml:space="preserve"> обязуется </w:t>
      </w:r>
      <w:r w:rsidR="007A07FE">
        <w:rPr>
          <w:sz w:val="24"/>
          <w:szCs w:val="24"/>
        </w:rPr>
        <w:t xml:space="preserve">поставить </w:t>
      </w:r>
      <w:r w:rsidR="00755857" w:rsidRPr="0067458E">
        <w:rPr>
          <w:sz w:val="24"/>
          <w:szCs w:val="24"/>
        </w:rPr>
        <w:t xml:space="preserve">товары </w:t>
      </w:r>
      <w:r w:rsidR="007A07FE">
        <w:rPr>
          <w:sz w:val="24"/>
          <w:szCs w:val="24"/>
        </w:rPr>
        <w:t xml:space="preserve">для нужд СамНЦ РАН </w:t>
      </w:r>
      <w:r w:rsidR="006D3F9D" w:rsidRPr="0067458E">
        <w:rPr>
          <w:sz w:val="24"/>
          <w:szCs w:val="24"/>
        </w:rPr>
        <w:t>в коли</w:t>
      </w:r>
      <w:r w:rsidR="005873DE" w:rsidRPr="0067458E">
        <w:rPr>
          <w:sz w:val="24"/>
          <w:szCs w:val="24"/>
        </w:rPr>
        <w:t>честве, качестве и ассортименте</w:t>
      </w:r>
      <w:r w:rsidR="00F95358" w:rsidRPr="0067458E">
        <w:rPr>
          <w:sz w:val="24"/>
          <w:szCs w:val="24"/>
        </w:rPr>
        <w:t xml:space="preserve"> согласно спецификации (Приложение №1 к </w:t>
      </w:r>
      <w:r w:rsidR="004003A3" w:rsidRPr="0067458E">
        <w:rPr>
          <w:sz w:val="24"/>
          <w:szCs w:val="24"/>
        </w:rPr>
        <w:t>контракт</w:t>
      </w:r>
      <w:r w:rsidR="00F95358" w:rsidRPr="0067458E">
        <w:rPr>
          <w:sz w:val="24"/>
          <w:szCs w:val="24"/>
        </w:rPr>
        <w:t>у)</w:t>
      </w:r>
      <w:r w:rsidR="006D3F9D" w:rsidRPr="0067458E">
        <w:rPr>
          <w:sz w:val="24"/>
          <w:szCs w:val="24"/>
        </w:rPr>
        <w:t xml:space="preserve">, </w:t>
      </w:r>
      <w:r w:rsidR="003D71BD" w:rsidRPr="0067458E">
        <w:rPr>
          <w:color w:val="111111"/>
          <w:sz w:val="24"/>
          <w:szCs w:val="24"/>
        </w:rPr>
        <w:t xml:space="preserve">а </w:t>
      </w:r>
      <w:r w:rsidR="00573D05" w:rsidRPr="0067458E">
        <w:rPr>
          <w:sz w:val="24"/>
          <w:szCs w:val="24"/>
        </w:rPr>
        <w:t>Заказчик</w:t>
      </w:r>
      <w:r w:rsidR="005B3975" w:rsidRPr="0067458E">
        <w:rPr>
          <w:sz w:val="24"/>
          <w:szCs w:val="24"/>
        </w:rPr>
        <w:t xml:space="preserve"> обязуется принять товары и </w:t>
      </w:r>
      <w:r w:rsidR="00E579D1" w:rsidRPr="0067458E">
        <w:rPr>
          <w:sz w:val="24"/>
          <w:szCs w:val="24"/>
        </w:rPr>
        <w:t xml:space="preserve">своевременно оплатить </w:t>
      </w:r>
      <w:r w:rsidR="005B3975" w:rsidRPr="0067458E">
        <w:rPr>
          <w:sz w:val="24"/>
          <w:szCs w:val="24"/>
        </w:rPr>
        <w:t>в по</w:t>
      </w:r>
      <w:r w:rsidR="00740BA7" w:rsidRPr="0067458E">
        <w:rPr>
          <w:sz w:val="24"/>
          <w:szCs w:val="24"/>
        </w:rPr>
        <w:t xml:space="preserve">рядке, установленном настоящим </w:t>
      </w:r>
      <w:r w:rsidR="004003A3" w:rsidRPr="0067458E">
        <w:rPr>
          <w:sz w:val="24"/>
          <w:szCs w:val="24"/>
        </w:rPr>
        <w:t>Контракт</w:t>
      </w:r>
      <w:r w:rsidR="005B3975" w:rsidRPr="0067458E">
        <w:rPr>
          <w:sz w:val="24"/>
          <w:szCs w:val="24"/>
        </w:rPr>
        <w:t>ом.</w:t>
      </w:r>
    </w:p>
    <w:p w:rsidR="005B3975" w:rsidRPr="0067458E" w:rsidRDefault="006A12DD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1</w:t>
      </w:r>
      <w:r w:rsidR="00690125" w:rsidRPr="0067458E">
        <w:rPr>
          <w:sz w:val="24"/>
          <w:szCs w:val="24"/>
        </w:rPr>
        <w:t>.</w:t>
      </w:r>
      <w:r w:rsidR="00C31D7F" w:rsidRPr="0067458E">
        <w:rPr>
          <w:sz w:val="24"/>
          <w:szCs w:val="24"/>
        </w:rPr>
        <w:t>2</w:t>
      </w:r>
      <w:r w:rsidR="00FF1CCA" w:rsidRPr="0067458E">
        <w:rPr>
          <w:sz w:val="24"/>
          <w:szCs w:val="24"/>
        </w:rPr>
        <w:t>. Право собственности на товар п</w:t>
      </w:r>
      <w:r w:rsidR="00690125" w:rsidRPr="0067458E">
        <w:rPr>
          <w:sz w:val="24"/>
          <w:szCs w:val="24"/>
        </w:rPr>
        <w:t xml:space="preserve">ереходит </w:t>
      </w:r>
      <w:r w:rsidRPr="0067458E">
        <w:rPr>
          <w:sz w:val="24"/>
          <w:szCs w:val="24"/>
        </w:rPr>
        <w:t xml:space="preserve">от Поставщика </w:t>
      </w:r>
      <w:r w:rsidR="00690125" w:rsidRPr="0067458E">
        <w:rPr>
          <w:sz w:val="24"/>
          <w:szCs w:val="24"/>
        </w:rPr>
        <w:t xml:space="preserve">к </w:t>
      </w:r>
      <w:r w:rsidR="00573D05" w:rsidRPr="0067458E">
        <w:rPr>
          <w:sz w:val="24"/>
          <w:szCs w:val="24"/>
        </w:rPr>
        <w:t>Заказчику</w:t>
      </w:r>
      <w:r w:rsidR="00690125" w:rsidRPr="0067458E">
        <w:rPr>
          <w:sz w:val="24"/>
          <w:szCs w:val="24"/>
        </w:rPr>
        <w:t xml:space="preserve"> с момента передачи</w:t>
      </w:r>
      <w:r w:rsidRPr="0067458E">
        <w:rPr>
          <w:sz w:val="24"/>
          <w:szCs w:val="24"/>
        </w:rPr>
        <w:t xml:space="preserve"> товара представителю </w:t>
      </w:r>
      <w:r w:rsidR="00573D05" w:rsidRPr="0067458E">
        <w:rPr>
          <w:sz w:val="24"/>
          <w:szCs w:val="24"/>
        </w:rPr>
        <w:t>Заказчика</w:t>
      </w:r>
      <w:r w:rsidRPr="0067458E">
        <w:rPr>
          <w:sz w:val="24"/>
          <w:szCs w:val="24"/>
        </w:rPr>
        <w:t xml:space="preserve"> или пред</w:t>
      </w:r>
      <w:r w:rsidR="008B70CA" w:rsidRPr="0067458E">
        <w:rPr>
          <w:sz w:val="24"/>
          <w:szCs w:val="24"/>
        </w:rPr>
        <w:t>ставителю транспортной компании</w:t>
      </w:r>
      <w:r w:rsidRPr="0067458E">
        <w:rPr>
          <w:sz w:val="24"/>
          <w:szCs w:val="24"/>
        </w:rPr>
        <w:t>, в зависимости от способа доставки товара.</w:t>
      </w:r>
    </w:p>
    <w:p w:rsidR="003E22FF" w:rsidRPr="0067458E" w:rsidRDefault="006A12DD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1</w:t>
      </w:r>
      <w:r w:rsidR="00690125" w:rsidRPr="0067458E">
        <w:rPr>
          <w:sz w:val="24"/>
          <w:szCs w:val="24"/>
        </w:rPr>
        <w:t>.</w:t>
      </w:r>
      <w:r w:rsidR="00C31D7F" w:rsidRPr="0067458E">
        <w:rPr>
          <w:sz w:val="24"/>
          <w:szCs w:val="24"/>
        </w:rPr>
        <w:t>3</w:t>
      </w:r>
      <w:r w:rsidRPr="0067458E">
        <w:rPr>
          <w:sz w:val="24"/>
          <w:szCs w:val="24"/>
        </w:rPr>
        <w:t>.</w:t>
      </w:r>
      <w:r w:rsidR="008B70CA" w:rsidRPr="0067458E">
        <w:rPr>
          <w:sz w:val="24"/>
          <w:szCs w:val="24"/>
        </w:rPr>
        <w:t xml:space="preserve"> </w:t>
      </w:r>
      <w:r w:rsidRPr="0067458E">
        <w:rPr>
          <w:sz w:val="24"/>
          <w:szCs w:val="24"/>
        </w:rPr>
        <w:t xml:space="preserve">Риск случайной гибели и повреждения товара переходит от Поставщика к </w:t>
      </w:r>
      <w:r w:rsidR="00573D05" w:rsidRPr="0067458E">
        <w:rPr>
          <w:sz w:val="24"/>
          <w:szCs w:val="24"/>
        </w:rPr>
        <w:t>Заказчику</w:t>
      </w:r>
      <w:r w:rsidRPr="0067458E">
        <w:rPr>
          <w:sz w:val="24"/>
          <w:szCs w:val="24"/>
        </w:rPr>
        <w:t xml:space="preserve"> с момента передачи товара представителю </w:t>
      </w:r>
      <w:r w:rsidR="00573D05" w:rsidRPr="0067458E">
        <w:rPr>
          <w:sz w:val="24"/>
          <w:szCs w:val="24"/>
        </w:rPr>
        <w:t>Заказчика</w:t>
      </w:r>
      <w:r w:rsidRPr="0067458E">
        <w:rPr>
          <w:sz w:val="24"/>
          <w:szCs w:val="24"/>
        </w:rPr>
        <w:t xml:space="preserve"> или представителю транспортной компании,</w:t>
      </w:r>
      <w:r w:rsidR="005C0C62" w:rsidRPr="0067458E">
        <w:rPr>
          <w:sz w:val="24"/>
          <w:szCs w:val="24"/>
        </w:rPr>
        <w:t xml:space="preserve"> </w:t>
      </w:r>
      <w:r w:rsidRPr="0067458E">
        <w:rPr>
          <w:sz w:val="24"/>
          <w:szCs w:val="24"/>
        </w:rPr>
        <w:t>в зависимости от способа доставки товара.</w:t>
      </w:r>
    </w:p>
    <w:p w:rsidR="007A2D2A" w:rsidRPr="0067458E" w:rsidRDefault="007A2D2A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1.4.</w:t>
      </w:r>
      <w:r w:rsidR="008B70CA" w:rsidRPr="0067458E">
        <w:rPr>
          <w:sz w:val="24"/>
          <w:szCs w:val="24"/>
        </w:rPr>
        <w:t xml:space="preserve"> </w:t>
      </w:r>
      <w:r w:rsidRPr="0067458E">
        <w:rPr>
          <w:sz w:val="24"/>
          <w:szCs w:val="24"/>
        </w:rPr>
        <w:t xml:space="preserve">Поставщик гарантирует </w:t>
      </w:r>
      <w:r w:rsidR="00573D05" w:rsidRPr="0067458E">
        <w:rPr>
          <w:sz w:val="24"/>
          <w:szCs w:val="24"/>
        </w:rPr>
        <w:t>Заказчику</w:t>
      </w:r>
      <w:r w:rsidRPr="0067458E">
        <w:rPr>
          <w:sz w:val="24"/>
          <w:szCs w:val="24"/>
        </w:rPr>
        <w:t xml:space="preserve"> отсутствие каких-либо ограничений (обременений) в отношении поставляемого Товара. Поставщик продает его свободным</w:t>
      </w:r>
      <w:r w:rsidR="008B70CA" w:rsidRPr="0067458E">
        <w:rPr>
          <w:sz w:val="24"/>
          <w:szCs w:val="24"/>
        </w:rPr>
        <w:t xml:space="preserve"> </w:t>
      </w:r>
      <w:r w:rsidRPr="0067458E">
        <w:rPr>
          <w:sz w:val="24"/>
          <w:szCs w:val="24"/>
        </w:rPr>
        <w:t xml:space="preserve">от любых имущественных прав и претензий третьих лиц, о которых в момент заключения </w:t>
      </w:r>
      <w:r w:rsidR="004003A3" w:rsidRPr="0067458E">
        <w:rPr>
          <w:sz w:val="24"/>
          <w:szCs w:val="24"/>
        </w:rPr>
        <w:t>контракт</w:t>
      </w:r>
      <w:r w:rsidRPr="0067458E">
        <w:rPr>
          <w:sz w:val="24"/>
          <w:szCs w:val="24"/>
        </w:rPr>
        <w:t xml:space="preserve">а </w:t>
      </w:r>
      <w:r w:rsidR="003049DB" w:rsidRPr="0067458E">
        <w:rPr>
          <w:sz w:val="24"/>
          <w:szCs w:val="24"/>
        </w:rPr>
        <w:t xml:space="preserve">Поставщик не мог знать. До заключения настоящего </w:t>
      </w:r>
      <w:r w:rsidR="004003A3" w:rsidRPr="0067458E">
        <w:rPr>
          <w:sz w:val="24"/>
          <w:szCs w:val="24"/>
        </w:rPr>
        <w:t>контракт</w:t>
      </w:r>
      <w:r w:rsidR="003049DB" w:rsidRPr="0067458E">
        <w:rPr>
          <w:sz w:val="24"/>
          <w:szCs w:val="24"/>
        </w:rPr>
        <w:t>а Товар никому не продан, не заложен, в споре и под арестом не состоит.</w:t>
      </w:r>
    </w:p>
    <w:p w:rsidR="0062144A" w:rsidRPr="0067458E" w:rsidRDefault="0062144A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 xml:space="preserve">1.5. Идентификационный код закупки: </w:t>
      </w:r>
      <w:r w:rsidR="00E6039E" w:rsidRPr="00E6039E">
        <w:rPr>
          <w:sz w:val="24"/>
          <w:szCs w:val="24"/>
        </w:rPr>
        <w:t>261631603211263150100100130000000244</w:t>
      </w:r>
      <w:r w:rsidRPr="0067458E">
        <w:rPr>
          <w:sz w:val="24"/>
          <w:szCs w:val="24"/>
        </w:rPr>
        <w:t>.</w:t>
      </w:r>
    </w:p>
    <w:p w:rsidR="003049DB" w:rsidRPr="0067458E" w:rsidRDefault="003049DB">
      <w:pPr>
        <w:jc w:val="both"/>
        <w:rPr>
          <w:sz w:val="24"/>
          <w:szCs w:val="24"/>
        </w:rPr>
      </w:pPr>
    </w:p>
    <w:p w:rsidR="005B3975" w:rsidRPr="0067458E" w:rsidRDefault="00F903E5" w:rsidP="001D4D2E">
      <w:pPr>
        <w:ind w:left="720"/>
        <w:jc w:val="center"/>
        <w:rPr>
          <w:b/>
          <w:sz w:val="24"/>
          <w:szCs w:val="24"/>
        </w:rPr>
      </w:pPr>
      <w:r w:rsidRPr="0067458E">
        <w:rPr>
          <w:b/>
          <w:sz w:val="24"/>
          <w:szCs w:val="24"/>
        </w:rPr>
        <w:t>2</w:t>
      </w:r>
      <w:r w:rsidR="002C2D4D" w:rsidRPr="0067458E">
        <w:rPr>
          <w:b/>
          <w:sz w:val="24"/>
          <w:szCs w:val="24"/>
        </w:rPr>
        <w:t>.</w:t>
      </w:r>
      <w:r w:rsidR="00930556" w:rsidRPr="0067458E">
        <w:rPr>
          <w:b/>
          <w:sz w:val="24"/>
          <w:szCs w:val="24"/>
        </w:rPr>
        <w:t xml:space="preserve">   </w:t>
      </w:r>
      <w:r w:rsidR="005B3975" w:rsidRPr="0067458E">
        <w:rPr>
          <w:b/>
          <w:sz w:val="24"/>
          <w:szCs w:val="24"/>
        </w:rPr>
        <w:t>ПОРЯДОК И УСЛОВИЯ ПОСТАВКИ</w:t>
      </w:r>
      <w:r w:rsidR="00A77935" w:rsidRPr="0067458E">
        <w:rPr>
          <w:b/>
          <w:sz w:val="24"/>
          <w:szCs w:val="24"/>
        </w:rPr>
        <w:t xml:space="preserve"> И ПРИЕМКИ</w:t>
      </w:r>
      <w:r w:rsidR="005B3975" w:rsidRPr="0067458E">
        <w:rPr>
          <w:b/>
          <w:sz w:val="24"/>
          <w:szCs w:val="24"/>
        </w:rPr>
        <w:t xml:space="preserve"> ТОВАРА</w:t>
      </w:r>
    </w:p>
    <w:p w:rsidR="002C2D4D" w:rsidRPr="0067458E" w:rsidRDefault="00F903E5" w:rsidP="00930556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2</w:t>
      </w:r>
      <w:r w:rsidR="003D01C9" w:rsidRPr="0067458E">
        <w:rPr>
          <w:sz w:val="24"/>
          <w:szCs w:val="24"/>
        </w:rPr>
        <w:t>.1.</w:t>
      </w:r>
      <w:r w:rsidR="0020482A" w:rsidRPr="0067458E">
        <w:rPr>
          <w:sz w:val="24"/>
          <w:szCs w:val="24"/>
        </w:rPr>
        <w:t xml:space="preserve"> </w:t>
      </w:r>
      <w:r w:rsidR="005B3975" w:rsidRPr="0067458E">
        <w:rPr>
          <w:sz w:val="24"/>
          <w:szCs w:val="24"/>
        </w:rPr>
        <w:t xml:space="preserve">Срок поставки товара </w:t>
      </w:r>
      <w:r w:rsidR="001A6695" w:rsidRPr="001C2217">
        <w:rPr>
          <w:sz w:val="24"/>
          <w:szCs w:val="24"/>
        </w:rPr>
        <w:t xml:space="preserve">составляет </w:t>
      </w:r>
      <w:r w:rsidR="001C2217" w:rsidRPr="001C2217">
        <w:rPr>
          <w:sz w:val="24"/>
          <w:szCs w:val="24"/>
        </w:rPr>
        <w:t>4</w:t>
      </w:r>
      <w:r w:rsidR="0067458E" w:rsidRPr="001C2217">
        <w:rPr>
          <w:sz w:val="24"/>
          <w:szCs w:val="24"/>
        </w:rPr>
        <w:t>0 (</w:t>
      </w:r>
      <w:r w:rsidR="001C2217" w:rsidRPr="001C2217">
        <w:rPr>
          <w:sz w:val="24"/>
          <w:szCs w:val="24"/>
        </w:rPr>
        <w:t>сорок</w:t>
      </w:r>
      <w:r w:rsidR="0067458E" w:rsidRPr="001C2217">
        <w:rPr>
          <w:sz w:val="24"/>
          <w:szCs w:val="24"/>
        </w:rPr>
        <w:t xml:space="preserve">) </w:t>
      </w:r>
      <w:r w:rsidR="00E12E0B" w:rsidRPr="001C2217">
        <w:rPr>
          <w:sz w:val="24"/>
          <w:szCs w:val="24"/>
        </w:rPr>
        <w:t>календарных</w:t>
      </w:r>
      <w:r w:rsidR="0067458E" w:rsidRPr="006B4324">
        <w:rPr>
          <w:sz w:val="24"/>
          <w:szCs w:val="24"/>
        </w:rPr>
        <w:t xml:space="preserve"> дней с момента</w:t>
      </w:r>
      <w:r w:rsidR="0067458E" w:rsidRPr="0067458E">
        <w:rPr>
          <w:sz w:val="24"/>
          <w:szCs w:val="24"/>
        </w:rPr>
        <w:t xml:space="preserve"> заключения контракта.</w:t>
      </w:r>
    </w:p>
    <w:p w:rsidR="002F4368" w:rsidRPr="0067458E" w:rsidRDefault="00F903E5" w:rsidP="007A48B2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2</w:t>
      </w:r>
      <w:r w:rsidR="002C2D4D" w:rsidRPr="0067458E">
        <w:rPr>
          <w:sz w:val="24"/>
          <w:szCs w:val="24"/>
        </w:rPr>
        <w:t>.</w:t>
      </w:r>
      <w:r w:rsidR="00DA2AD2" w:rsidRPr="0067458E">
        <w:rPr>
          <w:sz w:val="24"/>
          <w:szCs w:val="24"/>
        </w:rPr>
        <w:t>2</w:t>
      </w:r>
      <w:r w:rsidR="002C2D4D" w:rsidRPr="0067458E">
        <w:rPr>
          <w:sz w:val="24"/>
          <w:szCs w:val="24"/>
        </w:rPr>
        <w:t>.</w:t>
      </w:r>
      <w:r w:rsidR="0020482A" w:rsidRPr="0067458E">
        <w:rPr>
          <w:sz w:val="24"/>
          <w:szCs w:val="24"/>
        </w:rPr>
        <w:t xml:space="preserve"> </w:t>
      </w:r>
      <w:r w:rsidR="005B3975" w:rsidRPr="0067458E">
        <w:rPr>
          <w:sz w:val="24"/>
          <w:szCs w:val="24"/>
        </w:rPr>
        <w:t xml:space="preserve">Датой поставки товара является </w:t>
      </w:r>
      <w:r w:rsidR="002F4368" w:rsidRPr="0067458E">
        <w:rPr>
          <w:sz w:val="24"/>
          <w:szCs w:val="24"/>
        </w:rPr>
        <w:t xml:space="preserve">дата подписания </w:t>
      </w:r>
      <w:r w:rsidR="000775D0" w:rsidRPr="0067458E">
        <w:rPr>
          <w:sz w:val="24"/>
          <w:szCs w:val="24"/>
        </w:rPr>
        <w:t>товарной накладной или УПД</w:t>
      </w:r>
      <w:r w:rsidR="002F4368" w:rsidRPr="0067458E">
        <w:rPr>
          <w:sz w:val="24"/>
          <w:szCs w:val="24"/>
        </w:rPr>
        <w:t xml:space="preserve"> </w:t>
      </w:r>
      <w:r w:rsidR="005B1638" w:rsidRPr="0067458E">
        <w:rPr>
          <w:sz w:val="24"/>
          <w:szCs w:val="24"/>
        </w:rPr>
        <w:t xml:space="preserve">уполномоченным представителем </w:t>
      </w:r>
      <w:r w:rsidR="00573D05" w:rsidRPr="0067458E">
        <w:rPr>
          <w:sz w:val="24"/>
          <w:szCs w:val="24"/>
        </w:rPr>
        <w:t>Заказчика</w:t>
      </w:r>
      <w:r w:rsidR="005B1638" w:rsidRPr="0067458E">
        <w:rPr>
          <w:sz w:val="24"/>
          <w:szCs w:val="24"/>
        </w:rPr>
        <w:t>.</w:t>
      </w:r>
    </w:p>
    <w:p w:rsidR="00A77935" w:rsidRPr="0067458E" w:rsidRDefault="00A77935" w:rsidP="00A77935">
      <w:pPr>
        <w:spacing w:after="200"/>
        <w:contextualSpacing/>
        <w:jc w:val="both"/>
        <w:rPr>
          <w:spacing w:val="-10"/>
          <w:sz w:val="24"/>
          <w:szCs w:val="24"/>
        </w:rPr>
      </w:pPr>
      <w:r w:rsidRPr="0067458E">
        <w:rPr>
          <w:color w:val="000000"/>
          <w:spacing w:val="-10"/>
          <w:sz w:val="24"/>
          <w:szCs w:val="24"/>
        </w:rPr>
        <w:t xml:space="preserve">2.3. </w:t>
      </w:r>
      <w:r w:rsidR="0020482A" w:rsidRPr="0067458E">
        <w:rPr>
          <w:color w:val="000000"/>
          <w:spacing w:val="-10"/>
          <w:sz w:val="24"/>
          <w:szCs w:val="24"/>
        </w:rPr>
        <w:t xml:space="preserve"> </w:t>
      </w:r>
      <w:r w:rsidRPr="0067458E">
        <w:rPr>
          <w:bCs/>
          <w:spacing w:val="-10"/>
          <w:sz w:val="24"/>
          <w:szCs w:val="24"/>
        </w:rPr>
        <w:t>Место поставки</w:t>
      </w:r>
      <w:r w:rsidRPr="0067458E">
        <w:rPr>
          <w:spacing w:val="-10"/>
          <w:sz w:val="24"/>
          <w:szCs w:val="24"/>
        </w:rPr>
        <w:t xml:space="preserve">: </w:t>
      </w:r>
      <w:r w:rsidR="00E6039E" w:rsidRPr="00E6039E">
        <w:rPr>
          <w:spacing w:val="-10"/>
          <w:sz w:val="24"/>
          <w:szCs w:val="24"/>
        </w:rPr>
        <w:t>443001 Россия, Самарская область, г. Самара, Студенческий пер., 3а</w:t>
      </w:r>
      <w:r w:rsidRPr="00E6039E">
        <w:rPr>
          <w:spacing w:val="-10"/>
          <w:sz w:val="24"/>
          <w:szCs w:val="24"/>
        </w:rPr>
        <w:t>.</w:t>
      </w:r>
    </w:p>
    <w:p w:rsidR="00A77935" w:rsidRPr="0067458E" w:rsidRDefault="00EE4837" w:rsidP="0020482A">
      <w:pPr>
        <w:tabs>
          <w:tab w:val="left" w:pos="1276"/>
        </w:tabs>
        <w:ind w:right="-1"/>
        <w:jc w:val="both"/>
        <w:rPr>
          <w:color w:val="000000"/>
          <w:spacing w:val="-10"/>
          <w:sz w:val="24"/>
          <w:szCs w:val="24"/>
        </w:rPr>
      </w:pPr>
      <w:r w:rsidRPr="0067458E">
        <w:rPr>
          <w:color w:val="000000"/>
          <w:spacing w:val="-10"/>
          <w:sz w:val="24"/>
          <w:szCs w:val="24"/>
        </w:rPr>
        <w:t>2.4</w:t>
      </w:r>
      <w:r w:rsidR="00A77935" w:rsidRPr="0067458E">
        <w:rPr>
          <w:color w:val="000000"/>
          <w:spacing w:val="-10"/>
          <w:sz w:val="24"/>
          <w:szCs w:val="24"/>
        </w:rPr>
        <w:t>. Объем поставляемого Товара не должен превышать общего объема поставки, указанного в Спецификации (Приложение № 1 к настоящему Контракту, являющееся его неотъемлемой частью).</w:t>
      </w:r>
    </w:p>
    <w:p w:rsidR="0067458E" w:rsidRPr="0067458E" w:rsidRDefault="00EE4837" w:rsidP="0020482A">
      <w:pPr>
        <w:tabs>
          <w:tab w:val="left" w:pos="851"/>
          <w:tab w:val="left" w:pos="1276"/>
        </w:tabs>
        <w:ind w:right="-1"/>
        <w:contextualSpacing/>
        <w:jc w:val="both"/>
        <w:rPr>
          <w:color w:val="000000"/>
          <w:sz w:val="24"/>
          <w:szCs w:val="24"/>
        </w:rPr>
      </w:pPr>
      <w:r w:rsidRPr="0067458E">
        <w:rPr>
          <w:color w:val="000000"/>
          <w:sz w:val="24"/>
          <w:szCs w:val="24"/>
        </w:rPr>
        <w:t>2.5</w:t>
      </w:r>
      <w:r w:rsidR="00A77935" w:rsidRPr="0067458E">
        <w:rPr>
          <w:color w:val="000000"/>
          <w:sz w:val="24"/>
          <w:szCs w:val="24"/>
        </w:rPr>
        <w:t xml:space="preserve">. Приемка поставленного Товара по количеству и качеству осуществляется путем </w:t>
      </w:r>
      <w:r w:rsidR="0067458E" w:rsidRPr="0067458E">
        <w:rPr>
          <w:color w:val="000000"/>
          <w:sz w:val="24"/>
          <w:szCs w:val="24"/>
        </w:rPr>
        <w:t xml:space="preserve">формирования и </w:t>
      </w:r>
      <w:r w:rsidR="00A77935" w:rsidRPr="0067458E">
        <w:rPr>
          <w:color w:val="000000"/>
          <w:sz w:val="24"/>
          <w:szCs w:val="24"/>
        </w:rPr>
        <w:t xml:space="preserve">подписания Заказчиком Акта приемки товаров, работ, услуг ф.0510452, на основании приказа Минфина 61н от 15.04.2021г </w:t>
      </w:r>
      <w:r w:rsidR="0067458E" w:rsidRPr="0067458E">
        <w:rPr>
          <w:color w:val="000000"/>
          <w:sz w:val="24"/>
          <w:szCs w:val="24"/>
        </w:rPr>
        <w:t xml:space="preserve">оформленного в соответствии с товарной накладной или УПД. </w:t>
      </w:r>
      <w:r w:rsidR="007A07FE" w:rsidRPr="007A07FE">
        <w:rPr>
          <w:color w:val="000000"/>
          <w:sz w:val="24"/>
          <w:szCs w:val="24"/>
        </w:rPr>
        <w:t>Представитель Поставщика подписывает акт приемки товаров, работ, услуг ф.0510452, только в случае качественных и количественных расхождений.</w:t>
      </w:r>
    </w:p>
    <w:p w:rsidR="00A77935" w:rsidRPr="0067458E" w:rsidRDefault="00EE4837" w:rsidP="0020482A">
      <w:pPr>
        <w:tabs>
          <w:tab w:val="left" w:pos="851"/>
          <w:tab w:val="left" w:pos="1276"/>
        </w:tabs>
        <w:ind w:right="-1"/>
        <w:contextualSpacing/>
        <w:jc w:val="both"/>
        <w:rPr>
          <w:color w:val="000000"/>
          <w:sz w:val="24"/>
          <w:szCs w:val="24"/>
        </w:rPr>
      </w:pPr>
      <w:r w:rsidRPr="0067458E">
        <w:rPr>
          <w:color w:val="000000"/>
          <w:sz w:val="24"/>
          <w:szCs w:val="24"/>
        </w:rPr>
        <w:t>2.6</w:t>
      </w:r>
      <w:r w:rsidR="00A77935" w:rsidRPr="0067458E">
        <w:rPr>
          <w:color w:val="000000"/>
          <w:sz w:val="24"/>
          <w:szCs w:val="24"/>
        </w:rPr>
        <w:t xml:space="preserve">. Поставщик </w:t>
      </w:r>
      <w:r w:rsidR="0020482A" w:rsidRPr="0067458E">
        <w:rPr>
          <w:color w:val="000000"/>
          <w:sz w:val="24"/>
          <w:szCs w:val="24"/>
        </w:rPr>
        <w:t>вместе с товаром</w:t>
      </w:r>
      <w:r w:rsidR="00A77935" w:rsidRPr="0067458E">
        <w:rPr>
          <w:color w:val="000000"/>
          <w:sz w:val="24"/>
          <w:szCs w:val="24"/>
        </w:rPr>
        <w:t xml:space="preserve"> предоставляет Заказчику товарную накладную или УПД</w:t>
      </w:r>
      <w:r w:rsidR="0020482A" w:rsidRPr="0067458E">
        <w:rPr>
          <w:color w:val="000000"/>
          <w:sz w:val="24"/>
          <w:szCs w:val="24"/>
        </w:rPr>
        <w:t>, счет-фактуру и счет на оплату и иные необходимые документы.</w:t>
      </w:r>
    </w:p>
    <w:p w:rsidR="00A77935" w:rsidRPr="007A07FE" w:rsidRDefault="00EE4837" w:rsidP="007A07FE">
      <w:pPr>
        <w:tabs>
          <w:tab w:val="left" w:pos="851"/>
          <w:tab w:val="left" w:pos="1276"/>
        </w:tabs>
        <w:ind w:right="-1"/>
        <w:contextualSpacing/>
        <w:jc w:val="both"/>
        <w:rPr>
          <w:color w:val="000000"/>
          <w:sz w:val="24"/>
          <w:szCs w:val="24"/>
        </w:rPr>
      </w:pPr>
      <w:r w:rsidRPr="0067458E">
        <w:rPr>
          <w:color w:val="000000"/>
          <w:sz w:val="24"/>
          <w:szCs w:val="24"/>
        </w:rPr>
        <w:t>2.7</w:t>
      </w:r>
      <w:r w:rsidR="00A77935" w:rsidRPr="0067458E">
        <w:rPr>
          <w:color w:val="000000"/>
          <w:sz w:val="24"/>
          <w:szCs w:val="24"/>
        </w:rPr>
        <w:t>. Заказчик в срок не позднее 5 (пяти) рабочих дней с момента поступления документов от Поставщика подписывает их или предоставляет мотивированный отказ от подписания документов.</w:t>
      </w:r>
    </w:p>
    <w:p w:rsidR="00A77935" w:rsidRPr="0067458E" w:rsidRDefault="00A77935" w:rsidP="007A48B2">
      <w:pPr>
        <w:jc w:val="both"/>
        <w:rPr>
          <w:sz w:val="24"/>
          <w:szCs w:val="24"/>
        </w:rPr>
      </w:pPr>
    </w:p>
    <w:p w:rsidR="005B3975" w:rsidRPr="0067458E" w:rsidRDefault="00F903E5" w:rsidP="001D4D2E">
      <w:pPr>
        <w:ind w:left="720"/>
        <w:jc w:val="center"/>
        <w:rPr>
          <w:b/>
          <w:sz w:val="24"/>
          <w:szCs w:val="24"/>
        </w:rPr>
      </w:pPr>
      <w:r w:rsidRPr="0067458E">
        <w:rPr>
          <w:b/>
          <w:sz w:val="24"/>
          <w:szCs w:val="24"/>
        </w:rPr>
        <w:t>3</w:t>
      </w:r>
      <w:r w:rsidR="002C2D4D" w:rsidRPr="0067458E">
        <w:rPr>
          <w:b/>
          <w:sz w:val="24"/>
          <w:szCs w:val="24"/>
        </w:rPr>
        <w:t>.</w:t>
      </w:r>
      <w:r w:rsidR="00930556" w:rsidRPr="0067458E">
        <w:rPr>
          <w:b/>
          <w:sz w:val="24"/>
          <w:szCs w:val="24"/>
        </w:rPr>
        <w:t xml:space="preserve"> </w:t>
      </w:r>
      <w:r w:rsidR="002C2D4D" w:rsidRPr="0067458E">
        <w:rPr>
          <w:b/>
          <w:sz w:val="24"/>
          <w:szCs w:val="24"/>
        </w:rPr>
        <w:t xml:space="preserve"> </w:t>
      </w:r>
      <w:r w:rsidR="005B3975" w:rsidRPr="0067458E">
        <w:rPr>
          <w:b/>
          <w:sz w:val="24"/>
          <w:szCs w:val="24"/>
        </w:rPr>
        <w:t>КАЧЕСТВО И КОМПЛЕКТНОСТЬ</w:t>
      </w:r>
    </w:p>
    <w:p w:rsidR="005B3975" w:rsidRPr="0067458E" w:rsidRDefault="00F903E5" w:rsidP="00930556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3</w:t>
      </w:r>
      <w:r w:rsidR="0098155E" w:rsidRPr="0067458E">
        <w:rPr>
          <w:sz w:val="24"/>
          <w:szCs w:val="24"/>
        </w:rPr>
        <w:t>.1.</w:t>
      </w:r>
      <w:r w:rsidR="00C32EF2" w:rsidRPr="0067458E">
        <w:rPr>
          <w:sz w:val="24"/>
          <w:szCs w:val="24"/>
        </w:rPr>
        <w:t xml:space="preserve"> </w:t>
      </w:r>
      <w:r w:rsidR="005B3975" w:rsidRPr="0067458E">
        <w:rPr>
          <w:sz w:val="24"/>
          <w:szCs w:val="24"/>
        </w:rPr>
        <w:t>Качество поставляемых товаров и их маркировка должны соответствовать установленным законодательством РФ для данного вида товаров стандартам и техническим условиям.</w:t>
      </w:r>
    </w:p>
    <w:p w:rsidR="005B3975" w:rsidRPr="0067458E" w:rsidRDefault="00F903E5" w:rsidP="00930556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3</w:t>
      </w:r>
      <w:r w:rsidR="00072ED6" w:rsidRPr="0067458E">
        <w:rPr>
          <w:sz w:val="24"/>
          <w:szCs w:val="24"/>
        </w:rPr>
        <w:t>.2</w:t>
      </w:r>
      <w:r w:rsidR="0098155E" w:rsidRPr="0067458E">
        <w:rPr>
          <w:sz w:val="24"/>
          <w:szCs w:val="24"/>
        </w:rPr>
        <w:t>.</w:t>
      </w:r>
      <w:r w:rsidR="0067458E">
        <w:rPr>
          <w:sz w:val="24"/>
          <w:szCs w:val="24"/>
        </w:rPr>
        <w:t xml:space="preserve"> </w:t>
      </w:r>
      <w:r w:rsidR="005B3975" w:rsidRPr="0067458E">
        <w:rPr>
          <w:sz w:val="24"/>
          <w:szCs w:val="24"/>
        </w:rPr>
        <w:t xml:space="preserve">Поставщик передает </w:t>
      </w:r>
      <w:r w:rsidR="00573D05" w:rsidRPr="0067458E">
        <w:rPr>
          <w:sz w:val="24"/>
          <w:szCs w:val="24"/>
        </w:rPr>
        <w:t>Заказчику</w:t>
      </w:r>
      <w:r w:rsidR="005B3975" w:rsidRPr="0067458E">
        <w:rPr>
          <w:sz w:val="24"/>
          <w:szCs w:val="24"/>
        </w:rPr>
        <w:t xml:space="preserve"> товар в таре или упаковке, обеспечивающей его сохранность при стандартных условиях хранения и транспортировки.</w:t>
      </w:r>
    </w:p>
    <w:p w:rsidR="002F4368" w:rsidRPr="0067458E" w:rsidRDefault="002F4368" w:rsidP="0098155E">
      <w:pPr>
        <w:ind w:left="720"/>
        <w:jc w:val="center"/>
        <w:rPr>
          <w:b/>
          <w:sz w:val="24"/>
          <w:szCs w:val="24"/>
        </w:rPr>
      </w:pPr>
    </w:p>
    <w:p w:rsidR="005B3975" w:rsidRPr="0067458E" w:rsidRDefault="00F903E5" w:rsidP="001D4D2E">
      <w:pPr>
        <w:ind w:left="720"/>
        <w:jc w:val="center"/>
        <w:rPr>
          <w:b/>
          <w:sz w:val="24"/>
          <w:szCs w:val="24"/>
        </w:rPr>
      </w:pPr>
      <w:r w:rsidRPr="0067458E">
        <w:rPr>
          <w:b/>
          <w:sz w:val="24"/>
          <w:szCs w:val="24"/>
        </w:rPr>
        <w:t>4</w:t>
      </w:r>
      <w:r w:rsidR="0098155E" w:rsidRPr="0067458E">
        <w:rPr>
          <w:b/>
          <w:sz w:val="24"/>
          <w:szCs w:val="24"/>
        </w:rPr>
        <w:t>.</w:t>
      </w:r>
      <w:r w:rsidR="00930556" w:rsidRPr="0067458E">
        <w:rPr>
          <w:b/>
          <w:sz w:val="24"/>
          <w:szCs w:val="24"/>
        </w:rPr>
        <w:t xml:space="preserve">  </w:t>
      </w:r>
      <w:r w:rsidR="005B3975" w:rsidRPr="0067458E">
        <w:rPr>
          <w:b/>
          <w:sz w:val="24"/>
          <w:szCs w:val="24"/>
        </w:rPr>
        <w:t>СТОИМОСТЬ ТОВАРА, ПОРЯДОК ОПЛАТЫ</w:t>
      </w:r>
    </w:p>
    <w:p w:rsidR="005B3975" w:rsidRDefault="00F903E5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4</w:t>
      </w:r>
      <w:r w:rsidR="0098155E" w:rsidRPr="0067458E">
        <w:rPr>
          <w:sz w:val="24"/>
          <w:szCs w:val="24"/>
        </w:rPr>
        <w:t>.1.</w:t>
      </w:r>
      <w:r w:rsidR="0067458E">
        <w:rPr>
          <w:sz w:val="24"/>
          <w:szCs w:val="24"/>
        </w:rPr>
        <w:t xml:space="preserve"> </w:t>
      </w:r>
      <w:r w:rsidR="00DA2AD2" w:rsidRPr="0067458E">
        <w:rPr>
          <w:sz w:val="24"/>
          <w:szCs w:val="24"/>
        </w:rPr>
        <w:t xml:space="preserve">Стоимость </w:t>
      </w:r>
      <w:r w:rsidR="004003A3" w:rsidRPr="0067458E">
        <w:rPr>
          <w:sz w:val="24"/>
          <w:szCs w:val="24"/>
        </w:rPr>
        <w:t>контракт</w:t>
      </w:r>
      <w:r w:rsidR="00DA2AD2" w:rsidRPr="0067458E">
        <w:rPr>
          <w:sz w:val="24"/>
          <w:szCs w:val="24"/>
        </w:rPr>
        <w:t xml:space="preserve">а составляет </w:t>
      </w:r>
      <w:r w:rsidR="0067458E" w:rsidRPr="0067458E">
        <w:rPr>
          <w:b/>
          <w:sz w:val="24"/>
          <w:szCs w:val="24"/>
        </w:rPr>
        <w:t>_______________</w:t>
      </w:r>
      <w:proofErr w:type="gramStart"/>
      <w:r w:rsidR="0067458E" w:rsidRPr="0067458E">
        <w:rPr>
          <w:b/>
          <w:sz w:val="24"/>
          <w:szCs w:val="24"/>
        </w:rPr>
        <w:t>_(</w:t>
      </w:r>
      <w:proofErr w:type="gramEnd"/>
      <w:r w:rsidR="0067458E" w:rsidRPr="0067458E">
        <w:rPr>
          <w:b/>
          <w:sz w:val="24"/>
          <w:szCs w:val="24"/>
        </w:rPr>
        <w:t xml:space="preserve">), в </w:t>
      </w:r>
      <w:proofErr w:type="spellStart"/>
      <w:r w:rsidR="0067458E" w:rsidRPr="0067458E">
        <w:rPr>
          <w:b/>
          <w:sz w:val="24"/>
          <w:szCs w:val="24"/>
        </w:rPr>
        <w:t>т.ч</w:t>
      </w:r>
      <w:proofErr w:type="spellEnd"/>
      <w:r w:rsidR="0067458E" w:rsidRPr="0067458E">
        <w:rPr>
          <w:b/>
          <w:sz w:val="24"/>
          <w:szCs w:val="24"/>
        </w:rPr>
        <w:t xml:space="preserve"> НДС/без НДС</w:t>
      </w:r>
      <w:r w:rsidR="0067458E">
        <w:rPr>
          <w:b/>
          <w:sz w:val="24"/>
          <w:szCs w:val="24"/>
        </w:rPr>
        <w:t>.</w:t>
      </w:r>
      <w:r w:rsidR="0067458E" w:rsidRPr="0067458E">
        <w:rPr>
          <w:b/>
          <w:sz w:val="24"/>
          <w:szCs w:val="24"/>
        </w:rPr>
        <w:t xml:space="preserve"> </w:t>
      </w:r>
      <w:r w:rsidR="00DA2AD2" w:rsidRPr="0067458E">
        <w:rPr>
          <w:sz w:val="24"/>
          <w:szCs w:val="24"/>
        </w:rPr>
        <w:t xml:space="preserve">Цена </w:t>
      </w:r>
      <w:r w:rsidR="004003A3" w:rsidRPr="0067458E">
        <w:rPr>
          <w:sz w:val="24"/>
          <w:szCs w:val="24"/>
        </w:rPr>
        <w:t>контракт</w:t>
      </w:r>
      <w:r w:rsidR="00DA2AD2" w:rsidRPr="0067458E">
        <w:rPr>
          <w:sz w:val="24"/>
          <w:szCs w:val="24"/>
        </w:rPr>
        <w:t>а является твердой</w:t>
      </w:r>
      <w:r w:rsidR="00A54CBD" w:rsidRPr="0067458E">
        <w:rPr>
          <w:sz w:val="24"/>
          <w:szCs w:val="24"/>
        </w:rPr>
        <w:t>,</w:t>
      </w:r>
      <w:r w:rsidR="00DA2AD2" w:rsidRPr="0067458E">
        <w:rPr>
          <w:sz w:val="24"/>
          <w:szCs w:val="24"/>
        </w:rPr>
        <w:t xml:space="preserve"> и определяется на весь срок его исполнения.</w:t>
      </w:r>
    </w:p>
    <w:p w:rsidR="00C0418D" w:rsidRPr="00C0418D" w:rsidRDefault="00C0418D" w:rsidP="00C0418D">
      <w:pPr>
        <w:suppressAutoHyphens/>
        <w:spacing w:line="200" w:lineRule="atLeast"/>
        <w:ind w:firstLine="586"/>
        <w:jc w:val="both"/>
        <w:rPr>
          <w:rFonts w:eastAsia="SimSun"/>
          <w:color w:val="000000"/>
          <w:kern w:val="1"/>
          <w:sz w:val="24"/>
          <w:szCs w:val="24"/>
          <w:lang w:eastAsia="hi-IN" w:bidi="hi-IN"/>
        </w:rPr>
      </w:pPr>
      <w:r w:rsidRPr="00C0418D">
        <w:rPr>
          <w:rFonts w:eastAsia="SimSun"/>
          <w:kern w:val="1"/>
          <w:sz w:val="24"/>
          <w:szCs w:val="24"/>
          <w:lang w:eastAsia="hi-IN" w:bidi="hi-IN"/>
        </w:rPr>
        <w:t>Цена</w:t>
      </w:r>
      <w:r w:rsidRPr="00C0418D">
        <w:rPr>
          <w:rFonts w:eastAsia="SimSun"/>
          <w:color w:val="000000"/>
          <w:kern w:val="1"/>
          <w:sz w:val="24"/>
          <w:szCs w:val="24"/>
          <w:lang w:eastAsia="hi-IN" w:bidi="hi-IN"/>
        </w:rPr>
        <w:t xml:space="preserve"> на единицу товара устанавливается в рублях и включает в себя расходы Поставщика, связанные с выполнением условий настоящего </w:t>
      </w:r>
      <w:r>
        <w:rPr>
          <w:rFonts w:eastAsia="SimSun"/>
          <w:color w:val="000000"/>
          <w:kern w:val="1"/>
          <w:sz w:val="24"/>
          <w:szCs w:val="24"/>
          <w:lang w:eastAsia="hi-IN" w:bidi="hi-IN"/>
        </w:rPr>
        <w:t>Контракта</w:t>
      </w:r>
      <w:r w:rsidRPr="00C0418D">
        <w:rPr>
          <w:rFonts w:eastAsia="SimSun"/>
          <w:color w:val="000000"/>
          <w:kern w:val="1"/>
          <w:sz w:val="24"/>
          <w:szCs w:val="24"/>
          <w:lang w:eastAsia="hi-IN" w:bidi="hi-IN"/>
        </w:rPr>
        <w:t>: поставку товара, погрузку, разгрузку, расходы на перевозку, страхование, упаковку, экспедирование, полный комплект документации, уплата таможенных пошлин, налогов и других обязательных платежей.</w:t>
      </w:r>
    </w:p>
    <w:p w:rsidR="004003A3" w:rsidRPr="0067458E" w:rsidRDefault="004003A3" w:rsidP="002A5E40">
      <w:pPr>
        <w:jc w:val="both"/>
        <w:rPr>
          <w:b/>
          <w:sz w:val="24"/>
          <w:szCs w:val="24"/>
        </w:rPr>
      </w:pPr>
      <w:r w:rsidRPr="0067458E">
        <w:rPr>
          <w:sz w:val="24"/>
          <w:szCs w:val="24"/>
        </w:rPr>
        <w:t xml:space="preserve"> </w:t>
      </w:r>
      <w:r w:rsidR="00C0418D">
        <w:rPr>
          <w:sz w:val="24"/>
          <w:szCs w:val="24"/>
        </w:rPr>
        <w:t xml:space="preserve">         </w:t>
      </w:r>
      <w:r w:rsidRPr="0067458E">
        <w:rPr>
          <w:sz w:val="24"/>
          <w:szCs w:val="24"/>
        </w:rPr>
        <w:t xml:space="preserve">Источник финансирования </w:t>
      </w:r>
      <w:r w:rsidR="0067458E">
        <w:rPr>
          <w:sz w:val="24"/>
          <w:szCs w:val="24"/>
        </w:rPr>
        <w:t xml:space="preserve">– </w:t>
      </w:r>
      <w:r w:rsidR="007A07FE">
        <w:rPr>
          <w:sz w:val="24"/>
          <w:szCs w:val="24"/>
        </w:rPr>
        <w:t>средства бюджетного учреждения</w:t>
      </w:r>
      <w:r w:rsidRPr="0067458E">
        <w:rPr>
          <w:sz w:val="24"/>
          <w:szCs w:val="24"/>
        </w:rPr>
        <w:t xml:space="preserve"> </w:t>
      </w:r>
      <w:r w:rsidR="0067458E">
        <w:rPr>
          <w:sz w:val="24"/>
          <w:szCs w:val="24"/>
        </w:rPr>
        <w:t>(</w:t>
      </w:r>
      <w:r w:rsidRPr="0067458E">
        <w:rPr>
          <w:sz w:val="24"/>
          <w:szCs w:val="24"/>
        </w:rPr>
        <w:t>субсидии на выполнение государственного задания</w:t>
      </w:r>
      <w:r w:rsidR="0067458E">
        <w:rPr>
          <w:sz w:val="24"/>
          <w:szCs w:val="24"/>
        </w:rPr>
        <w:t>)</w:t>
      </w:r>
      <w:r w:rsidRPr="0067458E">
        <w:rPr>
          <w:sz w:val="24"/>
          <w:szCs w:val="24"/>
        </w:rPr>
        <w:t>.</w:t>
      </w:r>
    </w:p>
    <w:p w:rsidR="006045D6" w:rsidRPr="0067458E" w:rsidRDefault="00F903E5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4</w:t>
      </w:r>
      <w:r w:rsidR="003D01C9" w:rsidRPr="0067458E">
        <w:rPr>
          <w:sz w:val="24"/>
          <w:szCs w:val="24"/>
        </w:rPr>
        <w:t>.2.</w:t>
      </w:r>
      <w:r w:rsidR="0067458E">
        <w:rPr>
          <w:sz w:val="24"/>
          <w:szCs w:val="24"/>
        </w:rPr>
        <w:t xml:space="preserve"> </w:t>
      </w:r>
      <w:r w:rsidR="00E07E11" w:rsidRPr="0067458E">
        <w:rPr>
          <w:sz w:val="24"/>
          <w:szCs w:val="24"/>
        </w:rPr>
        <w:t xml:space="preserve">Оплата </w:t>
      </w:r>
      <w:r w:rsidR="00DA2AD2" w:rsidRPr="0067458E">
        <w:rPr>
          <w:sz w:val="24"/>
          <w:szCs w:val="24"/>
        </w:rPr>
        <w:t xml:space="preserve">по настоящему </w:t>
      </w:r>
      <w:r w:rsidR="004003A3" w:rsidRPr="0067458E">
        <w:rPr>
          <w:sz w:val="24"/>
          <w:szCs w:val="24"/>
        </w:rPr>
        <w:t>контракт</w:t>
      </w:r>
      <w:r w:rsidR="00DA2AD2" w:rsidRPr="0067458E">
        <w:rPr>
          <w:sz w:val="24"/>
          <w:szCs w:val="24"/>
        </w:rPr>
        <w:t xml:space="preserve">у осуществляется </w:t>
      </w:r>
      <w:r w:rsidR="00573D05" w:rsidRPr="0067458E">
        <w:rPr>
          <w:sz w:val="24"/>
          <w:szCs w:val="24"/>
        </w:rPr>
        <w:t>Заказчиком</w:t>
      </w:r>
      <w:r w:rsidR="00A54CBD" w:rsidRPr="0067458E">
        <w:rPr>
          <w:sz w:val="24"/>
          <w:szCs w:val="24"/>
        </w:rPr>
        <w:t xml:space="preserve"> в течение</w:t>
      </w:r>
      <w:r w:rsidR="00DA2AD2" w:rsidRPr="0067458E">
        <w:rPr>
          <w:sz w:val="24"/>
          <w:szCs w:val="24"/>
        </w:rPr>
        <w:t xml:space="preserve"> </w:t>
      </w:r>
      <w:r w:rsidR="00D2271C" w:rsidRPr="0067458E">
        <w:rPr>
          <w:sz w:val="24"/>
          <w:szCs w:val="24"/>
        </w:rPr>
        <w:t>7</w:t>
      </w:r>
      <w:r w:rsidR="00DA2AD2" w:rsidRPr="0067458E">
        <w:rPr>
          <w:sz w:val="24"/>
          <w:szCs w:val="24"/>
        </w:rPr>
        <w:t xml:space="preserve"> (</w:t>
      </w:r>
      <w:r w:rsidR="00D2271C" w:rsidRPr="0067458E">
        <w:rPr>
          <w:sz w:val="24"/>
          <w:szCs w:val="24"/>
        </w:rPr>
        <w:t>семи</w:t>
      </w:r>
      <w:r w:rsidR="00DA2AD2" w:rsidRPr="0067458E">
        <w:rPr>
          <w:sz w:val="24"/>
          <w:szCs w:val="24"/>
        </w:rPr>
        <w:t xml:space="preserve">) рабочих дней </w:t>
      </w:r>
      <w:r w:rsidR="0095133C" w:rsidRPr="0067458E">
        <w:rPr>
          <w:sz w:val="24"/>
          <w:szCs w:val="24"/>
        </w:rPr>
        <w:t>по</w:t>
      </w:r>
      <w:r w:rsidR="00DA2AD2" w:rsidRPr="0067458E">
        <w:rPr>
          <w:sz w:val="24"/>
          <w:szCs w:val="24"/>
        </w:rPr>
        <w:t xml:space="preserve"> </w:t>
      </w:r>
      <w:r w:rsidR="0095133C" w:rsidRPr="0067458E">
        <w:rPr>
          <w:sz w:val="24"/>
          <w:szCs w:val="24"/>
        </w:rPr>
        <w:t>факту</w:t>
      </w:r>
      <w:r w:rsidR="00DA2AD2" w:rsidRPr="0067458E">
        <w:rPr>
          <w:sz w:val="24"/>
          <w:szCs w:val="24"/>
        </w:rPr>
        <w:t xml:space="preserve"> поставки товара </w:t>
      </w:r>
      <w:r w:rsidR="0095133C" w:rsidRPr="0067458E">
        <w:rPr>
          <w:sz w:val="24"/>
          <w:szCs w:val="24"/>
        </w:rPr>
        <w:t xml:space="preserve">и </w:t>
      </w:r>
      <w:r w:rsidR="00642F49" w:rsidRPr="0067458E">
        <w:rPr>
          <w:sz w:val="24"/>
          <w:szCs w:val="24"/>
        </w:rPr>
        <w:t xml:space="preserve">с даты подписания </w:t>
      </w:r>
      <w:r w:rsidR="0067458E" w:rsidRPr="0067458E">
        <w:rPr>
          <w:sz w:val="24"/>
          <w:szCs w:val="24"/>
        </w:rPr>
        <w:t>документов о приемке товара</w:t>
      </w:r>
      <w:r w:rsidR="00642F49" w:rsidRPr="0067458E">
        <w:rPr>
          <w:sz w:val="24"/>
          <w:szCs w:val="24"/>
        </w:rPr>
        <w:t>,</w:t>
      </w:r>
      <w:r w:rsidR="00DA2AD2" w:rsidRPr="0067458E">
        <w:rPr>
          <w:sz w:val="24"/>
          <w:szCs w:val="24"/>
        </w:rPr>
        <w:t xml:space="preserve"> путем внесения денежных средств на расчетный счет Поставщика. </w:t>
      </w:r>
    </w:p>
    <w:p w:rsidR="0098155E" w:rsidRPr="0067458E" w:rsidRDefault="00F903E5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4</w:t>
      </w:r>
      <w:r w:rsidR="0098155E" w:rsidRPr="0067458E">
        <w:rPr>
          <w:sz w:val="24"/>
          <w:szCs w:val="24"/>
        </w:rPr>
        <w:t>.</w:t>
      </w:r>
      <w:r w:rsidR="00E07E11" w:rsidRPr="0067458E">
        <w:rPr>
          <w:sz w:val="24"/>
          <w:szCs w:val="24"/>
        </w:rPr>
        <w:t>3</w:t>
      </w:r>
      <w:r w:rsidR="0098155E" w:rsidRPr="0067458E">
        <w:rPr>
          <w:sz w:val="24"/>
          <w:szCs w:val="24"/>
        </w:rPr>
        <w:t>.</w:t>
      </w:r>
      <w:r w:rsidR="0067458E" w:rsidRPr="0067458E">
        <w:rPr>
          <w:sz w:val="24"/>
          <w:szCs w:val="24"/>
        </w:rPr>
        <w:t xml:space="preserve"> </w:t>
      </w:r>
      <w:r w:rsidR="0098155E" w:rsidRPr="0067458E">
        <w:rPr>
          <w:sz w:val="24"/>
          <w:szCs w:val="24"/>
        </w:rPr>
        <w:t xml:space="preserve">Цена товара определяется как цена прайс-листа, действующего </w:t>
      </w:r>
      <w:proofErr w:type="gramStart"/>
      <w:r w:rsidR="0098155E" w:rsidRPr="0067458E">
        <w:rPr>
          <w:sz w:val="24"/>
          <w:szCs w:val="24"/>
        </w:rPr>
        <w:t>на дату</w:t>
      </w:r>
      <w:proofErr w:type="gramEnd"/>
      <w:r w:rsidR="0098155E" w:rsidRPr="0067458E">
        <w:rPr>
          <w:sz w:val="24"/>
          <w:szCs w:val="24"/>
        </w:rPr>
        <w:t xml:space="preserve"> указанную в расходной накладной. </w:t>
      </w:r>
    </w:p>
    <w:p w:rsidR="005B3975" w:rsidRPr="0067458E" w:rsidRDefault="00F903E5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4</w:t>
      </w:r>
      <w:r w:rsidR="00072ED6" w:rsidRPr="0067458E">
        <w:rPr>
          <w:sz w:val="24"/>
          <w:szCs w:val="24"/>
        </w:rPr>
        <w:t>.4</w:t>
      </w:r>
      <w:r w:rsidR="0098155E" w:rsidRPr="0067458E">
        <w:rPr>
          <w:sz w:val="24"/>
          <w:szCs w:val="24"/>
        </w:rPr>
        <w:t>.</w:t>
      </w:r>
      <w:r w:rsidR="0067458E" w:rsidRPr="0067458E">
        <w:rPr>
          <w:sz w:val="24"/>
          <w:szCs w:val="24"/>
        </w:rPr>
        <w:t xml:space="preserve"> </w:t>
      </w:r>
      <w:r w:rsidR="005B3975" w:rsidRPr="0067458E">
        <w:rPr>
          <w:sz w:val="24"/>
          <w:szCs w:val="24"/>
        </w:rPr>
        <w:t xml:space="preserve">Датой оплаты товара считается дата </w:t>
      </w:r>
      <w:r w:rsidR="001C0431" w:rsidRPr="0067458E">
        <w:rPr>
          <w:sz w:val="24"/>
          <w:szCs w:val="24"/>
        </w:rPr>
        <w:t xml:space="preserve">перечисления </w:t>
      </w:r>
      <w:r w:rsidR="005B3975" w:rsidRPr="0067458E">
        <w:rPr>
          <w:sz w:val="24"/>
          <w:szCs w:val="24"/>
        </w:rPr>
        <w:t xml:space="preserve">денежных средств </w:t>
      </w:r>
      <w:r w:rsidR="001C0431" w:rsidRPr="0067458E">
        <w:rPr>
          <w:sz w:val="24"/>
          <w:szCs w:val="24"/>
        </w:rPr>
        <w:t xml:space="preserve">с расчетного счета </w:t>
      </w:r>
      <w:r w:rsidR="00573D05" w:rsidRPr="0067458E">
        <w:rPr>
          <w:sz w:val="24"/>
          <w:szCs w:val="24"/>
        </w:rPr>
        <w:t>Заказчика</w:t>
      </w:r>
      <w:r w:rsidR="001C0431" w:rsidRPr="0067458E">
        <w:rPr>
          <w:sz w:val="24"/>
          <w:szCs w:val="24"/>
        </w:rPr>
        <w:t xml:space="preserve"> на </w:t>
      </w:r>
      <w:r w:rsidR="002F4368" w:rsidRPr="0067458E">
        <w:rPr>
          <w:sz w:val="24"/>
          <w:szCs w:val="24"/>
        </w:rPr>
        <w:t>расчетный</w:t>
      </w:r>
      <w:r w:rsidR="005B3975" w:rsidRPr="0067458E">
        <w:rPr>
          <w:sz w:val="24"/>
          <w:szCs w:val="24"/>
        </w:rPr>
        <w:t xml:space="preserve"> счет Поставщика.</w:t>
      </w:r>
    </w:p>
    <w:p w:rsidR="00576C40" w:rsidRPr="0067458E" w:rsidRDefault="00576C40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4.5. Каждая из сторон настоящего Договора в любой момент в пределах срока его действия вправе требовать проведения сверки взаимных расчетов через адреса электронной почты, указанные в реквизитах данного договора. Сторона, выступившая инициатором сверки, направляет другой стороне акт сверки с имеющимися данными. Получавшая акт сторона обязана подписать акт или представить возражения в течение 10 (Десяти) рабочих дней. В случае непредставления возражений, акт направившей стороны считается согласованным без возражений и замечаний.</w:t>
      </w:r>
    </w:p>
    <w:p w:rsidR="000632CE" w:rsidRPr="0067458E" w:rsidRDefault="000632CE" w:rsidP="002A5E40">
      <w:pPr>
        <w:rPr>
          <w:b/>
          <w:sz w:val="24"/>
          <w:szCs w:val="24"/>
        </w:rPr>
      </w:pPr>
    </w:p>
    <w:p w:rsidR="005B3975" w:rsidRPr="0067458E" w:rsidRDefault="00F903E5" w:rsidP="002A5E40">
      <w:pPr>
        <w:jc w:val="center"/>
        <w:rPr>
          <w:b/>
          <w:sz w:val="24"/>
          <w:szCs w:val="24"/>
        </w:rPr>
      </w:pPr>
      <w:r w:rsidRPr="0067458E">
        <w:rPr>
          <w:b/>
          <w:sz w:val="24"/>
          <w:szCs w:val="24"/>
        </w:rPr>
        <w:t>5</w:t>
      </w:r>
      <w:r w:rsidR="0098155E" w:rsidRPr="0067458E">
        <w:rPr>
          <w:b/>
          <w:sz w:val="24"/>
          <w:szCs w:val="24"/>
        </w:rPr>
        <w:t>.</w:t>
      </w:r>
      <w:r w:rsidR="00930556" w:rsidRPr="0067458E">
        <w:rPr>
          <w:b/>
          <w:sz w:val="24"/>
          <w:szCs w:val="24"/>
        </w:rPr>
        <w:t xml:space="preserve">  </w:t>
      </w:r>
      <w:r w:rsidR="005B3975" w:rsidRPr="0067458E">
        <w:rPr>
          <w:b/>
          <w:sz w:val="24"/>
          <w:szCs w:val="24"/>
        </w:rPr>
        <w:t>ПРАВА И ОБЯЗАННОСТИ СТОРОН</w:t>
      </w:r>
    </w:p>
    <w:p w:rsidR="005B3975" w:rsidRPr="00B96BDD" w:rsidRDefault="00F903E5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5</w:t>
      </w:r>
      <w:r w:rsidR="0098155E" w:rsidRPr="0067458E">
        <w:rPr>
          <w:sz w:val="24"/>
          <w:szCs w:val="24"/>
        </w:rPr>
        <w:t>.1.</w:t>
      </w:r>
      <w:r w:rsidR="00B96BDD">
        <w:rPr>
          <w:sz w:val="24"/>
          <w:szCs w:val="24"/>
        </w:rPr>
        <w:t xml:space="preserve"> </w:t>
      </w:r>
      <w:r w:rsidR="00573D05" w:rsidRPr="00B96BDD">
        <w:rPr>
          <w:sz w:val="24"/>
          <w:szCs w:val="24"/>
        </w:rPr>
        <w:t>Заказчик</w:t>
      </w:r>
      <w:r w:rsidR="005B3975" w:rsidRPr="00B96BDD">
        <w:rPr>
          <w:sz w:val="24"/>
          <w:szCs w:val="24"/>
        </w:rPr>
        <w:t xml:space="preserve"> обязуется:</w:t>
      </w:r>
    </w:p>
    <w:p w:rsidR="005B3975" w:rsidRPr="00B96BDD" w:rsidRDefault="005B3975" w:rsidP="002A5E40">
      <w:pPr>
        <w:jc w:val="both"/>
        <w:rPr>
          <w:sz w:val="24"/>
          <w:szCs w:val="24"/>
        </w:rPr>
      </w:pPr>
      <w:r w:rsidRPr="00B96BDD">
        <w:rPr>
          <w:sz w:val="24"/>
          <w:szCs w:val="24"/>
        </w:rPr>
        <w:t xml:space="preserve"> а) осуществить при приемке</w:t>
      </w:r>
      <w:r w:rsidR="0098155E" w:rsidRPr="00B96BDD">
        <w:rPr>
          <w:sz w:val="24"/>
          <w:szCs w:val="24"/>
        </w:rPr>
        <w:t xml:space="preserve"> товара проверку по количеству и </w:t>
      </w:r>
      <w:r w:rsidRPr="00B96BDD">
        <w:rPr>
          <w:sz w:val="24"/>
          <w:szCs w:val="24"/>
        </w:rPr>
        <w:t>качеству;</w:t>
      </w:r>
    </w:p>
    <w:p w:rsidR="005B3975" w:rsidRPr="00B96BDD" w:rsidRDefault="005B3975" w:rsidP="002A5E40">
      <w:pPr>
        <w:jc w:val="both"/>
        <w:rPr>
          <w:sz w:val="24"/>
          <w:szCs w:val="24"/>
        </w:rPr>
      </w:pPr>
      <w:r w:rsidRPr="00B96BDD">
        <w:rPr>
          <w:sz w:val="24"/>
          <w:szCs w:val="24"/>
        </w:rPr>
        <w:t xml:space="preserve"> б) по результатам приемки товара подписать следующие </w:t>
      </w:r>
      <w:r w:rsidR="0098155E" w:rsidRPr="00B96BDD">
        <w:rPr>
          <w:sz w:val="24"/>
          <w:szCs w:val="24"/>
        </w:rPr>
        <w:t xml:space="preserve">документы: </w:t>
      </w:r>
      <w:r w:rsidR="00B96BDD">
        <w:rPr>
          <w:sz w:val="24"/>
          <w:szCs w:val="24"/>
        </w:rPr>
        <w:t xml:space="preserve">товарную </w:t>
      </w:r>
      <w:r w:rsidR="0098155E" w:rsidRPr="00B96BDD">
        <w:rPr>
          <w:sz w:val="24"/>
          <w:szCs w:val="24"/>
        </w:rPr>
        <w:t>накладную</w:t>
      </w:r>
      <w:r w:rsidR="00B96BDD">
        <w:rPr>
          <w:sz w:val="24"/>
          <w:szCs w:val="24"/>
        </w:rPr>
        <w:t xml:space="preserve"> или УПД</w:t>
      </w:r>
      <w:r w:rsidR="0098155E" w:rsidRPr="00B96BDD">
        <w:rPr>
          <w:sz w:val="24"/>
          <w:szCs w:val="24"/>
        </w:rPr>
        <w:t xml:space="preserve">, а в случаях выявления количественных или качественных несоответствий от указанных в </w:t>
      </w:r>
      <w:r w:rsidR="00B96BDD">
        <w:rPr>
          <w:sz w:val="24"/>
          <w:szCs w:val="24"/>
        </w:rPr>
        <w:t xml:space="preserve">товарной </w:t>
      </w:r>
      <w:r w:rsidR="0098155E" w:rsidRPr="00B96BDD">
        <w:rPr>
          <w:sz w:val="24"/>
          <w:szCs w:val="24"/>
        </w:rPr>
        <w:t>накладной</w:t>
      </w:r>
      <w:r w:rsidR="00B96BDD">
        <w:rPr>
          <w:sz w:val="24"/>
          <w:szCs w:val="24"/>
        </w:rPr>
        <w:t xml:space="preserve"> или УПД</w:t>
      </w:r>
      <w:r w:rsidR="0098155E" w:rsidRPr="00B96BDD">
        <w:rPr>
          <w:sz w:val="24"/>
          <w:szCs w:val="24"/>
        </w:rPr>
        <w:t>,</w:t>
      </w:r>
      <w:r w:rsidR="00B96BDD">
        <w:rPr>
          <w:sz w:val="24"/>
          <w:szCs w:val="24"/>
        </w:rPr>
        <w:t xml:space="preserve"> Акт об установленном </w:t>
      </w:r>
      <w:r w:rsidRPr="00B96BDD">
        <w:rPr>
          <w:sz w:val="24"/>
          <w:szCs w:val="24"/>
        </w:rPr>
        <w:t>расхождении по количеству и качеству товара;</w:t>
      </w:r>
    </w:p>
    <w:p w:rsidR="005B3975" w:rsidRDefault="002F4368" w:rsidP="002A5E40">
      <w:pPr>
        <w:jc w:val="both"/>
        <w:rPr>
          <w:sz w:val="24"/>
          <w:szCs w:val="24"/>
        </w:rPr>
      </w:pPr>
      <w:r w:rsidRPr="00B96BDD">
        <w:rPr>
          <w:sz w:val="24"/>
          <w:szCs w:val="24"/>
        </w:rPr>
        <w:t xml:space="preserve">в) </w:t>
      </w:r>
      <w:r w:rsidR="005B3975" w:rsidRPr="00B96BDD">
        <w:rPr>
          <w:sz w:val="24"/>
          <w:szCs w:val="24"/>
        </w:rPr>
        <w:t xml:space="preserve">оплачивать товар по ценам, в сроки и в порядке, установленным настоящим </w:t>
      </w:r>
      <w:r w:rsidR="004003A3" w:rsidRPr="00B96BDD">
        <w:rPr>
          <w:sz w:val="24"/>
          <w:szCs w:val="24"/>
        </w:rPr>
        <w:t>Контракт</w:t>
      </w:r>
      <w:r w:rsidR="005B3975" w:rsidRPr="00B96BDD">
        <w:rPr>
          <w:sz w:val="24"/>
          <w:szCs w:val="24"/>
        </w:rPr>
        <w:t>ом</w:t>
      </w:r>
      <w:r w:rsidRPr="00B96BDD">
        <w:rPr>
          <w:sz w:val="24"/>
          <w:szCs w:val="24"/>
        </w:rPr>
        <w:t>.</w:t>
      </w:r>
    </w:p>
    <w:p w:rsidR="007A07FE" w:rsidRPr="00B96BDD" w:rsidRDefault="007A07FE" w:rsidP="002A5E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Pr="007A07FE">
        <w:rPr>
          <w:sz w:val="24"/>
          <w:szCs w:val="24"/>
        </w:rPr>
        <w:t xml:space="preserve">Заказчик обязан на регулярной основе осуществлять контроль за надлежащим исполнением обязательств по контракту, а также за соответствием сроков </w:t>
      </w:r>
      <w:r>
        <w:rPr>
          <w:sz w:val="24"/>
          <w:szCs w:val="24"/>
        </w:rPr>
        <w:t>поставки товаров</w:t>
      </w:r>
      <w:r w:rsidR="00B912F6">
        <w:rPr>
          <w:sz w:val="24"/>
          <w:szCs w:val="24"/>
        </w:rPr>
        <w:t>.</w:t>
      </w:r>
    </w:p>
    <w:p w:rsidR="005B3975" w:rsidRPr="00B96BDD" w:rsidRDefault="00F903E5" w:rsidP="002A5E40">
      <w:pPr>
        <w:jc w:val="both"/>
        <w:rPr>
          <w:sz w:val="24"/>
          <w:szCs w:val="24"/>
        </w:rPr>
      </w:pPr>
      <w:r w:rsidRPr="00B96BDD">
        <w:rPr>
          <w:sz w:val="24"/>
          <w:szCs w:val="24"/>
        </w:rPr>
        <w:t>5</w:t>
      </w:r>
      <w:r w:rsidR="0098155E" w:rsidRPr="00B96BDD">
        <w:rPr>
          <w:sz w:val="24"/>
          <w:szCs w:val="24"/>
        </w:rPr>
        <w:t>.2.</w:t>
      </w:r>
      <w:r w:rsidR="00B96BDD">
        <w:rPr>
          <w:sz w:val="24"/>
          <w:szCs w:val="24"/>
        </w:rPr>
        <w:t xml:space="preserve"> </w:t>
      </w:r>
      <w:r w:rsidR="005B3975" w:rsidRPr="00B96BDD">
        <w:rPr>
          <w:sz w:val="24"/>
          <w:szCs w:val="24"/>
        </w:rPr>
        <w:t>Поставщик обязуется:</w:t>
      </w:r>
    </w:p>
    <w:p w:rsidR="005B3975" w:rsidRPr="00B96BDD" w:rsidRDefault="005B3975" w:rsidP="002A5E40">
      <w:pPr>
        <w:jc w:val="both"/>
        <w:rPr>
          <w:sz w:val="24"/>
          <w:szCs w:val="24"/>
        </w:rPr>
      </w:pPr>
      <w:r w:rsidRPr="00B96BDD">
        <w:rPr>
          <w:sz w:val="24"/>
          <w:szCs w:val="24"/>
        </w:rPr>
        <w:t xml:space="preserve">а) поставлять </w:t>
      </w:r>
      <w:r w:rsidR="00573D05" w:rsidRPr="00B96BDD">
        <w:rPr>
          <w:sz w:val="24"/>
          <w:szCs w:val="24"/>
        </w:rPr>
        <w:t>Заказчику</w:t>
      </w:r>
      <w:r w:rsidRPr="00B96BDD">
        <w:rPr>
          <w:sz w:val="24"/>
          <w:szCs w:val="24"/>
        </w:rPr>
        <w:t xml:space="preserve"> товар в количестве, ассортименте и надлежащего качества в сроки, </w:t>
      </w:r>
      <w:r w:rsidR="00B96BDD">
        <w:rPr>
          <w:sz w:val="24"/>
          <w:szCs w:val="24"/>
        </w:rPr>
        <w:t>указанные в п. 2.1 контракта</w:t>
      </w:r>
      <w:r w:rsidRPr="00B96BDD">
        <w:rPr>
          <w:sz w:val="24"/>
          <w:szCs w:val="24"/>
        </w:rPr>
        <w:t>;</w:t>
      </w:r>
    </w:p>
    <w:p w:rsidR="005B3975" w:rsidRDefault="005B3975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б) при недопоставке или при обнаружении некачестве</w:t>
      </w:r>
      <w:r w:rsidR="002F4368" w:rsidRPr="0067458E">
        <w:rPr>
          <w:sz w:val="24"/>
          <w:szCs w:val="24"/>
        </w:rPr>
        <w:t xml:space="preserve">нного товара, </w:t>
      </w:r>
      <w:r w:rsidRPr="0067458E">
        <w:rPr>
          <w:sz w:val="24"/>
          <w:szCs w:val="24"/>
        </w:rPr>
        <w:t xml:space="preserve">восполнить недопоставленное (некачественное) количество товаров в течение 5 дней </w:t>
      </w:r>
      <w:r w:rsidR="00B96BDD">
        <w:rPr>
          <w:sz w:val="24"/>
          <w:szCs w:val="24"/>
        </w:rPr>
        <w:t xml:space="preserve">с момента </w:t>
      </w:r>
      <w:r w:rsidRPr="00B96BDD">
        <w:rPr>
          <w:sz w:val="24"/>
          <w:szCs w:val="24"/>
        </w:rPr>
        <w:t xml:space="preserve">составления </w:t>
      </w:r>
      <w:r w:rsidR="00573D05" w:rsidRPr="00B96BDD">
        <w:rPr>
          <w:sz w:val="24"/>
          <w:szCs w:val="24"/>
        </w:rPr>
        <w:t>Заказчиком</w:t>
      </w:r>
      <w:r w:rsidRPr="0067458E">
        <w:rPr>
          <w:sz w:val="24"/>
          <w:szCs w:val="24"/>
        </w:rPr>
        <w:t xml:space="preserve"> Ак</w:t>
      </w:r>
      <w:r w:rsidR="00B96BDD">
        <w:rPr>
          <w:sz w:val="24"/>
          <w:szCs w:val="24"/>
        </w:rPr>
        <w:t>та об установленном расхождении</w:t>
      </w:r>
      <w:r w:rsidRPr="0067458E">
        <w:rPr>
          <w:sz w:val="24"/>
          <w:szCs w:val="24"/>
        </w:rPr>
        <w:t xml:space="preserve"> ил</w:t>
      </w:r>
      <w:r w:rsidR="00B96BDD">
        <w:rPr>
          <w:sz w:val="24"/>
          <w:szCs w:val="24"/>
        </w:rPr>
        <w:t>и заменить товар на аналогичный</w:t>
      </w:r>
      <w:r w:rsidRPr="0067458E">
        <w:rPr>
          <w:sz w:val="24"/>
          <w:szCs w:val="24"/>
        </w:rPr>
        <w:t xml:space="preserve"> по той же стоимости</w:t>
      </w:r>
      <w:r w:rsidR="004A4D41" w:rsidRPr="0067458E">
        <w:rPr>
          <w:sz w:val="24"/>
          <w:szCs w:val="24"/>
        </w:rPr>
        <w:t xml:space="preserve">, при этом поставка недопоставленного количества товара либо замена некачественного </w:t>
      </w:r>
      <w:r w:rsidR="00C761A1" w:rsidRPr="0067458E">
        <w:rPr>
          <w:sz w:val="24"/>
          <w:szCs w:val="24"/>
        </w:rPr>
        <w:t xml:space="preserve">Товара осуществляется силами и за счет </w:t>
      </w:r>
      <w:r w:rsidR="00C761A1" w:rsidRPr="007A07FE">
        <w:rPr>
          <w:sz w:val="24"/>
          <w:szCs w:val="24"/>
        </w:rPr>
        <w:t>Поставщика.</w:t>
      </w:r>
    </w:p>
    <w:p w:rsidR="007A07FE" w:rsidRPr="0067458E" w:rsidRDefault="007A07FE" w:rsidP="002A5E40">
      <w:pPr>
        <w:jc w:val="both"/>
        <w:rPr>
          <w:sz w:val="24"/>
          <w:szCs w:val="24"/>
        </w:rPr>
      </w:pPr>
      <w:r>
        <w:rPr>
          <w:sz w:val="24"/>
          <w:szCs w:val="24"/>
        </w:rPr>
        <w:t>в) п</w:t>
      </w:r>
      <w:r w:rsidRPr="007A07FE">
        <w:rPr>
          <w:sz w:val="24"/>
          <w:szCs w:val="24"/>
        </w:rPr>
        <w:t xml:space="preserve">редоставить по требованию Заказчика необходимую документацию, относящуюся к </w:t>
      </w:r>
      <w:r>
        <w:rPr>
          <w:sz w:val="24"/>
          <w:szCs w:val="24"/>
        </w:rPr>
        <w:t>поставке товаров</w:t>
      </w:r>
      <w:r w:rsidRPr="007A07FE">
        <w:rPr>
          <w:sz w:val="24"/>
          <w:szCs w:val="24"/>
        </w:rPr>
        <w:t xml:space="preserve"> и создавать условия для проверки хода и качества </w:t>
      </w:r>
      <w:r>
        <w:rPr>
          <w:sz w:val="24"/>
          <w:szCs w:val="24"/>
        </w:rPr>
        <w:t>исполнения обязательств по контракту</w:t>
      </w:r>
      <w:r w:rsidRPr="007A07FE">
        <w:rPr>
          <w:sz w:val="24"/>
          <w:szCs w:val="24"/>
        </w:rPr>
        <w:t>.</w:t>
      </w:r>
    </w:p>
    <w:p w:rsidR="002F4368" w:rsidRPr="0067458E" w:rsidRDefault="002F4368" w:rsidP="002A5E40">
      <w:pPr>
        <w:jc w:val="center"/>
        <w:rPr>
          <w:b/>
          <w:sz w:val="24"/>
          <w:szCs w:val="24"/>
        </w:rPr>
      </w:pPr>
    </w:p>
    <w:p w:rsidR="005B3975" w:rsidRPr="0067458E" w:rsidRDefault="00F903E5" w:rsidP="002A5E40">
      <w:pPr>
        <w:jc w:val="center"/>
        <w:rPr>
          <w:b/>
          <w:sz w:val="24"/>
          <w:szCs w:val="24"/>
        </w:rPr>
      </w:pPr>
      <w:r w:rsidRPr="0067458E">
        <w:rPr>
          <w:b/>
          <w:sz w:val="24"/>
          <w:szCs w:val="24"/>
        </w:rPr>
        <w:t>6</w:t>
      </w:r>
      <w:r w:rsidR="00930556" w:rsidRPr="0067458E">
        <w:rPr>
          <w:b/>
          <w:sz w:val="24"/>
          <w:szCs w:val="24"/>
        </w:rPr>
        <w:t xml:space="preserve">.  </w:t>
      </w:r>
      <w:r w:rsidR="005B3975" w:rsidRPr="0067458E">
        <w:rPr>
          <w:b/>
          <w:sz w:val="24"/>
          <w:szCs w:val="24"/>
        </w:rPr>
        <w:t>ОТВЕТСТВЕННОСТЬ СТОРОН</w:t>
      </w:r>
    </w:p>
    <w:p w:rsidR="00DB13E2" w:rsidRPr="0067458E" w:rsidRDefault="00DB13E2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6.1.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DB13E2" w:rsidRPr="0067458E" w:rsidRDefault="00DB13E2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 xml:space="preserve">6.2. В случае нарушения сроков поставки товара Поставщик обязан выплатить Заказчику неустойку в размере одной трехсотой действующей на день уплаты неустойки (штрафа, пеней) ставки рефинансирования Центрального банка Российской Федерации от цены товара, подлежащего поставке, за каждый день просрочки. </w:t>
      </w:r>
      <w:r w:rsidR="00B912F6" w:rsidRPr="00B912F6">
        <w:rPr>
          <w:sz w:val="24"/>
          <w:szCs w:val="24"/>
        </w:rPr>
        <w:t>При систематическом (три и более раз) неисполнении Поставщиком в назначенный срок претензии Заказчик в праве расторгнуть контракт, в установленном законодательством Российской Федерации порядке с взысканием с Поставщика причиненных убытков.</w:t>
      </w:r>
    </w:p>
    <w:p w:rsidR="00DB13E2" w:rsidRPr="0067458E" w:rsidRDefault="00DB13E2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lastRenderedPageBreak/>
        <w:t>6.3. В случае нарушения Поставщиком сроков замены некачественного товара на товар надлежащего качества, Поставщик уплачивает Заказчику неустойку в размере одной трехсотой действующей на день уплаты неустойки (штрафа, пеней) ставки рефинансирования Центрального банка Российской Федерации от цены товара, подлежащего замене, за каждый день просрочки.</w:t>
      </w:r>
    </w:p>
    <w:p w:rsidR="00897FA5" w:rsidRPr="0067458E" w:rsidRDefault="00DB13E2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6.4. За нарушение сроков оплаты товара, Заказчик уплачивает Поставщику неустойку в размере одной трехсотой действующей на день уплаты неустойки (штрафа, пеней) ставки рефинансирования Центрального банка Российской Федерации от неуплаченной суммы за каждый день просрочки.</w:t>
      </w:r>
    </w:p>
    <w:p w:rsidR="00DB13E2" w:rsidRPr="0067458E" w:rsidRDefault="00DB13E2" w:rsidP="002A5E40">
      <w:pPr>
        <w:jc w:val="both"/>
        <w:rPr>
          <w:sz w:val="24"/>
          <w:szCs w:val="24"/>
        </w:rPr>
      </w:pPr>
    </w:p>
    <w:p w:rsidR="00930556" w:rsidRPr="0067458E" w:rsidRDefault="009A6DDA" w:rsidP="002A5E40">
      <w:pPr>
        <w:jc w:val="center"/>
        <w:rPr>
          <w:b/>
          <w:sz w:val="24"/>
          <w:szCs w:val="24"/>
        </w:rPr>
      </w:pPr>
      <w:r w:rsidRPr="0067458E">
        <w:rPr>
          <w:b/>
          <w:sz w:val="24"/>
          <w:szCs w:val="24"/>
        </w:rPr>
        <w:t>7</w:t>
      </w:r>
      <w:r w:rsidR="00930556" w:rsidRPr="0067458E">
        <w:rPr>
          <w:b/>
          <w:sz w:val="24"/>
          <w:szCs w:val="24"/>
        </w:rPr>
        <w:t xml:space="preserve">.  </w:t>
      </w:r>
      <w:r w:rsidR="005B3975" w:rsidRPr="0067458E">
        <w:rPr>
          <w:b/>
          <w:sz w:val="24"/>
          <w:szCs w:val="24"/>
        </w:rPr>
        <w:t xml:space="preserve">СРОК ДЕЙСТВИЯ </w:t>
      </w:r>
      <w:r w:rsidR="004003A3" w:rsidRPr="0067458E">
        <w:rPr>
          <w:b/>
          <w:sz w:val="24"/>
          <w:szCs w:val="24"/>
        </w:rPr>
        <w:t>КОНТРАКТ</w:t>
      </w:r>
      <w:r w:rsidR="005B3975" w:rsidRPr="0067458E">
        <w:rPr>
          <w:b/>
          <w:sz w:val="24"/>
          <w:szCs w:val="24"/>
        </w:rPr>
        <w:t>А</w:t>
      </w:r>
    </w:p>
    <w:p w:rsidR="005B3975" w:rsidRPr="0067458E" w:rsidRDefault="009A6DDA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7</w:t>
      </w:r>
      <w:r w:rsidR="00930556" w:rsidRPr="0067458E">
        <w:rPr>
          <w:sz w:val="24"/>
          <w:szCs w:val="24"/>
        </w:rPr>
        <w:t>.1.</w:t>
      </w:r>
      <w:r w:rsidR="00B96BDD">
        <w:rPr>
          <w:sz w:val="24"/>
          <w:szCs w:val="24"/>
        </w:rPr>
        <w:t xml:space="preserve"> </w:t>
      </w:r>
      <w:r w:rsidR="004003A3" w:rsidRPr="0067458E">
        <w:rPr>
          <w:sz w:val="24"/>
          <w:szCs w:val="24"/>
        </w:rPr>
        <w:t>Контракт</w:t>
      </w:r>
      <w:r w:rsidR="005B3975" w:rsidRPr="0067458E">
        <w:rPr>
          <w:sz w:val="24"/>
          <w:szCs w:val="24"/>
        </w:rPr>
        <w:t xml:space="preserve"> вступает в силу с момента </w:t>
      </w:r>
      <w:r w:rsidR="0043488C" w:rsidRPr="0067458E">
        <w:rPr>
          <w:sz w:val="24"/>
          <w:szCs w:val="24"/>
        </w:rPr>
        <w:t>его подписания обеими сторонам</w:t>
      </w:r>
      <w:r w:rsidR="00471077" w:rsidRPr="0067458E">
        <w:rPr>
          <w:sz w:val="24"/>
          <w:szCs w:val="24"/>
        </w:rPr>
        <w:t>и и действует до 3</w:t>
      </w:r>
      <w:r w:rsidR="006B4324">
        <w:rPr>
          <w:sz w:val="24"/>
          <w:szCs w:val="24"/>
        </w:rPr>
        <w:t>1</w:t>
      </w:r>
      <w:r w:rsidR="00471077" w:rsidRPr="0067458E">
        <w:rPr>
          <w:sz w:val="24"/>
          <w:szCs w:val="24"/>
        </w:rPr>
        <w:t xml:space="preserve"> </w:t>
      </w:r>
      <w:r w:rsidR="006B4324">
        <w:rPr>
          <w:sz w:val="24"/>
          <w:szCs w:val="24"/>
        </w:rPr>
        <w:t>декабря</w:t>
      </w:r>
      <w:r w:rsidR="00471077" w:rsidRPr="0067458E">
        <w:rPr>
          <w:sz w:val="24"/>
          <w:szCs w:val="24"/>
        </w:rPr>
        <w:t xml:space="preserve"> 20</w:t>
      </w:r>
      <w:r w:rsidR="0095133C" w:rsidRPr="0067458E">
        <w:rPr>
          <w:sz w:val="24"/>
          <w:szCs w:val="24"/>
        </w:rPr>
        <w:t>2</w:t>
      </w:r>
      <w:r w:rsidR="00B912F6">
        <w:rPr>
          <w:sz w:val="24"/>
          <w:szCs w:val="24"/>
        </w:rPr>
        <w:t>6</w:t>
      </w:r>
      <w:r w:rsidR="00560717" w:rsidRPr="0067458E">
        <w:rPr>
          <w:sz w:val="24"/>
          <w:szCs w:val="24"/>
        </w:rPr>
        <w:t xml:space="preserve"> </w:t>
      </w:r>
      <w:r w:rsidR="00EB48AF" w:rsidRPr="0067458E">
        <w:rPr>
          <w:sz w:val="24"/>
          <w:szCs w:val="24"/>
        </w:rPr>
        <w:t>года, а в части расчетов - до полного погашения задолженности сторонами.</w:t>
      </w:r>
    </w:p>
    <w:p w:rsidR="00930556" w:rsidRPr="0067458E" w:rsidRDefault="00930556" w:rsidP="002A5E40">
      <w:pPr>
        <w:jc w:val="both"/>
        <w:rPr>
          <w:sz w:val="24"/>
          <w:szCs w:val="24"/>
        </w:rPr>
      </w:pPr>
    </w:p>
    <w:p w:rsidR="00930556" w:rsidRPr="0067458E" w:rsidRDefault="009A6DDA" w:rsidP="002A5E40">
      <w:pPr>
        <w:jc w:val="center"/>
        <w:rPr>
          <w:b/>
          <w:bCs/>
          <w:sz w:val="24"/>
          <w:szCs w:val="24"/>
        </w:rPr>
      </w:pPr>
      <w:r w:rsidRPr="0067458E">
        <w:rPr>
          <w:b/>
          <w:bCs/>
          <w:sz w:val="24"/>
          <w:szCs w:val="24"/>
        </w:rPr>
        <w:t>8</w:t>
      </w:r>
      <w:r w:rsidR="00930556" w:rsidRPr="0067458E">
        <w:rPr>
          <w:b/>
          <w:bCs/>
          <w:sz w:val="24"/>
          <w:szCs w:val="24"/>
        </w:rPr>
        <w:t xml:space="preserve">.  </w:t>
      </w:r>
      <w:r w:rsidR="005B3975" w:rsidRPr="0067458E">
        <w:rPr>
          <w:b/>
          <w:bCs/>
          <w:sz w:val="24"/>
          <w:szCs w:val="24"/>
        </w:rPr>
        <w:t>ЗАКЛЮЧИТЕЛЬНЫЕ ПОЛОЖЕНИЯ</w:t>
      </w:r>
      <w:r w:rsidR="00930556" w:rsidRPr="0067458E">
        <w:rPr>
          <w:b/>
          <w:bCs/>
          <w:sz w:val="24"/>
          <w:szCs w:val="24"/>
        </w:rPr>
        <w:t xml:space="preserve"> </w:t>
      </w:r>
    </w:p>
    <w:p w:rsidR="005B3975" w:rsidRPr="0067458E" w:rsidRDefault="009A6DDA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8</w:t>
      </w:r>
      <w:r w:rsidR="001567E7" w:rsidRPr="0067458E">
        <w:rPr>
          <w:sz w:val="24"/>
          <w:szCs w:val="24"/>
        </w:rPr>
        <w:t>.1. Контракт может расторгнут по соглашению сторон, по решению суда и в одностороннем порядке в соответствии с законодательством РФ. 8.2.</w:t>
      </w:r>
      <w:r w:rsidR="00B96BDD">
        <w:rPr>
          <w:sz w:val="24"/>
          <w:szCs w:val="24"/>
        </w:rPr>
        <w:t xml:space="preserve"> </w:t>
      </w:r>
      <w:r w:rsidR="005B3975" w:rsidRPr="0067458E">
        <w:rPr>
          <w:sz w:val="24"/>
          <w:szCs w:val="24"/>
        </w:rPr>
        <w:t xml:space="preserve">Все изменения и дополнения к настоящему </w:t>
      </w:r>
      <w:r w:rsidR="004003A3" w:rsidRPr="0067458E">
        <w:rPr>
          <w:sz w:val="24"/>
          <w:szCs w:val="24"/>
        </w:rPr>
        <w:t>контракт</w:t>
      </w:r>
      <w:r w:rsidR="005B3975" w:rsidRPr="0067458E">
        <w:rPr>
          <w:sz w:val="24"/>
          <w:szCs w:val="24"/>
        </w:rPr>
        <w:t>у действи</w:t>
      </w:r>
      <w:r w:rsidR="00B26FED" w:rsidRPr="0067458E">
        <w:rPr>
          <w:sz w:val="24"/>
          <w:szCs w:val="24"/>
        </w:rPr>
        <w:t xml:space="preserve">тельны лишь в том случае, если </w:t>
      </w:r>
      <w:r w:rsidR="005B3975" w:rsidRPr="0067458E">
        <w:rPr>
          <w:sz w:val="24"/>
          <w:szCs w:val="24"/>
        </w:rPr>
        <w:t>они оформлены в письменному виде и подписаны обеими сторонами.</w:t>
      </w:r>
    </w:p>
    <w:p w:rsidR="005B3975" w:rsidRPr="0067458E" w:rsidRDefault="009A6DDA" w:rsidP="002A5E40">
      <w:pPr>
        <w:jc w:val="both"/>
        <w:rPr>
          <w:sz w:val="24"/>
          <w:szCs w:val="24"/>
        </w:rPr>
      </w:pPr>
      <w:r w:rsidRPr="0067458E">
        <w:rPr>
          <w:sz w:val="24"/>
          <w:szCs w:val="24"/>
        </w:rPr>
        <w:t>8</w:t>
      </w:r>
      <w:r w:rsidR="001567E7" w:rsidRPr="0067458E">
        <w:rPr>
          <w:sz w:val="24"/>
          <w:szCs w:val="24"/>
        </w:rPr>
        <w:t>.3</w:t>
      </w:r>
      <w:r w:rsidR="00930556" w:rsidRPr="0067458E">
        <w:rPr>
          <w:sz w:val="24"/>
          <w:szCs w:val="24"/>
        </w:rPr>
        <w:t>.</w:t>
      </w:r>
      <w:r w:rsidR="00B96BDD">
        <w:rPr>
          <w:sz w:val="24"/>
          <w:szCs w:val="24"/>
        </w:rPr>
        <w:t xml:space="preserve"> </w:t>
      </w:r>
      <w:r w:rsidR="005B3975" w:rsidRPr="0067458E">
        <w:rPr>
          <w:sz w:val="24"/>
          <w:szCs w:val="24"/>
        </w:rPr>
        <w:t xml:space="preserve">Настоящий </w:t>
      </w:r>
      <w:r w:rsidR="004003A3" w:rsidRPr="0067458E">
        <w:rPr>
          <w:sz w:val="24"/>
          <w:szCs w:val="24"/>
        </w:rPr>
        <w:t>контракт</w:t>
      </w:r>
      <w:r w:rsidR="005B3975" w:rsidRPr="0067458E">
        <w:rPr>
          <w:sz w:val="24"/>
          <w:szCs w:val="24"/>
        </w:rPr>
        <w:t xml:space="preserve"> составлен в 2 (двух) экземплярах, имеющих одинаковую юридическую силу, по одному для каждой из сторон.</w:t>
      </w:r>
    </w:p>
    <w:p w:rsidR="00576C40" w:rsidRPr="0067458E" w:rsidRDefault="009A6DDA" w:rsidP="002A5E40">
      <w:pPr>
        <w:pStyle w:val="a5"/>
        <w:spacing w:line="200" w:lineRule="atLeast"/>
        <w:rPr>
          <w:szCs w:val="24"/>
        </w:rPr>
      </w:pPr>
      <w:r w:rsidRPr="0067458E">
        <w:rPr>
          <w:szCs w:val="24"/>
        </w:rPr>
        <w:t>8</w:t>
      </w:r>
      <w:r w:rsidR="001567E7" w:rsidRPr="0067458E">
        <w:rPr>
          <w:szCs w:val="24"/>
        </w:rPr>
        <w:t>.4</w:t>
      </w:r>
      <w:r w:rsidR="003D01C9" w:rsidRPr="0067458E">
        <w:rPr>
          <w:szCs w:val="24"/>
        </w:rPr>
        <w:t>.</w:t>
      </w:r>
      <w:r w:rsidR="00B96BDD">
        <w:rPr>
          <w:szCs w:val="24"/>
        </w:rPr>
        <w:t xml:space="preserve"> </w:t>
      </w:r>
      <w:r w:rsidR="005B3975" w:rsidRPr="0067458E">
        <w:rPr>
          <w:szCs w:val="24"/>
        </w:rPr>
        <w:t xml:space="preserve">Все споры, вытекающие из настоящего </w:t>
      </w:r>
      <w:r w:rsidR="004003A3" w:rsidRPr="0067458E">
        <w:rPr>
          <w:szCs w:val="24"/>
        </w:rPr>
        <w:t>контракт</w:t>
      </w:r>
      <w:r w:rsidR="005B3975" w:rsidRPr="0067458E">
        <w:rPr>
          <w:szCs w:val="24"/>
        </w:rPr>
        <w:t>а или в связи с ним, реш</w:t>
      </w:r>
      <w:r w:rsidR="000775D0" w:rsidRPr="0067458E">
        <w:rPr>
          <w:szCs w:val="24"/>
        </w:rPr>
        <w:t xml:space="preserve">аются путем переговоров. При не </w:t>
      </w:r>
      <w:r w:rsidR="000E6718" w:rsidRPr="0067458E">
        <w:rPr>
          <w:szCs w:val="24"/>
        </w:rPr>
        <w:t>достижении</w:t>
      </w:r>
      <w:r w:rsidR="00DB13E2" w:rsidRPr="0067458E">
        <w:rPr>
          <w:szCs w:val="24"/>
        </w:rPr>
        <w:t xml:space="preserve"> </w:t>
      </w:r>
      <w:r w:rsidR="005B3975" w:rsidRPr="0067458E">
        <w:rPr>
          <w:szCs w:val="24"/>
        </w:rPr>
        <w:t>согласия спо</w:t>
      </w:r>
      <w:r w:rsidR="0095133C" w:rsidRPr="0067458E">
        <w:rPr>
          <w:szCs w:val="24"/>
        </w:rPr>
        <w:t xml:space="preserve">ры решаются в арбитражном суде </w:t>
      </w:r>
      <w:r w:rsidR="005B3975" w:rsidRPr="0067458E">
        <w:rPr>
          <w:szCs w:val="24"/>
        </w:rPr>
        <w:t>в соответствии с действующим законодательство</w:t>
      </w:r>
      <w:r w:rsidR="00A923F4" w:rsidRPr="0067458E">
        <w:rPr>
          <w:szCs w:val="24"/>
        </w:rPr>
        <w:t>м.</w:t>
      </w:r>
    </w:p>
    <w:p w:rsidR="00FA2F26" w:rsidRPr="0067458E" w:rsidRDefault="00FA2F26" w:rsidP="002A5E40">
      <w:pPr>
        <w:pStyle w:val="a5"/>
        <w:spacing w:line="200" w:lineRule="atLeast"/>
        <w:jc w:val="center"/>
        <w:rPr>
          <w:rFonts w:eastAsia="SimSun"/>
          <w:b/>
          <w:bCs w:val="0"/>
          <w:color w:val="000000"/>
          <w:kern w:val="1"/>
          <w:szCs w:val="24"/>
          <w:lang w:val="x-none" w:eastAsia="hi-IN" w:bidi="hi-IN"/>
        </w:rPr>
      </w:pPr>
      <w:r w:rsidRPr="0067458E">
        <w:rPr>
          <w:rFonts w:eastAsia="SimSun"/>
          <w:b/>
          <w:bCs w:val="0"/>
          <w:color w:val="000000"/>
          <w:kern w:val="1"/>
          <w:szCs w:val="24"/>
          <w:lang w:val="x-none" w:eastAsia="hi-IN" w:bidi="hi-IN"/>
        </w:rPr>
        <w:t>9. АНТИКОРРУПЦИОННАЯ ОГОВОРКА</w:t>
      </w:r>
    </w:p>
    <w:p w:rsidR="00FA2F26" w:rsidRPr="0067458E" w:rsidRDefault="00FA2F26" w:rsidP="002A5E40">
      <w:pPr>
        <w:suppressAutoHyphens/>
        <w:spacing w:after="120" w:line="200" w:lineRule="atLeast"/>
        <w:jc w:val="both"/>
        <w:rPr>
          <w:rFonts w:eastAsia="SimSun"/>
          <w:color w:val="000000"/>
          <w:kern w:val="1"/>
          <w:sz w:val="24"/>
          <w:szCs w:val="24"/>
          <w:lang w:val="x-none" w:eastAsia="hi-IN" w:bidi="hi-IN"/>
        </w:rPr>
      </w:pPr>
      <w:r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 xml:space="preserve">9.1. При исполнении своих обязательств по </w:t>
      </w:r>
      <w:r w:rsidR="00A923F4"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>Контракт</w:t>
      </w:r>
      <w:r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A923F4"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>Контракт</w:t>
      </w:r>
      <w:r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A923F4"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>Контракт</w:t>
      </w:r>
      <w:r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FA2F26" w:rsidRPr="0067458E" w:rsidRDefault="00FA2F26" w:rsidP="002A5E40">
      <w:pPr>
        <w:suppressAutoHyphens/>
        <w:spacing w:after="120" w:line="200" w:lineRule="atLeast"/>
        <w:jc w:val="both"/>
        <w:rPr>
          <w:rFonts w:eastAsia="SimSun"/>
          <w:color w:val="000000"/>
          <w:kern w:val="1"/>
          <w:sz w:val="24"/>
          <w:szCs w:val="24"/>
          <w:lang w:val="x-none" w:eastAsia="hi-IN" w:bidi="hi-IN"/>
        </w:rPr>
      </w:pPr>
      <w:r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 xml:space="preserve">9.2. В случае возникновения у Сторон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основания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A923F4"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>Контракт</w:t>
      </w:r>
      <w:r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>у до получения подтверждения, что нарушение не произошло или не произойдет. Это подтверждение должно быть направленно в течении десять рабочих дней с даты направления письменного уведомления.</w:t>
      </w:r>
    </w:p>
    <w:p w:rsidR="005F01A4" w:rsidRPr="0067458E" w:rsidRDefault="00FA2F26" w:rsidP="002A5E40">
      <w:pPr>
        <w:suppressAutoHyphens/>
        <w:spacing w:line="200" w:lineRule="atLeast"/>
        <w:jc w:val="both"/>
        <w:rPr>
          <w:rFonts w:eastAsia="SimSun"/>
          <w:color w:val="000000"/>
          <w:kern w:val="1"/>
          <w:sz w:val="24"/>
          <w:szCs w:val="24"/>
          <w:lang w:val="x-none" w:eastAsia="hi-IN" w:bidi="hi-IN"/>
        </w:rPr>
      </w:pPr>
      <w:r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 xml:space="preserve">9.3.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A923F4"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>Контракт</w:t>
      </w:r>
      <w:r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 xml:space="preserve">ом срок подтверждения, что нарушения не произошло или не произойдет, другая, Сторона имеет право расторгнуть </w:t>
      </w:r>
      <w:r w:rsidR="00A923F4"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>Контракт</w:t>
      </w:r>
      <w:r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 xml:space="preserve"> в одностороннем порядке полностью или частично, направив письменное уведомление о расторжении. Сторона, по чьей инициативе был расторгнут </w:t>
      </w:r>
      <w:r w:rsidR="00A923F4"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>Контракт</w:t>
      </w:r>
      <w:r w:rsidRPr="0067458E">
        <w:rPr>
          <w:rFonts w:eastAsia="SimSun"/>
          <w:color w:val="000000"/>
          <w:kern w:val="1"/>
          <w:sz w:val="24"/>
          <w:szCs w:val="24"/>
          <w:lang w:val="x-none" w:eastAsia="hi-IN" w:bidi="hi-IN"/>
        </w:rPr>
        <w:t xml:space="preserve"> в соответствии с положениями настоящей статьи, вправе требовать возмещение реального ущерба, возникшего в результате такого расторжения.</w:t>
      </w:r>
    </w:p>
    <w:p w:rsidR="00FA2F26" w:rsidRPr="0067458E" w:rsidRDefault="00FA2F26" w:rsidP="002A5E40">
      <w:pPr>
        <w:tabs>
          <w:tab w:val="num" w:pos="4188"/>
        </w:tabs>
        <w:jc w:val="both"/>
        <w:rPr>
          <w:sz w:val="24"/>
          <w:szCs w:val="24"/>
        </w:rPr>
      </w:pPr>
    </w:p>
    <w:p w:rsidR="00BC0B22" w:rsidRPr="0067458E" w:rsidRDefault="00A923F4" w:rsidP="002A5E40">
      <w:pPr>
        <w:ind w:left="360"/>
        <w:jc w:val="center"/>
        <w:rPr>
          <w:b/>
          <w:sz w:val="24"/>
          <w:szCs w:val="24"/>
        </w:rPr>
      </w:pPr>
      <w:r w:rsidRPr="0067458E">
        <w:rPr>
          <w:b/>
          <w:sz w:val="24"/>
          <w:szCs w:val="24"/>
        </w:rPr>
        <w:t>10</w:t>
      </w:r>
      <w:r w:rsidR="009A6DDA" w:rsidRPr="0067458E">
        <w:rPr>
          <w:b/>
          <w:sz w:val="24"/>
          <w:szCs w:val="24"/>
        </w:rPr>
        <w:t>.</w:t>
      </w:r>
      <w:r w:rsidR="00930556" w:rsidRPr="0067458E">
        <w:rPr>
          <w:b/>
          <w:sz w:val="24"/>
          <w:szCs w:val="24"/>
        </w:rPr>
        <w:t xml:space="preserve">  </w:t>
      </w:r>
      <w:r w:rsidR="005B3975" w:rsidRPr="0067458E">
        <w:rPr>
          <w:b/>
          <w:sz w:val="24"/>
          <w:szCs w:val="24"/>
        </w:rPr>
        <w:t>АДРЕСА И БАНКОВСКИЕ РЕКВИЗИТЫ СТОРОН</w:t>
      </w:r>
    </w:p>
    <w:p w:rsidR="005B3975" w:rsidRPr="0067458E" w:rsidRDefault="001567E7" w:rsidP="002A5E40">
      <w:pPr>
        <w:tabs>
          <w:tab w:val="num" w:pos="4188"/>
        </w:tabs>
        <w:jc w:val="both"/>
        <w:rPr>
          <w:sz w:val="24"/>
          <w:szCs w:val="24"/>
        </w:rPr>
      </w:pPr>
      <w:r w:rsidRPr="0067458E">
        <w:rPr>
          <w:sz w:val="24"/>
          <w:szCs w:val="24"/>
        </w:rPr>
        <w:t>10</w:t>
      </w:r>
      <w:r w:rsidR="003D01C9" w:rsidRPr="0067458E">
        <w:rPr>
          <w:sz w:val="24"/>
          <w:szCs w:val="24"/>
        </w:rPr>
        <w:t>.1.</w:t>
      </w:r>
      <w:r w:rsidR="0043488C" w:rsidRPr="0067458E">
        <w:rPr>
          <w:sz w:val="24"/>
          <w:szCs w:val="24"/>
        </w:rPr>
        <w:t>В случае изменения юридического</w:t>
      </w:r>
      <w:r w:rsidR="00D90E10" w:rsidRPr="0067458E">
        <w:rPr>
          <w:sz w:val="24"/>
          <w:szCs w:val="24"/>
        </w:rPr>
        <w:t xml:space="preserve"> или почтового</w:t>
      </w:r>
      <w:r w:rsidR="0043488C" w:rsidRPr="0067458E">
        <w:rPr>
          <w:sz w:val="24"/>
          <w:szCs w:val="24"/>
        </w:rPr>
        <w:t xml:space="preserve"> адреса</w:t>
      </w:r>
      <w:r w:rsidR="002C649F" w:rsidRPr="0067458E">
        <w:rPr>
          <w:sz w:val="24"/>
          <w:szCs w:val="24"/>
        </w:rPr>
        <w:t>, изменений банковских реквизитов либо предстоящей реорганизации или ликвидации, а также смене руководителя, С</w:t>
      </w:r>
      <w:r w:rsidR="0043488C" w:rsidRPr="0067458E">
        <w:rPr>
          <w:sz w:val="24"/>
          <w:szCs w:val="24"/>
        </w:rPr>
        <w:t xml:space="preserve">тороны </w:t>
      </w:r>
      <w:r w:rsidR="002C649F" w:rsidRPr="0067458E">
        <w:rPr>
          <w:sz w:val="24"/>
          <w:szCs w:val="24"/>
        </w:rPr>
        <w:t>обязуются письменно уведомлять друг друга в срок, не более пяти календарных дней с момента внесения соответствующих изменений с приложением соответствующих документов.</w:t>
      </w:r>
      <w:r w:rsidR="0043488C" w:rsidRPr="0067458E">
        <w:rPr>
          <w:sz w:val="24"/>
          <w:szCs w:val="24"/>
        </w:rPr>
        <w:t xml:space="preserve"> </w:t>
      </w:r>
    </w:p>
    <w:p w:rsidR="0043488C" w:rsidRPr="0067458E" w:rsidRDefault="001567E7" w:rsidP="002A5E40">
      <w:pPr>
        <w:tabs>
          <w:tab w:val="num" w:pos="142"/>
          <w:tab w:val="num" w:pos="4188"/>
        </w:tabs>
        <w:jc w:val="both"/>
        <w:rPr>
          <w:sz w:val="24"/>
          <w:szCs w:val="24"/>
        </w:rPr>
      </w:pPr>
      <w:r w:rsidRPr="0067458E">
        <w:rPr>
          <w:sz w:val="24"/>
          <w:szCs w:val="24"/>
        </w:rPr>
        <w:t>10</w:t>
      </w:r>
      <w:r w:rsidR="0043488C" w:rsidRPr="0067458E">
        <w:rPr>
          <w:sz w:val="24"/>
          <w:szCs w:val="24"/>
        </w:rPr>
        <w:t>.2. Реквизиты сторон:</w:t>
      </w:r>
    </w:p>
    <w:p w:rsidR="0043488C" w:rsidRPr="0067458E" w:rsidRDefault="0043488C" w:rsidP="002A5E40">
      <w:pPr>
        <w:tabs>
          <w:tab w:val="num" w:pos="142"/>
          <w:tab w:val="num" w:pos="4188"/>
        </w:tabs>
        <w:jc w:val="both"/>
        <w:rPr>
          <w:sz w:val="24"/>
          <w:szCs w:val="24"/>
        </w:rPr>
      </w:pPr>
    </w:p>
    <w:tbl>
      <w:tblPr>
        <w:tblW w:w="10490" w:type="dxa"/>
        <w:tblLook w:val="0000" w:firstRow="0" w:lastRow="0" w:firstColumn="0" w:lastColumn="0" w:noHBand="0" w:noVBand="0"/>
      </w:tblPr>
      <w:tblGrid>
        <w:gridCol w:w="4962"/>
        <w:gridCol w:w="567"/>
        <w:gridCol w:w="4961"/>
      </w:tblGrid>
      <w:tr w:rsidR="005B3975" w:rsidRPr="0067458E" w:rsidTr="00497CAE">
        <w:trPr>
          <w:trHeight w:val="145"/>
        </w:trPr>
        <w:tc>
          <w:tcPr>
            <w:tcW w:w="4962" w:type="dxa"/>
          </w:tcPr>
          <w:p w:rsidR="005B3975" w:rsidRPr="0067458E" w:rsidRDefault="00B96BDD" w:rsidP="002A5E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</w:t>
            </w:r>
            <w:r w:rsidR="005B3975" w:rsidRPr="0067458E">
              <w:rPr>
                <w:sz w:val="24"/>
                <w:szCs w:val="24"/>
              </w:rPr>
              <w:t xml:space="preserve">: </w:t>
            </w:r>
            <w:r w:rsidR="005B3975" w:rsidRPr="0067458E">
              <w:rPr>
                <w:sz w:val="24"/>
                <w:szCs w:val="24"/>
              </w:rPr>
              <w:tab/>
            </w:r>
          </w:p>
        </w:tc>
        <w:tc>
          <w:tcPr>
            <w:tcW w:w="567" w:type="dxa"/>
          </w:tcPr>
          <w:p w:rsidR="005B3975" w:rsidRPr="0067458E" w:rsidRDefault="005B3975" w:rsidP="002A5E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5B3975" w:rsidRPr="0067458E" w:rsidRDefault="00B96BDD" w:rsidP="002A5E4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</w:t>
            </w:r>
            <w:r w:rsidR="005B3975" w:rsidRPr="0067458E">
              <w:rPr>
                <w:sz w:val="24"/>
                <w:szCs w:val="24"/>
              </w:rPr>
              <w:t>:</w:t>
            </w:r>
          </w:p>
          <w:p w:rsidR="00310D60" w:rsidRPr="0067458E" w:rsidRDefault="00310D60" w:rsidP="002A5E40">
            <w:pPr>
              <w:jc w:val="center"/>
              <w:rPr>
                <w:sz w:val="24"/>
                <w:szCs w:val="24"/>
              </w:rPr>
            </w:pPr>
          </w:p>
        </w:tc>
      </w:tr>
      <w:tr w:rsidR="005B3975" w:rsidRPr="0067458E" w:rsidTr="00497CAE">
        <w:trPr>
          <w:trHeight w:val="69"/>
        </w:trPr>
        <w:tc>
          <w:tcPr>
            <w:tcW w:w="4962" w:type="dxa"/>
          </w:tcPr>
          <w:p w:rsidR="0064743E" w:rsidRPr="0064743E" w:rsidRDefault="0064743E" w:rsidP="00497CAE">
            <w:pPr>
              <w:jc w:val="center"/>
              <w:rPr>
                <w:sz w:val="24"/>
                <w:szCs w:val="24"/>
              </w:rPr>
            </w:pPr>
            <w:r w:rsidRPr="0064743E">
              <w:rPr>
                <w:sz w:val="24"/>
                <w:szCs w:val="24"/>
              </w:rPr>
              <w:t>Федеральное государственное бюджетное учреждение науки Самарский федеральный исследовательский центр Российской академии наук (СамНЦ РАН)</w:t>
            </w:r>
          </w:p>
          <w:p w:rsidR="0064743E" w:rsidRPr="0064743E" w:rsidRDefault="0064743E" w:rsidP="0064743E">
            <w:pPr>
              <w:rPr>
                <w:sz w:val="24"/>
                <w:szCs w:val="24"/>
              </w:rPr>
            </w:pPr>
            <w:r w:rsidRPr="0064743E">
              <w:rPr>
                <w:sz w:val="24"/>
                <w:szCs w:val="24"/>
              </w:rPr>
              <w:t>44300</w:t>
            </w:r>
            <w:r w:rsidR="006B4324">
              <w:rPr>
                <w:sz w:val="24"/>
                <w:szCs w:val="24"/>
              </w:rPr>
              <w:t xml:space="preserve">1 Россия, Самарская область, </w:t>
            </w:r>
            <w:proofErr w:type="spellStart"/>
            <w:r w:rsidR="006B4324">
              <w:rPr>
                <w:sz w:val="24"/>
                <w:szCs w:val="24"/>
              </w:rPr>
              <w:t>г.</w:t>
            </w:r>
            <w:r w:rsidR="00E1624F">
              <w:rPr>
                <w:sz w:val="24"/>
                <w:szCs w:val="24"/>
              </w:rPr>
              <w:t>Самара</w:t>
            </w:r>
            <w:proofErr w:type="spellEnd"/>
            <w:r w:rsidR="00E1624F">
              <w:rPr>
                <w:sz w:val="24"/>
                <w:szCs w:val="24"/>
              </w:rPr>
              <w:t>, Студенческий пер., 3</w:t>
            </w:r>
            <w:r w:rsidRPr="0064743E">
              <w:rPr>
                <w:sz w:val="24"/>
                <w:szCs w:val="24"/>
              </w:rPr>
              <w:t xml:space="preserve">а </w:t>
            </w:r>
          </w:p>
          <w:p w:rsidR="0064743E" w:rsidRPr="0064743E" w:rsidRDefault="0064743E" w:rsidP="0064743E">
            <w:pPr>
              <w:rPr>
                <w:sz w:val="24"/>
                <w:szCs w:val="24"/>
              </w:rPr>
            </w:pPr>
            <w:r w:rsidRPr="0064743E">
              <w:rPr>
                <w:sz w:val="24"/>
                <w:szCs w:val="24"/>
              </w:rPr>
              <w:t>ОГРН 1036300448898</w:t>
            </w:r>
          </w:p>
          <w:p w:rsidR="0064743E" w:rsidRPr="0064743E" w:rsidRDefault="0064743E" w:rsidP="0064743E">
            <w:pPr>
              <w:rPr>
                <w:sz w:val="24"/>
                <w:szCs w:val="24"/>
              </w:rPr>
            </w:pPr>
            <w:r w:rsidRPr="0064743E">
              <w:rPr>
                <w:sz w:val="24"/>
                <w:szCs w:val="24"/>
              </w:rPr>
              <w:t>ИНН/КПП 6316032112/631501001,</w:t>
            </w:r>
          </w:p>
          <w:p w:rsidR="006B4324" w:rsidRDefault="00E1624F" w:rsidP="00E1624F">
            <w:pPr>
              <w:rPr>
                <w:sz w:val="24"/>
                <w:szCs w:val="24"/>
              </w:rPr>
            </w:pPr>
            <w:r w:rsidRPr="00E1624F">
              <w:rPr>
                <w:sz w:val="24"/>
                <w:szCs w:val="24"/>
              </w:rPr>
              <w:t>УФК по Нижегородской области (СамНЦ РАН л/с 20426У64980)</w:t>
            </w:r>
          </w:p>
          <w:p w:rsidR="006B4324" w:rsidRDefault="006B4324" w:rsidP="0064743E">
            <w:pPr>
              <w:rPr>
                <w:sz w:val="24"/>
                <w:szCs w:val="24"/>
              </w:rPr>
            </w:pPr>
            <w:r w:rsidRPr="006B4324">
              <w:rPr>
                <w:sz w:val="24"/>
                <w:szCs w:val="24"/>
              </w:rPr>
              <w:t>ОКЦ № 1 ВВГУ Банка России//УФК по Нижегородской области, г. Нижний Новгород</w:t>
            </w:r>
            <w:r w:rsidRPr="0064743E">
              <w:rPr>
                <w:sz w:val="24"/>
                <w:szCs w:val="24"/>
              </w:rPr>
              <w:t xml:space="preserve"> </w:t>
            </w:r>
          </w:p>
          <w:p w:rsidR="0064743E" w:rsidRPr="0064743E" w:rsidRDefault="0064743E" w:rsidP="0064743E">
            <w:pPr>
              <w:rPr>
                <w:sz w:val="24"/>
                <w:szCs w:val="24"/>
              </w:rPr>
            </w:pPr>
            <w:r w:rsidRPr="0064743E">
              <w:rPr>
                <w:sz w:val="24"/>
                <w:szCs w:val="24"/>
              </w:rPr>
              <w:t xml:space="preserve">Расчетный счет </w:t>
            </w:r>
            <w:r w:rsidR="006B4324" w:rsidRPr="006B4324">
              <w:rPr>
                <w:sz w:val="24"/>
                <w:szCs w:val="24"/>
              </w:rPr>
              <w:t>03214643000000013249</w:t>
            </w:r>
          </w:p>
          <w:p w:rsidR="0064743E" w:rsidRPr="0064743E" w:rsidRDefault="0064743E" w:rsidP="0064743E">
            <w:pPr>
              <w:rPr>
                <w:sz w:val="24"/>
                <w:szCs w:val="24"/>
              </w:rPr>
            </w:pPr>
            <w:r w:rsidRPr="0064743E">
              <w:rPr>
                <w:sz w:val="24"/>
                <w:szCs w:val="24"/>
              </w:rPr>
              <w:t xml:space="preserve">БИК </w:t>
            </w:r>
            <w:r w:rsidR="006B4324" w:rsidRPr="006B4324">
              <w:rPr>
                <w:sz w:val="24"/>
                <w:szCs w:val="24"/>
              </w:rPr>
              <w:t>012202102</w:t>
            </w:r>
          </w:p>
          <w:p w:rsidR="0064743E" w:rsidRPr="0064743E" w:rsidRDefault="0064743E" w:rsidP="0064743E">
            <w:pPr>
              <w:rPr>
                <w:sz w:val="24"/>
                <w:szCs w:val="24"/>
              </w:rPr>
            </w:pPr>
            <w:r w:rsidRPr="0064743E">
              <w:rPr>
                <w:sz w:val="24"/>
                <w:szCs w:val="24"/>
              </w:rPr>
              <w:t xml:space="preserve">Кор. счет (ЕКС) </w:t>
            </w:r>
            <w:r w:rsidR="006B4324" w:rsidRPr="006B4324">
              <w:rPr>
                <w:sz w:val="24"/>
                <w:szCs w:val="24"/>
              </w:rPr>
              <w:t>40102810745370000024</w:t>
            </w:r>
          </w:p>
          <w:p w:rsidR="0064743E" w:rsidRPr="0064743E" w:rsidRDefault="0064743E" w:rsidP="0064743E">
            <w:pPr>
              <w:rPr>
                <w:sz w:val="24"/>
                <w:szCs w:val="24"/>
              </w:rPr>
            </w:pPr>
            <w:r w:rsidRPr="0064743E">
              <w:rPr>
                <w:sz w:val="24"/>
                <w:szCs w:val="24"/>
              </w:rPr>
              <w:t xml:space="preserve">ОКТМО </w:t>
            </w:r>
            <w:r w:rsidR="00514F29" w:rsidRPr="000D36C2">
              <w:rPr>
                <w:sz w:val="26"/>
                <w:szCs w:val="26"/>
              </w:rPr>
              <w:t>36701000</w:t>
            </w:r>
            <w:bookmarkStart w:id="0" w:name="_GoBack"/>
            <w:bookmarkEnd w:id="0"/>
          </w:p>
          <w:p w:rsidR="0064743E" w:rsidRPr="0064743E" w:rsidRDefault="0064743E" w:rsidP="0064743E">
            <w:pPr>
              <w:rPr>
                <w:sz w:val="24"/>
                <w:szCs w:val="24"/>
              </w:rPr>
            </w:pPr>
            <w:r w:rsidRPr="0064743E">
              <w:rPr>
                <w:sz w:val="24"/>
                <w:szCs w:val="24"/>
              </w:rPr>
              <w:t>Телефакс: 8 (846) 337-53-81</w:t>
            </w:r>
          </w:p>
          <w:p w:rsidR="00B96BDD" w:rsidRPr="006C2FEA" w:rsidRDefault="0064743E" w:rsidP="0064743E">
            <w:pPr>
              <w:rPr>
                <w:sz w:val="24"/>
                <w:szCs w:val="24"/>
              </w:rPr>
            </w:pPr>
            <w:r w:rsidRPr="0064743E">
              <w:rPr>
                <w:sz w:val="24"/>
                <w:szCs w:val="24"/>
              </w:rPr>
              <w:t xml:space="preserve">Адрес электронной почты: </w:t>
            </w:r>
            <w:hyperlink r:id="rId5" w:history="1">
              <w:r w:rsidR="006C2FEA" w:rsidRPr="00FF574F">
                <w:rPr>
                  <w:rStyle w:val="aa"/>
                  <w:sz w:val="24"/>
                  <w:szCs w:val="24"/>
                </w:rPr>
                <w:t>presidium@ssc.smr.ru</w:t>
              </w:r>
            </w:hyperlink>
          </w:p>
          <w:p w:rsidR="0064743E" w:rsidRDefault="0064743E" w:rsidP="00B96BDD">
            <w:pPr>
              <w:rPr>
                <w:sz w:val="24"/>
                <w:szCs w:val="24"/>
              </w:rPr>
            </w:pPr>
          </w:p>
          <w:p w:rsidR="00497CAE" w:rsidRDefault="00497CAE" w:rsidP="00B96BDD">
            <w:pPr>
              <w:rPr>
                <w:sz w:val="24"/>
                <w:szCs w:val="24"/>
              </w:rPr>
            </w:pPr>
          </w:p>
          <w:p w:rsidR="00497CAE" w:rsidRDefault="00497CAE" w:rsidP="00B96BDD">
            <w:pPr>
              <w:rPr>
                <w:sz w:val="24"/>
                <w:szCs w:val="24"/>
              </w:rPr>
            </w:pPr>
          </w:p>
          <w:p w:rsidR="00497CAE" w:rsidRDefault="00497CAE" w:rsidP="00B96BDD">
            <w:pPr>
              <w:rPr>
                <w:sz w:val="24"/>
                <w:szCs w:val="24"/>
              </w:rPr>
            </w:pPr>
          </w:p>
          <w:p w:rsidR="00B96BDD" w:rsidRPr="00B96BDD" w:rsidRDefault="00B96BDD" w:rsidP="00B96BDD">
            <w:pPr>
              <w:rPr>
                <w:sz w:val="24"/>
                <w:szCs w:val="24"/>
              </w:rPr>
            </w:pPr>
            <w:r w:rsidRPr="00B96BDD">
              <w:rPr>
                <w:sz w:val="24"/>
                <w:szCs w:val="24"/>
              </w:rPr>
              <w:t>Директор</w:t>
            </w:r>
          </w:p>
          <w:p w:rsidR="00B96BDD" w:rsidRPr="00B96BDD" w:rsidRDefault="00B96BDD" w:rsidP="00B96BDD">
            <w:pPr>
              <w:rPr>
                <w:sz w:val="24"/>
                <w:szCs w:val="24"/>
              </w:rPr>
            </w:pPr>
          </w:p>
          <w:p w:rsidR="00B96BDD" w:rsidRPr="00B96BDD" w:rsidRDefault="0064743E" w:rsidP="00B96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 А.В. Васин</w:t>
            </w:r>
          </w:p>
          <w:p w:rsidR="00B96BDD" w:rsidRPr="00B96BDD" w:rsidRDefault="00B96BDD" w:rsidP="00B96BDD">
            <w:pPr>
              <w:rPr>
                <w:sz w:val="24"/>
                <w:szCs w:val="24"/>
              </w:rPr>
            </w:pPr>
          </w:p>
          <w:p w:rsidR="00B96BDD" w:rsidRPr="00B96BDD" w:rsidRDefault="00B96BDD" w:rsidP="00B96BDD">
            <w:pPr>
              <w:rPr>
                <w:sz w:val="24"/>
                <w:szCs w:val="24"/>
              </w:rPr>
            </w:pPr>
            <w:r w:rsidRPr="00B96BDD">
              <w:rPr>
                <w:sz w:val="24"/>
                <w:szCs w:val="24"/>
              </w:rPr>
              <w:t>"___" ______ 20__ г.</w:t>
            </w:r>
          </w:p>
          <w:p w:rsidR="00B96BDD" w:rsidRPr="00B96BDD" w:rsidRDefault="00B96BDD" w:rsidP="00B96BDD">
            <w:pPr>
              <w:rPr>
                <w:sz w:val="24"/>
                <w:szCs w:val="24"/>
              </w:rPr>
            </w:pPr>
            <w:r w:rsidRPr="00B96BDD">
              <w:rPr>
                <w:sz w:val="24"/>
                <w:szCs w:val="24"/>
              </w:rPr>
              <w:t>М.П.</w:t>
            </w:r>
          </w:p>
          <w:p w:rsidR="0044475B" w:rsidRPr="00B96BDD" w:rsidRDefault="0044475B" w:rsidP="002A5E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B3975" w:rsidRPr="0067458E" w:rsidRDefault="005B3975" w:rsidP="002A5E40">
            <w:pPr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B96BDD" w:rsidRDefault="00B96BDD" w:rsidP="00B96BDD">
            <w:pPr>
              <w:rPr>
                <w:sz w:val="24"/>
                <w:szCs w:val="24"/>
              </w:rPr>
            </w:pPr>
          </w:p>
          <w:p w:rsidR="0064743E" w:rsidRDefault="0064743E" w:rsidP="00B96BDD">
            <w:pPr>
              <w:rPr>
                <w:sz w:val="24"/>
                <w:szCs w:val="24"/>
              </w:rPr>
            </w:pPr>
          </w:p>
          <w:p w:rsidR="0064743E" w:rsidRDefault="0064743E" w:rsidP="00B96BDD">
            <w:pPr>
              <w:rPr>
                <w:sz w:val="24"/>
                <w:szCs w:val="24"/>
              </w:rPr>
            </w:pPr>
          </w:p>
          <w:p w:rsidR="00B96BDD" w:rsidRPr="00B96BDD" w:rsidRDefault="00B96BDD" w:rsidP="00B96BDD">
            <w:pPr>
              <w:rPr>
                <w:sz w:val="24"/>
                <w:szCs w:val="24"/>
              </w:rPr>
            </w:pPr>
            <w:r w:rsidRPr="00B96BDD">
              <w:rPr>
                <w:sz w:val="24"/>
                <w:szCs w:val="24"/>
              </w:rPr>
              <w:t xml:space="preserve">_______________ </w:t>
            </w:r>
          </w:p>
          <w:p w:rsidR="00B96BDD" w:rsidRPr="00B96BDD" w:rsidRDefault="00B96BDD" w:rsidP="00B96BDD">
            <w:pPr>
              <w:rPr>
                <w:sz w:val="24"/>
                <w:szCs w:val="24"/>
              </w:rPr>
            </w:pPr>
          </w:p>
          <w:p w:rsidR="00B96BDD" w:rsidRPr="00B96BDD" w:rsidRDefault="00B96BDD" w:rsidP="00B96BDD">
            <w:pPr>
              <w:rPr>
                <w:sz w:val="24"/>
                <w:szCs w:val="24"/>
              </w:rPr>
            </w:pPr>
            <w:r w:rsidRPr="00B96BDD">
              <w:rPr>
                <w:sz w:val="24"/>
                <w:szCs w:val="24"/>
              </w:rPr>
              <w:t>"___" ______ 20__ г.</w:t>
            </w:r>
          </w:p>
          <w:p w:rsidR="00B96BDD" w:rsidRPr="00B96BDD" w:rsidRDefault="00B96BDD" w:rsidP="00B96BDD">
            <w:pPr>
              <w:rPr>
                <w:sz w:val="24"/>
                <w:szCs w:val="24"/>
              </w:rPr>
            </w:pPr>
            <w:r w:rsidRPr="00B96BDD">
              <w:rPr>
                <w:sz w:val="24"/>
                <w:szCs w:val="24"/>
              </w:rPr>
              <w:t>М.П.</w:t>
            </w:r>
          </w:p>
          <w:p w:rsidR="00AE4D72" w:rsidRPr="0067458E" w:rsidRDefault="00AE4D72" w:rsidP="002A5E40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890EE5" w:rsidRPr="0067458E" w:rsidRDefault="00890EE5" w:rsidP="002A5E40">
      <w:pPr>
        <w:jc w:val="right"/>
        <w:rPr>
          <w:sz w:val="24"/>
          <w:szCs w:val="24"/>
        </w:rPr>
      </w:pPr>
    </w:p>
    <w:p w:rsidR="00024F28" w:rsidRPr="0067458E" w:rsidRDefault="00024F28" w:rsidP="002A5E40">
      <w:pPr>
        <w:jc w:val="right"/>
        <w:rPr>
          <w:sz w:val="24"/>
          <w:szCs w:val="24"/>
        </w:rPr>
      </w:pPr>
    </w:p>
    <w:p w:rsidR="00024F28" w:rsidRPr="0067458E" w:rsidRDefault="00024F28" w:rsidP="002A5E40">
      <w:pPr>
        <w:jc w:val="right"/>
        <w:rPr>
          <w:sz w:val="24"/>
          <w:szCs w:val="24"/>
        </w:rPr>
      </w:pPr>
    </w:p>
    <w:p w:rsidR="00024F28" w:rsidRPr="0067458E" w:rsidRDefault="00024F28" w:rsidP="002A5E40">
      <w:pPr>
        <w:rPr>
          <w:sz w:val="24"/>
          <w:szCs w:val="24"/>
        </w:rPr>
      </w:pPr>
    </w:p>
    <w:p w:rsidR="00E65AC2" w:rsidRPr="0067458E" w:rsidRDefault="00E65AC2" w:rsidP="002A5E40">
      <w:pPr>
        <w:rPr>
          <w:sz w:val="24"/>
          <w:szCs w:val="24"/>
        </w:rPr>
      </w:pPr>
    </w:p>
    <w:p w:rsidR="00075F8D" w:rsidRDefault="00075F8D" w:rsidP="00720DA7">
      <w:pPr>
        <w:jc w:val="right"/>
        <w:rPr>
          <w:sz w:val="24"/>
          <w:szCs w:val="24"/>
        </w:rPr>
      </w:pPr>
    </w:p>
    <w:p w:rsidR="00AB3F39" w:rsidRDefault="00AB3F39" w:rsidP="00720DA7">
      <w:pPr>
        <w:jc w:val="right"/>
        <w:rPr>
          <w:sz w:val="24"/>
          <w:szCs w:val="24"/>
        </w:rPr>
      </w:pPr>
    </w:p>
    <w:p w:rsidR="006B4324" w:rsidRDefault="006B4324" w:rsidP="00720DA7">
      <w:pPr>
        <w:jc w:val="right"/>
        <w:rPr>
          <w:sz w:val="24"/>
          <w:szCs w:val="24"/>
        </w:rPr>
      </w:pPr>
    </w:p>
    <w:p w:rsidR="006B4324" w:rsidRDefault="006B4324" w:rsidP="00720DA7">
      <w:pPr>
        <w:jc w:val="right"/>
        <w:rPr>
          <w:sz w:val="24"/>
          <w:szCs w:val="24"/>
        </w:rPr>
      </w:pPr>
    </w:p>
    <w:p w:rsidR="00497CAE" w:rsidRDefault="00497CAE" w:rsidP="00720DA7">
      <w:pPr>
        <w:jc w:val="right"/>
        <w:rPr>
          <w:sz w:val="24"/>
          <w:szCs w:val="24"/>
        </w:rPr>
      </w:pPr>
    </w:p>
    <w:p w:rsidR="00497CAE" w:rsidRDefault="00497CAE" w:rsidP="00720DA7">
      <w:pPr>
        <w:jc w:val="right"/>
        <w:rPr>
          <w:sz w:val="24"/>
          <w:szCs w:val="24"/>
        </w:rPr>
      </w:pPr>
    </w:p>
    <w:p w:rsidR="00497CAE" w:rsidRDefault="00497CAE" w:rsidP="00720DA7">
      <w:pPr>
        <w:jc w:val="right"/>
        <w:rPr>
          <w:sz w:val="24"/>
          <w:szCs w:val="24"/>
        </w:rPr>
      </w:pPr>
    </w:p>
    <w:p w:rsidR="00497CAE" w:rsidRDefault="00497CAE" w:rsidP="00720DA7">
      <w:pPr>
        <w:jc w:val="right"/>
        <w:rPr>
          <w:sz w:val="24"/>
          <w:szCs w:val="24"/>
        </w:rPr>
      </w:pPr>
    </w:p>
    <w:p w:rsidR="006B4324" w:rsidRDefault="006B4324" w:rsidP="00720DA7">
      <w:pPr>
        <w:jc w:val="right"/>
        <w:rPr>
          <w:sz w:val="24"/>
          <w:szCs w:val="24"/>
        </w:rPr>
      </w:pPr>
    </w:p>
    <w:p w:rsidR="00075F8D" w:rsidRDefault="00075F8D" w:rsidP="00720DA7">
      <w:pPr>
        <w:jc w:val="right"/>
        <w:rPr>
          <w:sz w:val="24"/>
          <w:szCs w:val="24"/>
        </w:rPr>
      </w:pPr>
    </w:p>
    <w:p w:rsidR="00AE4D72" w:rsidRPr="0067458E" w:rsidRDefault="00AE4D72" w:rsidP="00720DA7">
      <w:pPr>
        <w:jc w:val="right"/>
        <w:rPr>
          <w:sz w:val="24"/>
          <w:szCs w:val="24"/>
        </w:rPr>
      </w:pPr>
      <w:r w:rsidRPr="0067458E">
        <w:rPr>
          <w:sz w:val="24"/>
          <w:szCs w:val="24"/>
        </w:rPr>
        <w:lastRenderedPageBreak/>
        <w:t xml:space="preserve">Приложение №1  </w:t>
      </w:r>
    </w:p>
    <w:p w:rsidR="00B07CF8" w:rsidRPr="0067458E" w:rsidRDefault="00AE4D72" w:rsidP="00720DA7">
      <w:pPr>
        <w:jc w:val="right"/>
        <w:rPr>
          <w:sz w:val="24"/>
          <w:szCs w:val="24"/>
        </w:rPr>
      </w:pPr>
      <w:r w:rsidRPr="0067458E">
        <w:rPr>
          <w:sz w:val="24"/>
          <w:szCs w:val="24"/>
        </w:rPr>
        <w:t xml:space="preserve">к </w:t>
      </w:r>
      <w:r w:rsidR="004003A3" w:rsidRPr="0067458E">
        <w:rPr>
          <w:sz w:val="24"/>
          <w:szCs w:val="24"/>
        </w:rPr>
        <w:t>контракт</w:t>
      </w:r>
      <w:r w:rsidRPr="0067458E">
        <w:rPr>
          <w:sz w:val="24"/>
          <w:szCs w:val="24"/>
        </w:rPr>
        <w:t>у №</w:t>
      </w:r>
      <w:r w:rsidR="00D90E10" w:rsidRPr="0067458E">
        <w:rPr>
          <w:sz w:val="24"/>
          <w:szCs w:val="24"/>
        </w:rPr>
        <w:t xml:space="preserve"> </w:t>
      </w:r>
      <w:r w:rsidR="00B96BDD">
        <w:rPr>
          <w:sz w:val="24"/>
          <w:szCs w:val="24"/>
        </w:rPr>
        <w:t>_____</w:t>
      </w:r>
    </w:p>
    <w:p w:rsidR="007236BF" w:rsidRPr="0067458E" w:rsidRDefault="00C92E41" w:rsidP="0078348B">
      <w:pPr>
        <w:jc w:val="right"/>
        <w:rPr>
          <w:sz w:val="24"/>
          <w:szCs w:val="24"/>
        </w:rPr>
      </w:pPr>
      <w:r w:rsidRPr="0067458E">
        <w:rPr>
          <w:sz w:val="24"/>
          <w:szCs w:val="24"/>
        </w:rPr>
        <w:t xml:space="preserve"> </w:t>
      </w:r>
      <w:r w:rsidR="005C3898" w:rsidRPr="0067458E">
        <w:rPr>
          <w:sz w:val="24"/>
          <w:szCs w:val="24"/>
        </w:rPr>
        <w:t xml:space="preserve"> </w:t>
      </w:r>
      <w:r w:rsidR="00AE4D72" w:rsidRPr="0067458E">
        <w:rPr>
          <w:sz w:val="24"/>
          <w:szCs w:val="24"/>
        </w:rPr>
        <w:t xml:space="preserve"> от</w:t>
      </w:r>
      <w:r w:rsidR="00A8224B" w:rsidRPr="0067458E">
        <w:rPr>
          <w:sz w:val="24"/>
          <w:szCs w:val="24"/>
        </w:rPr>
        <w:t xml:space="preserve"> </w:t>
      </w:r>
      <w:r w:rsidR="00B96BDD">
        <w:rPr>
          <w:sz w:val="24"/>
          <w:szCs w:val="24"/>
        </w:rPr>
        <w:t>_____ ________</w:t>
      </w:r>
      <w:r w:rsidR="00B26FED" w:rsidRPr="0067458E">
        <w:rPr>
          <w:sz w:val="24"/>
          <w:szCs w:val="24"/>
        </w:rPr>
        <w:t xml:space="preserve"> 202</w:t>
      </w:r>
      <w:r w:rsidR="00FB43E6">
        <w:rPr>
          <w:sz w:val="24"/>
          <w:szCs w:val="24"/>
        </w:rPr>
        <w:t>6</w:t>
      </w:r>
      <w:r w:rsidR="00282A25" w:rsidRPr="0067458E">
        <w:rPr>
          <w:sz w:val="24"/>
          <w:szCs w:val="24"/>
        </w:rPr>
        <w:t>г</w:t>
      </w:r>
      <w:r w:rsidR="00A8224B" w:rsidRPr="0067458E">
        <w:rPr>
          <w:sz w:val="24"/>
          <w:szCs w:val="24"/>
        </w:rPr>
        <w:t>.</w:t>
      </w:r>
      <w:r w:rsidRPr="0067458E">
        <w:rPr>
          <w:sz w:val="24"/>
          <w:szCs w:val="24"/>
        </w:rPr>
        <w:t xml:space="preserve"> </w:t>
      </w:r>
    </w:p>
    <w:p w:rsidR="007236BF" w:rsidRPr="0067458E" w:rsidRDefault="007236BF" w:rsidP="00AE4D72">
      <w:pPr>
        <w:jc w:val="center"/>
        <w:rPr>
          <w:b/>
          <w:sz w:val="24"/>
          <w:szCs w:val="24"/>
        </w:rPr>
      </w:pPr>
    </w:p>
    <w:p w:rsidR="007236BF" w:rsidRPr="0067458E" w:rsidRDefault="00024F28" w:rsidP="00024F28">
      <w:pPr>
        <w:jc w:val="center"/>
        <w:rPr>
          <w:b/>
          <w:sz w:val="24"/>
          <w:szCs w:val="24"/>
        </w:rPr>
      </w:pPr>
      <w:r w:rsidRPr="0067458E">
        <w:rPr>
          <w:b/>
          <w:sz w:val="24"/>
          <w:szCs w:val="24"/>
        </w:rPr>
        <w:t>Спецификация</w:t>
      </w:r>
    </w:p>
    <w:p w:rsidR="007236BF" w:rsidRPr="0067458E" w:rsidRDefault="007236BF" w:rsidP="00AE4D72">
      <w:pPr>
        <w:jc w:val="center"/>
        <w:rPr>
          <w:b/>
          <w:sz w:val="24"/>
          <w:szCs w:val="24"/>
        </w:rPr>
      </w:pPr>
    </w:p>
    <w:tbl>
      <w:tblPr>
        <w:tblW w:w="10261" w:type="dxa"/>
        <w:jc w:val="center"/>
        <w:tblLook w:val="04A0" w:firstRow="1" w:lastRow="0" w:firstColumn="1" w:lastColumn="0" w:noHBand="0" w:noVBand="1"/>
      </w:tblPr>
      <w:tblGrid>
        <w:gridCol w:w="474"/>
        <w:gridCol w:w="3880"/>
        <w:gridCol w:w="782"/>
        <w:gridCol w:w="870"/>
        <w:gridCol w:w="1167"/>
        <w:gridCol w:w="1266"/>
        <w:gridCol w:w="1822"/>
      </w:tblGrid>
      <w:tr w:rsidR="00711266" w:rsidRPr="00075F8D" w:rsidTr="00C15339">
        <w:trPr>
          <w:trHeight w:val="300"/>
          <w:jc w:val="center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266" w:rsidRPr="00075F8D" w:rsidRDefault="00711266" w:rsidP="00344C4F">
            <w:pPr>
              <w:rPr>
                <w:color w:val="000000"/>
              </w:rPr>
            </w:pPr>
            <w:r w:rsidRPr="00075F8D">
              <w:rPr>
                <w:color w:val="000000"/>
              </w:rPr>
              <w:t>№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266" w:rsidRPr="00075F8D" w:rsidRDefault="00711266" w:rsidP="00344C4F">
            <w:pPr>
              <w:rPr>
                <w:color w:val="000000"/>
              </w:rPr>
            </w:pPr>
            <w:r w:rsidRPr="00075F8D">
              <w:rPr>
                <w:color w:val="000000"/>
              </w:rPr>
              <w:t>Наименование</w:t>
            </w:r>
          </w:p>
        </w:tc>
        <w:tc>
          <w:tcPr>
            <w:tcW w:w="7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266" w:rsidRPr="00075F8D" w:rsidRDefault="00711266" w:rsidP="00344C4F">
            <w:pPr>
              <w:rPr>
                <w:color w:val="000000"/>
              </w:rPr>
            </w:pPr>
            <w:r w:rsidRPr="00075F8D">
              <w:rPr>
                <w:color w:val="000000"/>
              </w:rPr>
              <w:t>Кол-во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266" w:rsidRPr="00075F8D" w:rsidRDefault="00711266" w:rsidP="00344C4F">
            <w:pPr>
              <w:rPr>
                <w:color w:val="000000"/>
              </w:rPr>
            </w:pPr>
            <w:r w:rsidRPr="00075F8D">
              <w:rPr>
                <w:color w:val="000000"/>
              </w:rPr>
              <w:t>Ед. изм.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1266" w:rsidRPr="00075F8D" w:rsidRDefault="00711266" w:rsidP="00344C4F">
            <w:pPr>
              <w:rPr>
                <w:color w:val="000000"/>
              </w:rPr>
            </w:pPr>
            <w:r w:rsidRPr="00075F8D">
              <w:rPr>
                <w:color w:val="000000"/>
              </w:rPr>
              <w:t>Цена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266" w:rsidRPr="00075F8D" w:rsidRDefault="00B96BDD" w:rsidP="00344C4F">
            <w:pPr>
              <w:rPr>
                <w:color w:val="000000"/>
              </w:rPr>
            </w:pPr>
            <w:r w:rsidRPr="00075F8D">
              <w:rPr>
                <w:color w:val="000000"/>
              </w:rPr>
              <w:t>С</w:t>
            </w:r>
            <w:r w:rsidR="00711266" w:rsidRPr="00075F8D">
              <w:rPr>
                <w:color w:val="000000"/>
              </w:rPr>
              <w:t>умма</w:t>
            </w:r>
          </w:p>
        </w:tc>
        <w:tc>
          <w:tcPr>
            <w:tcW w:w="18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11266" w:rsidRPr="00075F8D" w:rsidRDefault="00711266" w:rsidP="00344C4F">
            <w:pPr>
              <w:rPr>
                <w:color w:val="000000"/>
              </w:rPr>
            </w:pPr>
            <w:r w:rsidRPr="00075F8D">
              <w:rPr>
                <w:color w:val="000000"/>
              </w:rPr>
              <w:t>Страна происхождения</w:t>
            </w:r>
            <w:r w:rsidR="00F353E5" w:rsidRPr="00075F8D">
              <w:rPr>
                <w:color w:val="000000"/>
              </w:rPr>
              <w:t xml:space="preserve"> товара</w:t>
            </w:r>
          </w:p>
        </w:tc>
      </w:tr>
      <w:tr w:rsidR="00A96726" w:rsidRPr="00075F8D" w:rsidTr="00C15339">
        <w:trPr>
          <w:trHeight w:val="284"/>
          <w:jc w:val="center"/>
        </w:trPr>
        <w:tc>
          <w:tcPr>
            <w:tcW w:w="474" w:type="dxa"/>
            <w:tcBorders>
              <w:top w:val="single" w:sz="6" w:space="0" w:color="333333"/>
              <w:left w:val="single" w:sz="4" w:space="0" w:color="auto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A96726" w:rsidRPr="00075F8D" w:rsidRDefault="00A96726" w:rsidP="00A96726">
            <w:pPr>
              <w:pStyle w:val="TableParagraph"/>
              <w:spacing w:before="1"/>
              <w:ind w:righ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075F8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A96726" w:rsidRPr="00A43BE8" w:rsidRDefault="00654BC7" w:rsidP="00EB7122">
            <w:r w:rsidRPr="00654BC7">
              <w:t xml:space="preserve">Зонт вытяжной </w:t>
            </w:r>
            <w:proofErr w:type="spellStart"/>
            <w:r w:rsidRPr="00654BC7">
              <w:t>пристенный</w:t>
            </w:r>
            <w:proofErr w:type="spellEnd"/>
            <w:r w:rsidRPr="00654BC7">
              <w:t xml:space="preserve"> лабораторный</w:t>
            </w:r>
          </w:p>
        </w:tc>
        <w:tc>
          <w:tcPr>
            <w:tcW w:w="7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A96726" w:rsidRPr="00A43BE8" w:rsidRDefault="00A478D3" w:rsidP="00A96726">
            <w:r>
              <w:t>3</w:t>
            </w:r>
          </w:p>
        </w:tc>
        <w:tc>
          <w:tcPr>
            <w:tcW w:w="8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A96726" w:rsidRPr="00A43BE8" w:rsidRDefault="00A96726" w:rsidP="00A96726">
            <w:r w:rsidRPr="00A43BE8">
              <w:t>шт</w:t>
            </w:r>
          </w:p>
        </w:tc>
        <w:tc>
          <w:tcPr>
            <w:tcW w:w="116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96726" w:rsidRPr="00075F8D" w:rsidRDefault="00A96726" w:rsidP="00A96726"/>
        </w:tc>
        <w:tc>
          <w:tcPr>
            <w:tcW w:w="126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noWrap/>
            <w:vAlign w:val="center"/>
          </w:tcPr>
          <w:p w:rsidR="00A96726" w:rsidRPr="00075F8D" w:rsidRDefault="00A96726" w:rsidP="00A96726"/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96726" w:rsidRPr="00075F8D" w:rsidRDefault="00A96726" w:rsidP="00A96726"/>
        </w:tc>
      </w:tr>
    </w:tbl>
    <w:p w:rsidR="00AE4D72" w:rsidRPr="00075F8D" w:rsidRDefault="00D425C8" w:rsidP="002A5E40">
      <w:r w:rsidRPr="00075F8D">
        <w:t xml:space="preserve">Итого: </w:t>
      </w:r>
    </w:p>
    <w:p w:rsidR="00AB3F39" w:rsidRDefault="00AB3F39" w:rsidP="00AB3F39">
      <w:pPr>
        <w:shd w:val="clear" w:color="auto" w:fill="FFFFFF"/>
        <w:tabs>
          <w:tab w:val="left" w:leader="underscore" w:pos="0"/>
        </w:tabs>
        <w:rPr>
          <w:b/>
          <w:bCs/>
        </w:rPr>
      </w:pPr>
    </w:p>
    <w:p w:rsidR="00AB3F39" w:rsidRPr="00AB3F39" w:rsidRDefault="00AB3F39" w:rsidP="00AB3F39">
      <w:pPr>
        <w:shd w:val="clear" w:color="auto" w:fill="FFFFFF"/>
        <w:tabs>
          <w:tab w:val="left" w:leader="underscore" w:pos="0"/>
        </w:tabs>
        <w:rPr>
          <w:b/>
          <w:bCs/>
        </w:rPr>
      </w:pPr>
      <w:r w:rsidRPr="00AB3F39">
        <w:rPr>
          <w:b/>
          <w:bCs/>
        </w:rPr>
        <w:t>Общие требования:</w:t>
      </w:r>
    </w:p>
    <w:p w:rsidR="00AB3F39" w:rsidRPr="00AB3F39" w:rsidRDefault="00AB3F39" w:rsidP="00AB3F39">
      <w:pPr>
        <w:shd w:val="clear" w:color="auto" w:fill="FFFFFF"/>
        <w:tabs>
          <w:tab w:val="left" w:leader="underscore" w:pos="0"/>
        </w:tabs>
        <w:jc w:val="both"/>
        <w:rPr>
          <w:bCs/>
        </w:rPr>
      </w:pPr>
      <w:r w:rsidRPr="00AB3F39">
        <w:rPr>
          <w:bCs/>
        </w:rPr>
        <w:t>1. Поставляемый Товар должен соответствовать обязательным требованиям к его качеству и безопасности, предусмотренным для данного вида Товара, действующим законодательством Российской Федерации и Техническим регламентом Таможенного союза и подтверждаться надлежащим образом оформленными сопроводительными документами (сертификаты соответствия, паспорта качества Товара и т.п.). Документы должны быть подлинными или копией, заверенной печатью Поставщика, печать должна быть хорошо различима и читаема. Ответственность за качество Товара несет Поставщик.</w:t>
      </w:r>
    </w:p>
    <w:p w:rsidR="00AB3F39" w:rsidRPr="00AB3F39" w:rsidRDefault="00AB3F39" w:rsidP="00AB3F39">
      <w:pPr>
        <w:shd w:val="clear" w:color="auto" w:fill="FFFFFF"/>
        <w:tabs>
          <w:tab w:val="left" w:leader="underscore" w:pos="0"/>
        </w:tabs>
        <w:jc w:val="both"/>
        <w:rPr>
          <w:bCs/>
        </w:rPr>
      </w:pPr>
      <w:r w:rsidRPr="00AB3F39">
        <w:rPr>
          <w:bCs/>
        </w:rPr>
        <w:t xml:space="preserve">2. Товар должен быть новым, заводской сборки, не иметь дефектов, связанных с конструкцией, материалами или функционированием при его использовании, не должно быть следов </w:t>
      </w:r>
      <w:r w:rsidR="001D5AF4">
        <w:rPr>
          <w:bCs/>
        </w:rPr>
        <w:t>механических повреждений, а так</w:t>
      </w:r>
      <w:r w:rsidRPr="00AB3F39">
        <w:rPr>
          <w:bCs/>
        </w:rPr>
        <w:t>же свободным от прав на него третьих лиц и других обременений, и соответствовать вышеуказанным требованиям и техническим характеристикам настоящего технического задания.</w:t>
      </w:r>
    </w:p>
    <w:p w:rsidR="00AB3F39" w:rsidRDefault="00AB3F39" w:rsidP="00AB3F39">
      <w:pPr>
        <w:tabs>
          <w:tab w:val="left" w:leader="underscore" w:pos="0"/>
        </w:tabs>
        <w:jc w:val="both"/>
        <w:rPr>
          <w:bCs/>
        </w:rPr>
      </w:pPr>
      <w:r w:rsidRPr="00AB3F39">
        <w:rPr>
          <w:bCs/>
        </w:rPr>
        <w:t>3. Упаковка и маркировка товара должны быть осуществлены в соответствии с требованиями законодательства РФ, в том числе государственных стандартов, технических регламентов, технических условий, санитарных правил и норм. Тара и упаковка должны гарантировать целостность, сохранность качества товара, его свойств, а также предотвращать его повреждение или порчу при перевозке и хранении.</w:t>
      </w:r>
    </w:p>
    <w:p w:rsidR="001D5AF4" w:rsidRPr="00AB3F39" w:rsidRDefault="001D5AF4" w:rsidP="00AB3F39">
      <w:pPr>
        <w:tabs>
          <w:tab w:val="left" w:leader="underscore" w:pos="0"/>
        </w:tabs>
        <w:jc w:val="both"/>
        <w:rPr>
          <w:bCs/>
        </w:rPr>
      </w:pPr>
    </w:p>
    <w:tbl>
      <w:tblPr>
        <w:tblW w:w="10534" w:type="dxa"/>
        <w:tblLayout w:type="fixed"/>
        <w:tblLook w:val="0000" w:firstRow="0" w:lastRow="0" w:firstColumn="0" w:lastColumn="0" w:noHBand="0" w:noVBand="0"/>
      </w:tblPr>
      <w:tblGrid>
        <w:gridCol w:w="5536"/>
        <w:gridCol w:w="4998"/>
      </w:tblGrid>
      <w:tr w:rsidR="00AE4D72" w:rsidRPr="0067458E" w:rsidTr="00075F8D">
        <w:trPr>
          <w:trHeight w:val="1866"/>
        </w:trPr>
        <w:tc>
          <w:tcPr>
            <w:tcW w:w="5536" w:type="dxa"/>
          </w:tcPr>
          <w:p w:rsidR="00AE4D72" w:rsidRDefault="00B96BDD" w:rsidP="00D8240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Заказчик</w:t>
            </w:r>
          </w:p>
          <w:p w:rsidR="005371D1" w:rsidRPr="005371D1" w:rsidRDefault="005371D1" w:rsidP="00D8240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C</w:t>
            </w:r>
            <w:proofErr w:type="spellStart"/>
            <w:r w:rsidRPr="00AB3F39">
              <w:rPr>
                <w:bCs/>
                <w:sz w:val="24"/>
                <w:szCs w:val="24"/>
              </w:rPr>
              <w:t>ам</w:t>
            </w:r>
            <w:r>
              <w:rPr>
                <w:bCs/>
                <w:sz w:val="24"/>
                <w:szCs w:val="24"/>
              </w:rPr>
              <w:t>НЦ</w:t>
            </w:r>
            <w:proofErr w:type="spellEnd"/>
            <w:r>
              <w:rPr>
                <w:bCs/>
                <w:sz w:val="24"/>
                <w:szCs w:val="24"/>
              </w:rPr>
              <w:t xml:space="preserve"> РАН</w:t>
            </w:r>
          </w:p>
          <w:p w:rsidR="00B96BDD" w:rsidRPr="00B96BDD" w:rsidRDefault="00B96BDD" w:rsidP="00B96BDD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B96BDD">
              <w:rPr>
                <w:iCs/>
                <w:sz w:val="24"/>
                <w:szCs w:val="24"/>
              </w:rPr>
              <w:t xml:space="preserve">Директор </w:t>
            </w:r>
          </w:p>
          <w:p w:rsidR="00B96BDD" w:rsidRPr="00B96BDD" w:rsidRDefault="00B96BDD" w:rsidP="00B96BDD">
            <w:pPr>
              <w:autoSpaceDE w:val="0"/>
              <w:autoSpaceDN w:val="0"/>
              <w:adjustRightInd w:val="0"/>
              <w:ind w:left="34"/>
              <w:jc w:val="both"/>
              <w:rPr>
                <w:iCs/>
                <w:sz w:val="24"/>
                <w:szCs w:val="24"/>
              </w:rPr>
            </w:pPr>
          </w:p>
          <w:p w:rsidR="00B96BDD" w:rsidRPr="00B96BDD" w:rsidRDefault="0064743E" w:rsidP="00B96BDD">
            <w:pPr>
              <w:autoSpaceDE w:val="0"/>
              <w:autoSpaceDN w:val="0"/>
              <w:adjustRightInd w:val="0"/>
              <w:ind w:left="34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______________ А</w:t>
            </w:r>
            <w:r w:rsidR="00B96BDD" w:rsidRPr="00B96BDD">
              <w:rPr>
                <w:iCs/>
                <w:sz w:val="24"/>
                <w:szCs w:val="24"/>
              </w:rPr>
              <w:t xml:space="preserve">.В. </w:t>
            </w:r>
            <w:r>
              <w:rPr>
                <w:iCs/>
                <w:sz w:val="24"/>
                <w:szCs w:val="24"/>
              </w:rPr>
              <w:t>Васин</w:t>
            </w:r>
          </w:p>
          <w:p w:rsidR="00B96BDD" w:rsidRPr="00B96BDD" w:rsidRDefault="00B96BDD" w:rsidP="00B96BDD">
            <w:pPr>
              <w:autoSpaceDE w:val="0"/>
              <w:autoSpaceDN w:val="0"/>
              <w:adjustRightInd w:val="0"/>
              <w:ind w:left="34"/>
              <w:jc w:val="both"/>
              <w:rPr>
                <w:iCs/>
                <w:sz w:val="24"/>
                <w:szCs w:val="24"/>
              </w:rPr>
            </w:pPr>
          </w:p>
          <w:p w:rsidR="00B96BDD" w:rsidRPr="00B96BDD" w:rsidRDefault="00B96BDD" w:rsidP="00B96BDD">
            <w:pPr>
              <w:autoSpaceDE w:val="0"/>
              <w:autoSpaceDN w:val="0"/>
              <w:adjustRightInd w:val="0"/>
              <w:ind w:left="34"/>
              <w:jc w:val="both"/>
              <w:rPr>
                <w:iCs/>
                <w:sz w:val="24"/>
                <w:szCs w:val="24"/>
              </w:rPr>
            </w:pPr>
            <w:r w:rsidRPr="00B96BDD">
              <w:rPr>
                <w:iCs/>
                <w:sz w:val="24"/>
                <w:szCs w:val="24"/>
              </w:rPr>
              <w:t>"___" ______ 20__ г.</w:t>
            </w:r>
          </w:p>
          <w:p w:rsidR="00AE4D72" w:rsidRPr="0067458E" w:rsidRDefault="00B96BDD" w:rsidP="00B96BDD">
            <w:pPr>
              <w:jc w:val="both"/>
              <w:rPr>
                <w:sz w:val="24"/>
                <w:szCs w:val="24"/>
              </w:rPr>
            </w:pPr>
            <w:r w:rsidRPr="00B96BDD">
              <w:rPr>
                <w:iCs/>
                <w:sz w:val="24"/>
                <w:szCs w:val="24"/>
              </w:rPr>
              <w:t>М.П.</w:t>
            </w:r>
            <w:r w:rsidR="0055476C" w:rsidRPr="0067458E">
              <w:rPr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998" w:type="dxa"/>
          </w:tcPr>
          <w:p w:rsidR="00122E13" w:rsidRPr="0067458E" w:rsidRDefault="00B96BDD" w:rsidP="00720D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</w:t>
            </w:r>
          </w:p>
          <w:p w:rsidR="0055476C" w:rsidRDefault="0055476C" w:rsidP="0055476C">
            <w:pPr>
              <w:autoSpaceDE w:val="0"/>
              <w:autoSpaceDN w:val="0"/>
              <w:adjustRightInd w:val="0"/>
              <w:ind w:left="34"/>
              <w:jc w:val="both"/>
              <w:rPr>
                <w:iCs/>
                <w:sz w:val="24"/>
                <w:szCs w:val="24"/>
              </w:rPr>
            </w:pPr>
          </w:p>
          <w:p w:rsidR="00B96BDD" w:rsidRPr="0067458E" w:rsidRDefault="00B96BDD" w:rsidP="0055476C">
            <w:pPr>
              <w:autoSpaceDE w:val="0"/>
              <w:autoSpaceDN w:val="0"/>
              <w:adjustRightInd w:val="0"/>
              <w:ind w:left="34"/>
              <w:jc w:val="both"/>
              <w:rPr>
                <w:iCs/>
                <w:sz w:val="24"/>
                <w:szCs w:val="24"/>
              </w:rPr>
            </w:pPr>
          </w:p>
          <w:p w:rsidR="005371D1" w:rsidRDefault="005371D1" w:rsidP="00B96BDD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  <w:p w:rsidR="0055476C" w:rsidRPr="0067458E" w:rsidRDefault="0055476C" w:rsidP="00B96BDD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67458E">
              <w:rPr>
                <w:iCs/>
                <w:sz w:val="24"/>
                <w:szCs w:val="24"/>
              </w:rPr>
              <w:t xml:space="preserve">______________ </w:t>
            </w:r>
          </w:p>
          <w:p w:rsidR="0055476C" w:rsidRPr="0067458E" w:rsidRDefault="0055476C" w:rsidP="0055476C">
            <w:pPr>
              <w:suppressAutoHyphens/>
              <w:autoSpaceDE w:val="0"/>
              <w:jc w:val="both"/>
              <w:rPr>
                <w:sz w:val="24"/>
                <w:szCs w:val="24"/>
                <w:lang w:eastAsia="zh-CN"/>
              </w:rPr>
            </w:pPr>
          </w:p>
          <w:p w:rsidR="0055476C" w:rsidRPr="0067458E" w:rsidRDefault="0055476C" w:rsidP="0055476C">
            <w:pPr>
              <w:suppressAutoHyphens/>
              <w:autoSpaceDE w:val="0"/>
              <w:jc w:val="both"/>
              <w:rPr>
                <w:sz w:val="24"/>
                <w:szCs w:val="24"/>
                <w:lang w:eastAsia="zh-CN"/>
              </w:rPr>
            </w:pPr>
            <w:r w:rsidRPr="0067458E">
              <w:rPr>
                <w:sz w:val="24"/>
                <w:szCs w:val="24"/>
                <w:lang w:eastAsia="zh-CN"/>
              </w:rPr>
              <w:t>"___" ______ 20__ г.</w:t>
            </w:r>
          </w:p>
          <w:p w:rsidR="00AE4D72" w:rsidRPr="0067458E" w:rsidRDefault="0055476C" w:rsidP="00075F8D">
            <w:pPr>
              <w:jc w:val="both"/>
              <w:rPr>
                <w:sz w:val="24"/>
                <w:szCs w:val="24"/>
              </w:rPr>
            </w:pPr>
            <w:r w:rsidRPr="0067458E">
              <w:rPr>
                <w:sz w:val="24"/>
                <w:szCs w:val="24"/>
                <w:lang w:eastAsia="zh-CN"/>
              </w:rPr>
              <w:t>М.П.</w:t>
            </w:r>
          </w:p>
        </w:tc>
      </w:tr>
    </w:tbl>
    <w:p w:rsidR="00BD3AA9" w:rsidRPr="0067458E" w:rsidRDefault="00BD3AA9" w:rsidP="00075F8D">
      <w:pPr>
        <w:tabs>
          <w:tab w:val="left" w:pos="975"/>
        </w:tabs>
        <w:rPr>
          <w:sz w:val="24"/>
          <w:szCs w:val="24"/>
        </w:rPr>
      </w:pPr>
    </w:p>
    <w:sectPr w:rsidR="00BD3AA9" w:rsidRPr="0067458E" w:rsidSect="00AB3F39">
      <w:pgSz w:w="11906" w:h="16838"/>
      <w:pgMar w:top="1134" w:right="849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A7B80"/>
    <w:multiLevelType w:val="hybridMultilevel"/>
    <w:tmpl w:val="ACEA28FE"/>
    <w:lvl w:ilvl="0" w:tplc="EBF0D714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206A3936"/>
    <w:multiLevelType w:val="multilevel"/>
    <w:tmpl w:val="232E0DB8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73"/>
        </w:tabs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23AA7A8F"/>
    <w:multiLevelType w:val="hybridMultilevel"/>
    <w:tmpl w:val="AFA8346C"/>
    <w:lvl w:ilvl="0" w:tplc="AD4CA7F4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 w15:restartNumberingAfterBreak="0">
    <w:nsid w:val="3AAC23F3"/>
    <w:multiLevelType w:val="hybridMultilevel"/>
    <w:tmpl w:val="D44C0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E0D25"/>
    <w:multiLevelType w:val="hybridMultilevel"/>
    <w:tmpl w:val="6492AE00"/>
    <w:lvl w:ilvl="0" w:tplc="A9885F5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8ADF2A">
      <w:numFmt w:val="none"/>
      <w:lvlText w:val=""/>
      <w:lvlJc w:val="left"/>
      <w:pPr>
        <w:tabs>
          <w:tab w:val="num" w:pos="360"/>
        </w:tabs>
      </w:pPr>
    </w:lvl>
    <w:lvl w:ilvl="2" w:tplc="FEF24A8A">
      <w:numFmt w:val="none"/>
      <w:lvlText w:val=""/>
      <w:lvlJc w:val="left"/>
      <w:pPr>
        <w:tabs>
          <w:tab w:val="num" w:pos="360"/>
        </w:tabs>
      </w:pPr>
    </w:lvl>
    <w:lvl w:ilvl="3" w:tplc="F8706C00">
      <w:numFmt w:val="none"/>
      <w:lvlText w:val=""/>
      <w:lvlJc w:val="left"/>
      <w:pPr>
        <w:tabs>
          <w:tab w:val="num" w:pos="360"/>
        </w:tabs>
      </w:pPr>
    </w:lvl>
    <w:lvl w:ilvl="4" w:tplc="CE287CA2">
      <w:numFmt w:val="none"/>
      <w:lvlText w:val=""/>
      <w:lvlJc w:val="left"/>
      <w:pPr>
        <w:tabs>
          <w:tab w:val="num" w:pos="360"/>
        </w:tabs>
      </w:pPr>
    </w:lvl>
    <w:lvl w:ilvl="5" w:tplc="E0D4AAB2">
      <w:numFmt w:val="none"/>
      <w:lvlText w:val=""/>
      <w:lvlJc w:val="left"/>
      <w:pPr>
        <w:tabs>
          <w:tab w:val="num" w:pos="360"/>
        </w:tabs>
      </w:pPr>
    </w:lvl>
    <w:lvl w:ilvl="6" w:tplc="F76804BC">
      <w:numFmt w:val="none"/>
      <w:lvlText w:val=""/>
      <w:lvlJc w:val="left"/>
      <w:pPr>
        <w:tabs>
          <w:tab w:val="num" w:pos="360"/>
        </w:tabs>
      </w:pPr>
    </w:lvl>
    <w:lvl w:ilvl="7" w:tplc="E5FCB6F8">
      <w:numFmt w:val="none"/>
      <w:lvlText w:val=""/>
      <w:lvlJc w:val="left"/>
      <w:pPr>
        <w:tabs>
          <w:tab w:val="num" w:pos="360"/>
        </w:tabs>
      </w:pPr>
    </w:lvl>
    <w:lvl w:ilvl="8" w:tplc="F898864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60C61EC"/>
    <w:multiLevelType w:val="hybridMultilevel"/>
    <w:tmpl w:val="79C88320"/>
    <w:lvl w:ilvl="0" w:tplc="A532228E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hint="default"/>
      </w:rPr>
    </w:lvl>
    <w:lvl w:ilvl="1" w:tplc="0EBA3268">
      <w:numFmt w:val="none"/>
      <w:lvlText w:val=""/>
      <w:lvlJc w:val="left"/>
      <w:pPr>
        <w:tabs>
          <w:tab w:val="num" w:pos="360"/>
        </w:tabs>
      </w:pPr>
    </w:lvl>
    <w:lvl w:ilvl="2" w:tplc="3EB6222C">
      <w:numFmt w:val="none"/>
      <w:lvlText w:val=""/>
      <w:lvlJc w:val="left"/>
      <w:pPr>
        <w:tabs>
          <w:tab w:val="num" w:pos="360"/>
        </w:tabs>
      </w:pPr>
    </w:lvl>
    <w:lvl w:ilvl="3" w:tplc="77ECF4E2">
      <w:numFmt w:val="none"/>
      <w:lvlText w:val=""/>
      <w:lvlJc w:val="left"/>
      <w:pPr>
        <w:tabs>
          <w:tab w:val="num" w:pos="360"/>
        </w:tabs>
      </w:pPr>
    </w:lvl>
    <w:lvl w:ilvl="4" w:tplc="265A96E0">
      <w:numFmt w:val="none"/>
      <w:lvlText w:val=""/>
      <w:lvlJc w:val="left"/>
      <w:pPr>
        <w:tabs>
          <w:tab w:val="num" w:pos="360"/>
        </w:tabs>
      </w:pPr>
    </w:lvl>
    <w:lvl w:ilvl="5" w:tplc="79E26AB8">
      <w:numFmt w:val="none"/>
      <w:lvlText w:val=""/>
      <w:lvlJc w:val="left"/>
      <w:pPr>
        <w:tabs>
          <w:tab w:val="num" w:pos="360"/>
        </w:tabs>
      </w:pPr>
    </w:lvl>
    <w:lvl w:ilvl="6" w:tplc="767CF69C">
      <w:numFmt w:val="none"/>
      <w:lvlText w:val=""/>
      <w:lvlJc w:val="left"/>
      <w:pPr>
        <w:tabs>
          <w:tab w:val="num" w:pos="360"/>
        </w:tabs>
      </w:pPr>
    </w:lvl>
    <w:lvl w:ilvl="7" w:tplc="7CD0D214">
      <w:numFmt w:val="none"/>
      <w:lvlText w:val=""/>
      <w:lvlJc w:val="left"/>
      <w:pPr>
        <w:tabs>
          <w:tab w:val="num" w:pos="360"/>
        </w:tabs>
      </w:pPr>
    </w:lvl>
    <w:lvl w:ilvl="8" w:tplc="DD30396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F5E"/>
    <w:rsid w:val="00000ED7"/>
    <w:rsid w:val="000075B1"/>
    <w:rsid w:val="000126F2"/>
    <w:rsid w:val="00015F92"/>
    <w:rsid w:val="00016532"/>
    <w:rsid w:val="00024F28"/>
    <w:rsid w:val="00026302"/>
    <w:rsid w:val="0003063D"/>
    <w:rsid w:val="00037740"/>
    <w:rsid w:val="00037E01"/>
    <w:rsid w:val="00037F7B"/>
    <w:rsid w:val="00061602"/>
    <w:rsid w:val="000632CE"/>
    <w:rsid w:val="00064949"/>
    <w:rsid w:val="0006553E"/>
    <w:rsid w:val="000706B8"/>
    <w:rsid w:val="00072E02"/>
    <w:rsid w:val="00072ED6"/>
    <w:rsid w:val="00073EFF"/>
    <w:rsid w:val="00074804"/>
    <w:rsid w:val="00075F8D"/>
    <w:rsid w:val="000775D0"/>
    <w:rsid w:val="00080A50"/>
    <w:rsid w:val="00081012"/>
    <w:rsid w:val="00081CB3"/>
    <w:rsid w:val="000824C5"/>
    <w:rsid w:val="0009161D"/>
    <w:rsid w:val="00096458"/>
    <w:rsid w:val="000A66C5"/>
    <w:rsid w:val="000B2F73"/>
    <w:rsid w:val="000B2F99"/>
    <w:rsid w:val="000B33A4"/>
    <w:rsid w:val="000B4B10"/>
    <w:rsid w:val="000B7984"/>
    <w:rsid w:val="000C1EA0"/>
    <w:rsid w:val="000C3952"/>
    <w:rsid w:val="000D2ECE"/>
    <w:rsid w:val="000D4AD3"/>
    <w:rsid w:val="000D687A"/>
    <w:rsid w:val="000E42C5"/>
    <w:rsid w:val="000E5333"/>
    <w:rsid w:val="000E6718"/>
    <w:rsid w:val="000F4FB3"/>
    <w:rsid w:val="00103DF7"/>
    <w:rsid w:val="00112661"/>
    <w:rsid w:val="00114828"/>
    <w:rsid w:val="00122AE8"/>
    <w:rsid w:val="00122E13"/>
    <w:rsid w:val="00127825"/>
    <w:rsid w:val="00131DA9"/>
    <w:rsid w:val="00137A3A"/>
    <w:rsid w:val="001428BA"/>
    <w:rsid w:val="001567E7"/>
    <w:rsid w:val="00172E51"/>
    <w:rsid w:val="001749B2"/>
    <w:rsid w:val="00180854"/>
    <w:rsid w:val="00180EA4"/>
    <w:rsid w:val="00181213"/>
    <w:rsid w:val="00184988"/>
    <w:rsid w:val="00184BDC"/>
    <w:rsid w:val="001908C2"/>
    <w:rsid w:val="0019423E"/>
    <w:rsid w:val="001A3D61"/>
    <w:rsid w:val="001A45D4"/>
    <w:rsid w:val="001A4B30"/>
    <w:rsid w:val="001A6695"/>
    <w:rsid w:val="001B199E"/>
    <w:rsid w:val="001B38C3"/>
    <w:rsid w:val="001C0431"/>
    <w:rsid w:val="001C2018"/>
    <w:rsid w:val="001C2217"/>
    <w:rsid w:val="001C3240"/>
    <w:rsid w:val="001C71A6"/>
    <w:rsid w:val="001D171C"/>
    <w:rsid w:val="001D2013"/>
    <w:rsid w:val="001D4D2E"/>
    <w:rsid w:val="001D5AF4"/>
    <w:rsid w:val="001E12FC"/>
    <w:rsid w:val="001E24E4"/>
    <w:rsid w:val="001E2FE7"/>
    <w:rsid w:val="00201B87"/>
    <w:rsid w:val="00203E93"/>
    <w:rsid w:val="0020482A"/>
    <w:rsid w:val="00204B97"/>
    <w:rsid w:val="00207BCA"/>
    <w:rsid w:val="0021459B"/>
    <w:rsid w:val="00222630"/>
    <w:rsid w:val="002237B2"/>
    <w:rsid w:val="0023382C"/>
    <w:rsid w:val="00243F5E"/>
    <w:rsid w:val="00245B46"/>
    <w:rsid w:val="00262EEB"/>
    <w:rsid w:val="00272441"/>
    <w:rsid w:val="00273493"/>
    <w:rsid w:val="00276B6B"/>
    <w:rsid w:val="00282A25"/>
    <w:rsid w:val="002865F0"/>
    <w:rsid w:val="00290088"/>
    <w:rsid w:val="002942E0"/>
    <w:rsid w:val="002979A1"/>
    <w:rsid w:val="002A2FBF"/>
    <w:rsid w:val="002A35C4"/>
    <w:rsid w:val="002A5E40"/>
    <w:rsid w:val="002B2130"/>
    <w:rsid w:val="002C2D4D"/>
    <w:rsid w:val="002C418F"/>
    <w:rsid w:val="002C649F"/>
    <w:rsid w:val="002D0744"/>
    <w:rsid w:val="002D1233"/>
    <w:rsid w:val="002D7FBF"/>
    <w:rsid w:val="002E6D3F"/>
    <w:rsid w:val="002F1E0F"/>
    <w:rsid w:val="002F20C2"/>
    <w:rsid w:val="002F4368"/>
    <w:rsid w:val="00301DC4"/>
    <w:rsid w:val="00303951"/>
    <w:rsid w:val="003049DB"/>
    <w:rsid w:val="00307074"/>
    <w:rsid w:val="00310D60"/>
    <w:rsid w:val="00315B8E"/>
    <w:rsid w:val="0032310C"/>
    <w:rsid w:val="003247A6"/>
    <w:rsid w:val="0032539B"/>
    <w:rsid w:val="003260C5"/>
    <w:rsid w:val="0032618C"/>
    <w:rsid w:val="003261A9"/>
    <w:rsid w:val="003403F0"/>
    <w:rsid w:val="00342223"/>
    <w:rsid w:val="00344C4F"/>
    <w:rsid w:val="00347DB5"/>
    <w:rsid w:val="00351EE0"/>
    <w:rsid w:val="00353D64"/>
    <w:rsid w:val="0036115D"/>
    <w:rsid w:val="00361F08"/>
    <w:rsid w:val="00361F95"/>
    <w:rsid w:val="00366C13"/>
    <w:rsid w:val="00367414"/>
    <w:rsid w:val="00367624"/>
    <w:rsid w:val="003719E0"/>
    <w:rsid w:val="00372005"/>
    <w:rsid w:val="003743FB"/>
    <w:rsid w:val="00376122"/>
    <w:rsid w:val="00382411"/>
    <w:rsid w:val="00391535"/>
    <w:rsid w:val="0039213C"/>
    <w:rsid w:val="003A05AC"/>
    <w:rsid w:val="003A2B69"/>
    <w:rsid w:val="003A5E79"/>
    <w:rsid w:val="003B0347"/>
    <w:rsid w:val="003B5BC8"/>
    <w:rsid w:val="003B79EB"/>
    <w:rsid w:val="003C39D9"/>
    <w:rsid w:val="003C61A1"/>
    <w:rsid w:val="003C61F8"/>
    <w:rsid w:val="003C7AFA"/>
    <w:rsid w:val="003D01C9"/>
    <w:rsid w:val="003D71BD"/>
    <w:rsid w:val="003E111A"/>
    <w:rsid w:val="003E22FF"/>
    <w:rsid w:val="003E4B04"/>
    <w:rsid w:val="003F4C02"/>
    <w:rsid w:val="003F56E7"/>
    <w:rsid w:val="003F6B46"/>
    <w:rsid w:val="004003A3"/>
    <w:rsid w:val="004021A5"/>
    <w:rsid w:val="004031EB"/>
    <w:rsid w:val="004107E6"/>
    <w:rsid w:val="0042129F"/>
    <w:rsid w:val="00423800"/>
    <w:rsid w:val="00425BBA"/>
    <w:rsid w:val="004265F5"/>
    <w:rsid w:val="00431929"/>
    <w:rsid w:val="0043488C"/>
    <w:rsid w:val="004359AE"/>
    <w:rsid w:val="004438EE"/>
    <w:rsid w:val="0044475B"/>
    <w:rsid w:val="004528FB"/>
    <w:rsid w:val="00452A89"/>
    <w:rsid w:val="004556E2"/>
    <w:rsid w:val="00460B15"/>
    <w:rsid w:val="00471077"/>
    <w:rsid w:val="0047367F"/>
    <w:rsid w:val="00496676"/>
    <w:rsid w:val="004967C1"/>
    <w:rsid w:val="00497CAE"/>
    <w:rsid w:val="004A0CEC"/>
    <w:rsid w:val="004A1994"/>
    <w:rsid w:val="004A1AA3"/>
    <w:rsid w:val="004A1B00"/>
    <w:rsid w:val="004A4D41"/>
    <w:rsid w:val="004B58A8"/>
    <w:rsid w:val="004B5DC0"/>
    <w:rsid w:val="004D21ED"/>
    <w:rsid w:val="004E2CBE"/>
    <w:rsid w:val="004E315B"/>
    <w:rsid w:val="004F0AFD"/>
    <w:rsid w:val="004F0C90"/>
    <w:rsid w:val="004F3BF4"/>
    <w:rsid w:val="00500A74"/>
    <w:rsid w:val="00503A9F"/>
    <w:rsid w:val="00503B36"/>
    <w:rsid w:val="00503CCD"/>
    <w:rsid w:val="00511DBF"/>
    <w:rsid w:val="005143BD"/>
    <w:rsid w:val="00514F29"/>
    <w:rsid w:val="005157C8"/>
    <w:rsid w:val="005169B0"/>
    <w:rsid w:val="00522926"/>
    <w:rsid w:val="005309EB"/>
    <w:rsid w:val="005371D1"/>
    <w:rsid w:val="0054043E"/>
    <w:rsid w:val="00542FB0"/>
    <w:rsid w:val="00544156"/>
    <w:rsid w:val="00545F0B"/>
    <w:rsid w:val="00545F1B"/>
    <w:rsid w:val="00546DAF"/>
    <w:rsid w:val="00550049"/>
    <w:rsid w:val="005531D9"/>
    <w:rsid w:val="0055476C"/>
    <w:rsid w:val="0055718E"/>
    <w:rsid w:val="00557DD6"/>
    <w:rsid w:val="00560717"/>
    <w:rsid w:val="00564158"/>
    <w:rsid w:val="00573D05"/>
    <w:rsid w:val="00576C40"/>
    <w:rsid w:val="005873DE"/>
    <w:rsid w:val="005A30EB"/>
    <w:rsid w:val="005A360E"/>
    <w:rsid w:val="005A4144"/>
    <w:rsid w:val="005A65EB"/>
    <w:rsid w:val="005B1638"/>
    <w:rsid w:val="005B3975"/>
    <w:rsid w:val="005B5560"/>
    <w:rsid w:val="005C0C62"/>
    <w:rsid w:val="005C3898"/>
    <w:rsid w:val="005C61EA"/>
    <w:rsid w:val="005C68F1"/>
    <w:rsid w:val="005D6676"/>
    <w:rsid w:val="005D75A0"/>
    <w:rsid w:val="005E3BE4"/>
    <w:rsid w:val="005F01A4"/>
    <w:rsid w:val="005F039B"/>
    <w:rsid w:val="005F6C64"/>
    <w:rsid w:val="006045D6"/>
    <w:rsid w:val="006051B3"/>
    <w:rsid w:val="00605A2D"/>
    <w:rsid w:val="0061183A"/>
    <w:rsid w:val="00615058"/>
    <w:rsid w:val="0062144A"/>
    <w:rsid w:val="00631DD5"/>
    <w:rsid w:val="00635656"/>
    <w:rsid w:val="00641862"/>
    <w:rsid w:val="00642F49"/>
    <w:rsid w:val="00644D1C"/>
    <w:rsid w:val="0064743E"/>
    <w:rsid w:val="00654BC7"/>
    <w:rsid w:val="00654CCD"/>
    <w:rsid w:val="00654DF1"/>
    <w:rsid w:val="0067458E"/>
    <w:rsid w:val="00674647"/>
    <w:rsid w:val="00677886"/>
    <w:rsid w:val="00677F97"/>
    <w:rsid w:val="00683187"/>
    <w:rsid w:val="00685272"/>
    <w:rsid w:val="00687A5C"/>
    <w:rsid w:val="00690125"/>
    <w:rsid w:val="00692319"/>
    <w:rsid w:val="006A12DD"/>
    <w:rsid w:val="006A67DC"/>
    <w:rsid w:val="006B277E"/>
    <w:rsid w:val="006B4324"/>
    <w:rsid w:val="006C2FEA"/>
    <w:rsid w:val="006C5E2A"/>
    <w:rsid w:val="006C5E2D"/>
    <w:rsid w:val="006D3F9D"/>
    <w:rsid w:val="006E483F"/>
    <w:rsid w:val="006E628E"/>
    <w:rsid w:val="006F08C1"/>
    <w:rsid w:val="006F29B7"/>
    <w:rsid w:val="0070773B"/>
    <w:rsid w:val="00711266"/>
    <w:rsid w:val="007122B6"/>
    <w:rsid w:val="007135E3"/>
    <w:rsid w:val="00720DA7"/>
    <w:rsid w:val="007236BF"/>
    <w:rsid w:val="007250EA"/>
    <w:rsid w:val="00731960"/>
    <w:rsid w:val="00740BA7"/>
    <w:rsid w:val="0074111D"/>
    <w:rsid w:val="00743103"/>
    <w:rsid w:val="00747EA7"/>
    <w:rsid w:val="0075050F"/>
    <w:rsid w:val="00753B17"/>
    <w:rsid w:val="00755857"/>
    <w:rsid w:val="00756CFF"/>
    <w:rsid w:val="00762C3D"/>
    <w:rsid w:val="0077170A"/>
    <w:rsid w:val="00781265"/>
    <w:rsid w:val="0078348B"/>
    <w:rsid w:val="007839EE"/>
    <w:rsid w:val="00785217"/>
    <w:rsid w:val="00786CA7"/>
    <w:rsid w:val="007A0228"/>
    <w:rsid w:val="007A07FE"/>
    <w:rsid w:val="007A2D2A"/>
    <w:rsid w:val="007A48B2"/>
    <w:rsid w:val="007B144F"/>
    <w:rsid w:val="007C3F90"/>
    <w:rsid w:val="007C412F"/>
    <w:rsid w:val="007C4902"/>
    <w:rsid w:val="007C6E3A"/>
    <w:rsid w:val="007D158A"/>
    <w:rsid w:val="007D4C50"/>
    <w:rsid w:val="007E581A"/>
    <w:rsid w:val="007F031A"/>
    <w:rsid w:val="007F178A"/>
    <w:rsid w:val="007F7689"/>
    <w:rsid w:val="008039BB"/>
    <w:rsid w:val="00805A0E"/>
    <w:rsid w:val="0080667B"/>
    <w:rsid w:val="00823C16"/>
    <w:rsid w:val="008243D3"/>
    <w:rsid w:val="0082577C"/>
    <w:rsid w:val="008262AB"/>
    <w:rsid w:val="0083067E"/>
    <w:rsid w:val="00831CEA"/>
    <w:rsid w:val="008329DC"/>
    <w:rsid w:val="008378BA"/>
    <w:rsid w:val="00841332"/>
    <w:rsid w:val="00841CCC"/>
    <w:rsid w:val="00847103"/>
    <w:rsid w:val="00847647"/>
    <w:rsid w:val="0085363D"/>
    <w:rsid w:val="00856E0E"/>
    <w:rsid w:val="00857A5B"/>
    <w:rsid w:val="0087429B"/>
    <w:rsid w:val="008831E4"/>
    <w:rsid w:val="00884E93"/>
    <w:rsid w:val="00890EE5"/>
    <w:rsid w:val="008970CD"/>
    <w:rsid w:val="00897FA5"/>
    <w:rsid w:val="008A0912"/>
    <w:rsid w:val="008A443F"/>
    <w:rsid w:val="008A63A1"/>
    <w:rsid w:val="008B0838"/>
    <w:rsid w:val="008B2708"/>
    <w:rsid w:val="008B70CA"/>
    <w:rsid w:val="008D271D"/>
    <w:rsid w:val="008E1D00"/>
    <w:rsid w:val="008E7185"/>
    <w:rsid w:val="008F4875"/>
    <w:rsid w:val="008F5685"/>
    <w:rsid w:val="00901B94"/>
    <w:rsid w:val="00905C10"/>
    <w:rsid w:val="00906E26"/>
    <w:rsid w:val="009147E3"/>
    <w:rsid w:val="00914E74"/>
    <w:rsid w:val="00915770"/>
    <w:rsid w:val="00920409"/>
    <w:rsid w:val="0092421B"/>
    <w:rsid w:val="009275B3"/>
    <w:rsid w:val="00930556"/>
    <w:rsid w:val="00930E4F"/>
    <w:rsid w:val="00940829"/>
    <w:rsid w:val="0095133C"/>
    <w:rsid w:val="009519A8"/>
    <w:rsid w:val="00956466"/>
    <w:rsid w:val="00971761"/>
    <w:rsid w:val="0097194E"/>
    <w:rsid w:val="0097690A"/>
    <w:rsid w:val="0098000C"/>
    <w:rsid w:val="0098155E"/>
    <w:rsid w:val="00982CAB"/>
    <w:rsid w:val="0098311F"/>
    <w:rsid w:val="00983E83"/>
    <w:rsid w:val="00984FA8"/>
    <w:rsid w:val="0098606C"/>
    <w:rsid w:val="009874BD"/>
    <w:rsid w:val="00994793"/>
    <w:rsid w:val="00994E15"/>
    <w:rsid w:val="00997B78"/>
    <w:rsid w:val="00997BC7"/>
    <w:rsid w:val="009A3571"/>
    <w:rsid w:val="009A690B"/>
    <w:rsid w:val="009A6DDA"/>
    <w:rsid w:val="009B250A"/>
    <w:rsid w:val="009B2C2C"/>
    <w:rsid w:val="009B696B"/>
    <w:rsid w:val="009C089F"/>
    <w:rsid w:val="009C3095"/>
    <w:rsid w:val="009C4AFF"/>
    <w:rsid w:val="009C78B8"/>
    <w:rsid w:val="009D4AF8"/>
    <w:rsid w:val="009E378F"/>
    <w:rsid w:val="009F1E80"/>
    <w:rsid w:val="009F31B2"/>
    <w:rsid w:val="009F4441"/>
    <w:rsid w:val="00A0502A"/>
    <w:rsid w:val="00A07C79"/>
    <w:rsid w:val="00A14931"/>
    <w:rsid w:val="00A168C8"/>
    <w:rsid w:val="00A20E1F"/>
    <w:rsid w:val="00A2195A"/>
    <w:rsid w:val="00A24547"/>
    <w:rsid w:val="00A27017"/>
    <w:rsid w:val="00A307B8"/>
    <w:rsid w:val="00A31B59"/>
    <w:rsid w:val="00A32071"/>
    <w:rsid w:val="00A35C84"/>
    <w:rsid w:val="00A474BE"/>
    <w:rsid w:val="00A478D3"/>
    <w:rsid w:val="00A536DE"/>
    <w:rsid w:val="00A53AF1"/>
    <w:rsid w:val="00A54CBD"/>
    <w:rsid w:val="00A5607C"/>
    <w:rsid w:val="00A570DA"/>
    <w:rsid w:val="00A60C66"/>
    <w:rsid w:val="00A63690"/>
    <w:rsid w:val="00A63F77"/>
    <w:rsid w:val="00A74B41"/>
    <w:rsid w:val="00A77935"/>
    <w:rsid w:val="00A8224B"/>
    <w:rsid w:val="00A82DCC"/>
    <w:rsid w:val="00A83D81"/>
    <w:rsid w:val="00A90080"/>
    <w:rsid w:val="00A9090B"/>
    <w:rsid w:val="00A9170E"/>
    <w:rsid w:val="00A923F4"/>
    <w:rsid w:val="00A94AA2"/>
    <w:rsid w:val="00A95133"/>
    <w:rsid w:val="00A96726"/>
    <w:rsid w:val="00A97F5A"/>
    <w:rsid w:val="00AA4FBE"/>
    <w:rsid w:val="00AB3F39"/>
    <w:rsid w:val="00AB5BB5"/>
    <w:rsid w:val="00AB7B7A"/>
    <w:rsid w:val="00AC2304"/>
    <w:rsid w:val="00AC41E2"/>
    <w:rsid w:val="00AC6151"/>
    <w:rsid w:val="00AD2BC5"/>
    <w:rsid w:val="00AD5C87"/>
    <w:rsid w:val="00AD7A61"/>
    <w:rsid w:val="00AE1680"/>
    <w:rsid w:val="00AE1CD3"/>
    <w:rsid w:val="00AE4D72"/>
    <w:rsid w:val="00AE51D3"/>
    <w:rsid w:val="00AE5357"/>
    <w:rsid w:val="00AE57C3"/>
    <w:rsid w:val="00AE62B0"/>
    <w:rsid w:val="00AE671A"/>
    <w:rsid w:val="00AF43B7"/>
    <w:rsid w:val="00AF74CF"/>
    <w:rsid w:val="00B001CE"/>
    <w:rsid w:val="00B07CF8"/>
    <w:rsid w:val="00B10516"/>
    <w:rsid w:val="00B11215"/>
    <w:rsid w:val="00B11AAE"/>
    <w:rsid w:val="00B23212"/>
    <w:rsid w:val="00B26FED"/>
    <w:rsid w:val="00B463AE"/>
    <w:rsid w:val="00B47695"/>
    <w:rsid w:val="00B548BA"/>
    <w:rsid w:val="00B62AB5"/>
    <w:rsid w:val="00B638A5"/>
    <w:rsid w:val="00B74A21"/>
    <w:rsid w:val="00B75A26"/>
    <w:rsid w:val="00B813E0"/>
    <w:rsid w:val="00B847BA"/>
    <w:rsid w:val="00B912F6"/>
    <w:rsid w:val="00B94840"/>
    <w:rsid w:val="00B96BDD"/>
    <w:rsid w:val="00BA5008"/>
    <w:rsid w:val="00BA58BF"/>
    <w:rsid w:val="00BB0117"/>
    <w:rsid w:val="00BB46DF"/>
    <w:rsid w:val="00BC0B22"/>
    <w:rsid w:val="00BC5E7D"/>
    <w:rsid w:val="00BC612A"/>
    <w:rsid w:val="00BD3AA9"/>
    <w:rsid w:val="00BE0B3F"/>
    <w:rsid w:val="00BE1110"/>
    <w:rsid w:val="00BE2580"/>
    <w:rsid w:val="00BE6A98"/>
    <w:rsid w:val="00BF0F74"/>
    <w:rsid w:val="00BF1B44"/>
    <w:rsid w:val="00BF3CFA"/>
    <w:rsid w:val="00C03A0C"/>
    <w:rsid w:val="00C0418D"/>
    <w:rsid w:val="00C07AC1"/>
    <w:rsid w:val="00C15339"/>
    <w:rsid w:val="00C17CC9"/>
    <w:rsid w:val="00C254E5"/>
    <w:rsid w:val="00C262B0"/>
    <w:rsid w:val="00C26904"/>
    <w:rsid w:val="00C31D7F"/>
    <w:rsid w:val="00C31D8A"/>
    <w:rsid w:val="00C32EF2"/>
    <w:rsid w:val="00C41BD6"/>
    <w:rsid w:val="00C433E3"/>
    <w:rsid w:val="00C465B4"/>
    <w:rsid w:val="00C470C6"/>
    <w:rsid w:val="00C471AC"/>
    <w:rsid w:val="00C477A7"/>
    <w:rsid w:val="00C532CD"/>
    <w:rsid w:val="00C53B90"/>
    <w:rsid w:val="00C56FE3"/>
    <w:rsid w:val="00C61687"/>
    <w:rsid w:val="00C62C1F"/>
    <w:rsid w:val="00C65D0E"/>
    <w:rsid w:val="00C67DDF"/>
    <w:rsid w:val="00C72F99"/>
    <w:rsid w:val="00C761A1"/>
    <w:rsid w:val="00C764EC"/>
    <w:rsid w:val="00C76E91"/>
    <w:rsid w:val="00C76F64"/>
    <w:rsid w:val="00C77361"/>
    <w:rsid w:val="00C81485"/>
    <w:rsid w:val="00C83B1C"/>
    <w:rsid w:val="00C87F3A"/>
    <w:rsid w:val="00C92E41"/>
    <w:rsid w:val="00C950F1"/>
    <w:rsid w:val="00CA3D7C"/>
    <w:rsid w:val="00CA5D93"/>
    <w:rsid w:val="00CA7406"/>
    <w:rsid w:val="00CB0F0D"/>
    <w:rsid w:val="00CB7EF1"/>
    <w:rsid w:val="00CC160E"/>
    <w:rsid w:val="00CC5C67"/>
    <w:rsid w:val="00CD433B"/>
    <w:rsid w:val="00CD794A"/>
    <w:rsid w:val="00CE0119"/>
    <w:rsid w:val="00CE7CB8"/>
    <w:rsid w:val="00CF4A01"/>
    <w:rsid w:val="00CF4F58"/>
    <w:rsid w:val="00D028D9"/>
    <w:rsid w:val="00D1616E"/>
    <w:rsid w:val="00D170DE"/>
    <w:rsid w:val="00D2271C"/>
    <w:rsid w:val="00D22E6D"/>
    <w:rsid w:val="00D23B35"/>
    <w:rsid w:val="00D31130"/>
    <w:rsid w:val="00D31384"/>
    <w:rsid w:val="00D31C9B"/>
    <w:rsid w:val="00D32AAE"/>
    <w:rsid w:val="00D34B68"/>
    <w:rsid w:val="00D40051"/>
    <w:rsid w:val="00D425C8"/>
    <w:rsid w:val="00D439B5"/>
    <w:rsid w:val="00D600F6"/>
    <w:rsid w:val="00D64BD1"/>
    <w:rsid w:val="00D71383"/>
    <w:rsid w:val="00D75056"/>
    <w:rsid w:val="00D81B74"/>
    <w:rsid w:val="00D8240A"/>
    <w:rsid w:val="00D90E10"/>
    <w:rsid w:val="00D9504C"/>
    <w:rsid w:val="00DA2AD2"/>
    <w:rsid w:val="00DA34ED"/>
    <w:rsid w:val="00DA3839"/>
    <w:rsid w:val="00DA53E4"/>
    <w:rsid w:val="00DA656B"/>
    <w:rsid w:val="00DA7773"/>
    <w:rsid w:val="00DB13E2"/>
    <w:rsid w:val="00DB38F5"/>
    <w:rsid w:val="00DB525D"/>
    <w:rsid w:val="00DC0BE1"/>
    <w:rsid w:val="00DC1545"/>
    <w:rsid w:val="00DC4BEF"/>
    <w:rsid w:val="00DD0B0F"/>
    <w:rsid w:val="00DD1BB2"/>
    <w:rsid w:val="00DD53CC"/>
    <w:rsid w:val="00DD5EBE"/>
    <w:rsid w:val="00DD6152"/>
    <w:rsid w:val="00DD6F78"/>
    <w:rsid w:val="00DD787F"/>
    <w:rsid w:val="00DE0082"/>
    <w:rsid w:val="00DE1835"/>
    <w:rsid w:val="00DE2A98"/>
    <w:rsid w:val="00DE5F7C"/>
    <w:rsid w:val="00DF028C"/>
    <w:rsid w:val="00DF757B"/>
    <w:rsid w:val="00E01DBB"/>
    <w:rsid w:val="00E038B0"/>
    <w:rsid w:val="00E07E11"/>
    <w:rsid w:val="00E10FDE"/>
    <w:rsid w:val="00E12E0B"/>
    <w:rsid w:val="00E1595D"/>
    <w:rsid w:val="00E1624F"/>
    <w:rsid w:val="00E16A10"/>
    <w:rsid w:val="00E212F2"/>
    <w:rsid w:val="00E3260A"/>
    <w:rsid w:val="00E3387E"/>
    <w:rsid w:val="00E4080A"/>
    <w:rsid w:val="00E43D7E"/>
    <w:rsid w:val="00E4424F"/>
    <w:rsid w:val="00E44762"/>
    <w:rsid w:val="00E53478"/>
    <w:rsid w:val="00E54269"/>
    <w:rsid w:val="00E5655B"/>
    <w:rsid w:val="00E579D1"/>
    <w:rsid w:val="00E6039E"/>
    <w:rsid w:val="00E60A65"/>
    <w:rsid w:val="00E64B58"/>
    <w:rsid w:val="00E65AC2"/>
    <w:rsid w:val="00E7044D"/>
    <w:rsid w:val="00E738D0"/>
    <w:rsid w:val="00E74CA4"/>
    <w:rsid w:val="00E91CD4"/>
    <w:rsid w:val="00E93476"/>
    <w:rsid w:val="00E93BFE"/>
    <w:rsid w:val="00E94EBB"/>
    <w:rsid w:val="00EA4A4C"/>
    <w:rsid w:val="00EA68C2"/>
    <w:rsid w:val="00EB1801"/>
    <w:rsid w:val="00EB1A47"/>
    <w:rsid w:val="00EB3241"/>
    <w:rsid w:val="00EB48AF"/>
    <w:rsid w:val="00EB7122"/>
    <w:rsid w:val="00EC066B"/>
    <w:rsid w:val="00EC31D9"/>
    <w:rsid w:val="00ED1582"/>
    <w:rsid w:val="00ED7932"/>
    <w:rsid w:val="00EE4837"/>
    <w:rsid w:val="00EE6226"/>
    <w:rsid w:val="00EF2386"/>
    <w:rsid w:val="00EF57C7"/>
    <w:rsid w:val="00F0063A"/>
    <w:rsid w:val="00F01021"/>
    <w:rsid w:val="00F0108D"/>
    <w:rsid w:val="00F0204D"/>
    <w:rsid w:val="00F0394F"/>
    <w:rsid w:val="00F03B51"/>
    <w:rsid w:val="00F05C83"/>
    <w:rsid w:val="00F06F10"/>
    <w:rsid w:val="00F11D82"/>
    <w:rsid w:val="00F11F91"/>
    <w:rsid w:val="00F209AE"/>
    <w:rsid w:val="00F2104F"/>
    <w:rsid w:val="00F224A3"/>
    <w:rsid w:val="00F24F84"/>
    <w:rsid w:val="00F272A7"/>
    <w:rsid w:val="00F312EF"/>
    <w:rsid w:val="00F339CD"/>
    <w:rsid w:val="00F343EC"/>
    <w:rsid w:val="00F34DA4"/>
    <w:rsid w:val="00F353E5"/>
    <w:rsid w:val="00F4141A"/>
    <w:rsid w:val="00F432AE"/>
    <w:rsid w:val="00F5216A"/>
    <w:rsid w:val="00F5261B"/>
    <w:rsid w:val="00F663FB"/>
    <w:rsid w:val="00F66B4C"/>
    <w:rsid w:val="00F824D9"/>
    <w:rsid w:val="00F867AC"/>
    <w:rsid w:val="00F8684B"/>
    <w:rsid w:val="00F871E4"/>
    <w:rsid w:val="00F903E5"/>
    <w:rsid w:val="00F95358"/>
    <w:rsid w:val="00FA24A4"/>
    <w:rsid w:val="00FA2F26"/>
    <w:rsid w:val="00FA4C78"/>
    <w:rsid w:val="00FA61AB"/>
    <w:rsid w:val="00FB2A4A"/>
    <w:rsid w:val="00FB41A2"/>
    <w:rsid w:val="00FB43E6"/>
    <w:rsid w:val="00FC15E0"/>
    <w:rsid w:val="00FC17E6"/>
    <w:rsid w:val="00FC314A"/>
    <w:rsid w:val="00FC3C2C"/>
    <w:rsid w:val="00FC6442"/>
    <w:rsid w:val="00FD78C8"/>
    <w:rsid w:val="00FE5372"/>
    <w:rsid w:val="00FE717F"/>
    <w:rsid w:val="00FF0727"/>
    <w:rsid w:val="00FF1CCA"/>
    <w:rsid w:val="00FF1CD9"/>
    <w:rsid w:val="00FF4FB1"/>
    <w:rsid w:val="00FF58C3"/>
    <w:rsid w:val="00FF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487FEFB-7AD3-455D-8EB9-B8A993DE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170DE"/>
    <w:pPr>
      <w:jc w:val="center"/>
    </w:pPr>
    <w:rPr>
      <w:b/>
      <w:bCs/>
      <w:sz w:val="24"/>
    </w:rPr>
  </w:style>
  <w:style w:type="paragraph" w:styleId="a4">
    <w:name w:val="Body Text Indent"/>
    <w:basedOn w:val="a"/>
    <w:rsid w:val="00D170DE"/>
    <w:pPr>
      <w:ind w:firstLine="720"/>
      <w:jc w:val="both"/>
    </w:pPr>
    <w:rPr>
      <w:sz w:val="24"/>
    </w:rPr>
  </w:style>
  <w:style w:type="paragraph" w:customStyle="1" w:styleId="Preformat">
    <w:name w:val="Preformat"/>
    <w:rsid w:val="00D170D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ody Text"/>
    <w:basedOn w:val="a"/>
    <w:rsid w:val="00D170DE"/>
    <w:pPr>
      <w:jc w:val="both"/>
    </w:pPr>
    <w:rPr>
      <w:bCs/>
      <w:sz w:val="24"/>
    </w:rPr>
  </w:style>
  <w:style w:type="paragraph" w:styleId="2">
    <w:name w:val="Body Text Indent 2"/>
    <w:basedOn w:val="a"/>
    <w:rsid w:val="00D170DE"/>
    <w:pPr>
      <w:ind w:left="720"/>
    </w:pPr>
    <w:rPr>
      <w:sz w:val="24"/>
    </w:rPr>
  </w:style>
  <w:style w:type="paragraph" w:styleId="a6">
    <w:name w:val="Balloon Text"/>
    <w:basedOn w:val="a"/>
    <w:semiHidden/>
    <w:rsid w:val="007D158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66B4C"/>
    <w:pPr>
      <w:ind w:left="720"/>
      <w:contextualSpacing/>
    </w:pPr>
  </w:style>
  <w:style w:type="table" w:styleId="a8">
    <w:name w:val="Table Grid"/>
    <w:basedOn w:val="a1"/>
    <w:uiPriority w:val="59"/>
    <w:rsid w:val="00122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Light Shading"/>
    <w:basedOn w:val="a1"/>
    <w:uiPriority w:val="60"/>
    <w:rsid w:val="00F03B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">
    <w:name w:val="Light Shading Accent 1"/>
    <w:basedOn w:val="a1"/>
    <w:uiPriority w:val="60"/>
    <w:rsid w:val="00F03B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fontstyle01">
    <w:name w:val="fontstyle01"/>
    <w:basedOn w:val="a0"/>
    <w:rsid w:val="00037F7B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character" w:styleId="aa">
    <w:name w:val="Hyperlink"/>
    <w:basedOn w:val="a0"/>
    <w:uiPriority w:val="99"/>
    <w:unhideWhenUsed/>
    <w:rsid w:val="00576C40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2A5E4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5E40"/>
    <w:pPr>
      <w:widowControl w:val="0"/>
      <w:autoSpaceDE w:val="0"/>
      <w:autoSpaceDN w:val="0"/>
      <w:spacing w:before="6" w:line="178" w:lineRule="exact"/>
      <w:jc w:val="righ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esidium@ssc.smr.ru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&#1044;&#1054;&#1050;&#1059;&#1052;&#1045;&#1053;&#1058;&#1067;\3%20&#1082;&#1086;&#1084;&#1084;&#1077;&#1088;&#1095;&#1077;&#1089;&#1082;&#1080;&#1093;%20&#1087;&#1088;&#1077;&#1076;&#1083;&#1086;&#1078;&#1077;&#1085;&#1080;&#1103;\&#1048;&#1085;&#1089;&#1090;&#1080;&#1090;&#1091;&#1090;%20&#1069;&#1082;&#1086;&#1083;&#1086;&#1075;&#1080;&#1080;\27,01,2023\&#1050;&#1086;&#1085;&#1090;&#1088;&#1072;&#1082;&#1090;%20&#1087;&#1086;&#1089;&#1090;&#1072;&#1074;&#1082;&#1080;%20&#1086;&#1090;%2008.02.2023%20(&#1093;&#1086;&#1079;&#1090;&#1086;&#1074;&#1072;&#1088;&#1099;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Контракт поставки от 08.02.2023 (хозтовары)</Template>
  <TotalTime>98</TotalTime>
  <Pages>5</Pages>
  <Words>2134</Words>
  <Characters>12168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</vt:lpstr>
    </vt:vector>
  </TitlesOfParts>
  <Company>ООО "Канцона Плюс"</Company>
  <LinksUpToDate>false</LinksUpToDate>
  <CharactersWithSpaces>14274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</dc:title>
  <dc:creator>BELORUS-1C</dc:creator>
  <cp:lastModifiedBy>locadmin</cp:lastModifiedBy>
  <cp:revision>13</cp:revision>
  <cp:lastPrinted>2026-08-04T09:03:00Z</cp:lastPrinted>
  <dcterms:created xsi:type="dcterms:W3CDTF">2026-04-15T11:21:00Z</dcterms:created>
  <dcterms:modified xsi:type="dcterms:W3CDTF">2026-08-04T13:18:00Z</dcterms:modified>
</cp:coreProperties>
</file>