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3510"/>
        <w:gridCol w:w="6946"/>
      </w:tblGrid>
      <w:tr w:rsidR="00734508" w:rsidRPr="00E248C2" w:rsidTr="00B64ABD">
        <w:tc>
          <w:tcPr>
            <w:tcW w:w="3510" w:type="dxa"/>
            <w:shd w:val="clear" w:color="auto" w:fill="auto"/>
          </w:tcPr>
          <w:p w:rsidR="00734508" w:rsidRPr="00E248C2" w:rsidRDefault="00734508" w:rsidP="00B64A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734508" w:rsidRPr="000D0BE2" w:rsidRDefault="00734508" w:rsidP="00B64ABD">
            <w:pPr>
              <w:jc w:val="right"/>
              <w:rPr>
                <w:sz w:val="18"/>
                <w:szCs w:val="18"/>
              </w:rPr>
            </w:pPr>
          </w:p>
        </w:tc>
      </w:tr>
    </w:tbl>
    <w:p w:rsidR="00734508" w:rsidRDefault="00734508" w:rsidP="00734508">
      <w:pPr>
        <w:pBdr>
          <w:bottom w:val="single" w:sz="12" w:space="1" w:color="auto"/>
        </w:pBdr>
        <w:tabs>
          <w:tab w:val="left" w:pos="2079"/>
          <w:tab w:val="left" w:pos="4536"/>
          <w:tab w:val="right" w:pos="7509"/>
        </w:tabs>
        <w:rPr>
          <w:rFonts w:ascii="Arial" w:hAnsi="Arial" w:cs="Arial"/>
          <w:b/>
          <w:sz w:val="18"/>
          <w:szCs w:val="18"/>
        </w:rPr>
      </w:pPr>
    </w:p>
    <w:p w:rsidR="00734508" w:rsidRPr="00EB52DB" w:rsidRDefault="00734508" w:rsidP="00734508">
      <w:pPr>
        <w:jc w:val="right"/>
        <w:rPr>
          <w:rFonts w:ascii="Arial" w:hAnsi="Arial" w:cs="Arial"/>
          <w:b/>
          <w:sz w:val="14"/>
          <w:szCs w:val="1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666"/>
        <w:gridCol w:w="5940"/>
        <w:gridCol w:w="708"/>
      </w:tblGrid>
      <w:tr w:rsidR="00564A2C" w:rsidRPr="00BD2FD7" w:rsidTr="003E5D9C">
        <w:tc>
          <w:tcPr>
            <w:tcW w:w="9606" w:type="dxa"/>
            <w:gridSpan w:val="2"/>
            <w:shd w:val="clear" w:color="auto" w:fill="auto"/>
          </w:tcPr>
          <w:p w:rsidR="00564A2C" w:rsidRPr="00797A0B" w:rsidRDefault="00564A2C" w:rsidP="00CA7D84">
            <w:pPr>
              <w:ind w:firstLine="567"/>
              <w:jc w:val="center"/>
              <w:rPr>
                <w:b/>
                <w:color w:val="000000"/>
                <w:sz w:val="22"/>
                <w:szCs w:val="22"/>
              </w:rPr>
            </w:pPr>
            <w:r w:rsidRPr="00797A0B">
              <w:rPr>
                <w:b/>
                <w:color w:val="000000"/>
                <w:sz w:val="22"/>
                <w:szCs w:val="22"/>
              </w:rPr>
              <w:t xml:space="preserve">Договор № </w:t>
            </w:r>
          </w:p>
          <w:p w:rsidR="003E5D9C" w:rsidRDefault="00ED202C" w:rsidP="008A1A5D">
            <w:pPr>
              <w:ind w:firstLine="567"/>
              <w:jc w:val="center"/>
              <w:rPr>
                <w:b/>
                <w:color w:val="000000"/>
                <w:sz w:val="22"/>
                <w:szCs w:val="22"/>
              </w:rPr>
            </w:pPr>
            <w:r w:rsidRPr="00BD2FD7">
              <w:rPr>
                <w:b/>
                <w:color w:val="000000"/>
                <w:sz w:val="22"/>
                <w:szCs w:val="22"/>
              </w:rPr>
              <w:t xml:space="preserve">на </w:t>
            </w:r>
            <w:r w:rsidR="008A1A5D">
              <w:rPr>
                <w:b/>
                <w:color w:val="000000"/>
                <w:sz w:val="22"/>
                <w:szCs w:val="22"/>
              </w:rPr>
              <w:t>оказание</w:t>
            </w:r>
            <w:r w:rsidRPr="00BD2FD7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8A1A5D">
              <w:rPr>
                <w:b/>
                <w:color w:val="000000"/>
                <w:sz w:val="22"/>
                <w:szCs w:val="22"/>
              </w:rPr>
              <w:t xml:space="preserve">услуг </w:t>
            </w:r>
            <w:r w:rsidR="008A1A5D" w:rsidRPr="008A1A5D">
              <w:rPr>
                <w:b/>
                <w:color w:val="000000"/>
                <w:sz w:val="22"/>
                <w:szCs w:val="22"/>
              </w:rPr>
              <w:t xml:space="preserve">по адаптации, модификации и сопровождению </w:t>
            </w:r>
          </w:p>
          <w:p w:rsidR="00564A2C" w:rsidRDefault="008A1A5D" w:rsidP="008A1A5D">
            <w:pPr>
              <w:ind w:firstLine="567"/>
              <w:jc w:val="center"/>
              <w:rPr>
                <w:b/>
                <w:color w:val="000000"/>
                <w:sz w:val="22"/>
                <w:szCs w:val="22"/>
              </w:rPr>
            </w:pPr>
            <w:r w:rsidRPr="008A1A5D">
              <w:rPr>
                <w:b/>
                <w:color w:val="000000"/>
                <w:sz w:val="22"/>
                <w:szCs w:val="22"/>
              </w:rPr>
              <w:t xml:space="preserve">программного </w:t>
            </w:r>
            <w:r>
              <w:rPr>
                <w:b/>
                <w:color w:val="000000"/>
                <w:sz w:val="22"/>
                <w:szCs w:val="22"/>
              </w:rPr>
              <w:t xml:space="preserve">продукта на платформе </w:t>
            </w:r>
            <w:r w:rsidR="00ED202C" w:rsidRPr="00BD2FD7">
              <w:rPr>
                <w:b/>
                <w:color w:val="000000"/>
                <w:sz w:val="22"/>
                <w:szCs w:val="22"/>
              </w:rPr>
              <w:t>1</w:t>
            </w:r>
            <w:proofErr w:type="gramStart"/>
            <w:r w:rsidR="00ED202C" w:rsidRPr="00BD2FD7">
              <w:rPr>
                <w:b/>
                <w:color w:val="000000"/>
                <w:sz w:val="22"/>
                <w:szCs w:val="22"/>
              </w:rPr>
              <w:t>С:Предприятие</w:t>
            </w:r>
            <w:proofErr w:type="gramEnd"/>
            <w:r w:rsidR="00FB36DF">
              <w:rPr>
                <w:b/>
                <w:color w:val="000000"/>
                <w:sz w:val="22"/>
                <w:szCs w:val="22"/>
              </w:rPr>
              <w:t xml:space="preserve"> 8.3</w:t>
            </w:r>
          </w:p>
          <w:p w:rsidR="0081158A" w:rsidRPr="0081158A" w:rsidRDefault="0081158A" w:rsidP="008A1A5D">
            <w:pPr>
              <w:ind w:firstLine="567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9193E">
              <w:rPr>
                <w:color w:val="000000"/>
                <w:sz w:val="20"/>
                <w:szCs w:val="20"/>
                <w:lang w:val="en-US"/>
              </w:rPr>
              <w:t>(</w:t>
            </w:r>
            <w:r w:rsidRPr="00E9193E">
              <w:rPr>
                <w:color w:val="000000"/>
                <w:sz w:val="20"/>
                <w:szCs w:val="20"/>
              </w:rPr>
              <w:t>ИКЗ: 2</w:t>
            </w:r>
            <w:r w:rsidR="00DF1579">
              <w:rPr>
                <w:color w:val="000000"/>
                <w:sz w:val="20"/>
                <w:szCs w:val="20"/>
              </w:rPr>
              <w:t>6</w:t>
            </w:r>
            <w:r w:rsidRPr="00E9193E">
              <w:rPr>
                <w:color w:val="000000"/>
                <w:sz w:val="20"/>
                <w:szCs w:val="20"/>
              </w:rPr>
              <w:t>1771810946277180100100010000000244</w:t>
            </w:r>
            <w:r w:rsidRPr="00E9193E">
              <w:rPr>
                <w:color w:val="000000"/>
                <w:sz w:val="20"/>
                <w:szCs w:val="20"/>
                <w:lang w:val="en-US"/>
              </w:rPr>
              <w:t>)</w:t>
            </w:r>
          </w:p>
          <w:p w:rsidR="003E5D9C" w:rsidRPr="00BD2FD7" w:rsidRDefault="003E5D9C" w:rsidP="008A1A5D">
            <w:pPr>
              <w:ind w:firstLine="567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564A2C" w:rsidRPr="008A1A5D" w:rsidRDefault="00564A2C" w:rsidP="00CA7D84">
            <w:pPr>
              <w:pStyle w:val="a4"/>
              <w:jc w:val="right"/>
              <w:rPr>
                <w:lang w:val="ru-RU" w:eastAsia="ru-RU"/>
              </w:rPr>
            </w:pPr>
          </w:p>
        </w:tc>
      </w:tr>
      <w:tr w:rsidR="00564A2C" w:rsidRPr="00BD2FD7" w:rsidTr="003E5D9C">
        <w:tc>
          <w:tcPr>
            <w:tcW w:w="3666" w:type="dxa"/>
            <w:shd w:val="clear" w:color="auto" w:fill="auto"/>
          </w:tcPr>
          <w:p w:rsidR="00564A2C" w:rsidRPr="007E4C74" w:rsidRDefault="00564A2C" w:rsidP="00CA7D8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E4C74">
              <w:rPr>
                <w:color w:val="000000"/>
                <w:sz w:val="20"/>
                <w:szCs w:val="20"/>
              </w:rPr>
              <w:t>г.</w:t>
            </w:r>
            <w:bookmarkStart w:id="0" w:name="СемГород"/>
            <w:proofErr w:type="spellEnd"/>
            <w:r w:rsidRPr="007E4C74">
              <w:rPr>
                <w:color w:val="000000"/>
                <w:sz w:val="20"/>
                <w:szCs w:val="20"/>
              </w:rPr>
              <w:fldChar w:fldCharType="begin">
                <w:ffData>
                  <w:name w:val="СемГород"/>
                  <w:enabled/>
                  <w:calcOnExit w:val="0"/>
                  <w:textInput>
                    <w:default w:val="Город"/>
                  </w:textInput>
                </w:ffData>
              </w:fldChar>
            </w:r>
            <w:r w:rsidRPr="007E4C74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7E4C74">
              <w:rPr>
                <w:color w:val="000000"/>
                <w:sz w:val="20"/>
                <w:szCs w:val="20"/>
              </w:rPr>
            </w:r>
            <w:r w:rsidRPr="007E4C74">
              <w:rPr>
                <w:color w:val="000000"/>
                <w:sz w:val="20"/>
                <w:szCs w:val="20"/>
              </w:rPr>
              <w:fldChar w:fldCharType="separate"/>
            </w:r>
            <w:r w:rsidR="00BB13C2">
              <w:rPr>
                <w:color w:val="000000"/>
                <w:sz w:val="20"/>
                <w:szCs w:val="20"/>
              </w:rPr>
              <w:t>Москва</w:t>
            </w:r>
            <w:r w:rsidRPr="007E4C74">
              <w:rPr>
                <w:color w:val="00000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6648" w:type="dxa"/>
            <w:gridSpan w:val="2"/>
            <w:shd w:val="clear" w:color="auto" w:fill="auto"/>
          </w:tcPr>
          <w:p w:rsidR="00564A2C" w:rsidRPr="007E4C74" w:rsidRDefault="00E9193E" w:rsidP="00DF15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___</w:t>
            </w:r>
            <w:r w:rsidR="001C443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__________</w:t>
            </w:r>
            <w:r w:rsidR="001C4439">
              <w:rPr>
                <w:color w:val="000000"/>
                <w:sz w:val="20"/>
                <w:szCs w:val="20"/>
              </w:rPr>
              <w:t xml:space="preserve"> 202</w:t>
            </w:r>
            <w:r w:rsidR="00DF1579">
              <w:rPr>
                <w:color w:val="000000"/>
                <w:sz w:val="20"/>
                <w:szCs w:val="20"/>
              </w:rPr>
              <w:t>6</w:t>
            </w:r>
            <w:r w:rsidR="001C4439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564A2C" w:rsidRPr="00110ABA" w:rsidRDefault="00564A2C" w:rsidP="00564A2C">
      <w:pPr>
        <w:tabs>
          <w:tab w:val="right" w:pos="10206"/>
        </w:tabs>
        <w:rPr>
          <w:color w:val="000000"/>
          <w:sz w:val="20"/>
        </w:rPr>
      </w:pPr>
    </w:p>
    <w:p w:rsidR="00564A2C" w:rsidRPr="00110ABA" w:rsidRDefault="00E9193E" w:rsidP="00E9193E">
      <w:pPr>
        <w:spacing w:line="276" w:lineRule="auto"/>
        <w:ind w:firstLine="567"/>
        <w:jc w:val="both"/>
        <w:rPr>
          <w:color w:val="000000"/>
          <w:sz w:val="20"/>
        </w:rPr>
      </w:pPr>
      <w:r>
        <w:rPr>
          <w:sz w:val="20"/>
        </w:rPr>
        <w:t>______________________</w:t>
      </w:r>
      <w:r w:rsidR="00564A2C" w:rsidRPr="00145175">
        <w:rPr>
          <w:sz w:val="20"/>
        </w:rPr>
        <w:t xml:space="preserve">, </w:t>
      </w:r>
      <w:r w:rsidR="00564A2C" w:rsidRPr="00110ABA">
        <w:rPr>
          <w:color w:val="000000"/>
          <w:sz w:val="20"/>
        </w:rPr>
        <w:t xml:space="preserve">именуемое в дальнейшем «Исполнитель», </w:t>
      </w:r>
      <w:r w:rsidR="00E660E1" w:rsidRPr="00E660E1">
        <w:rPr>
          <w:color w:val="000000"/>
          <w:sz w:val="20"/>
        </w:rPr>
        <w:t xml:space="preserve">в лице </w:t>
      </w:r>
      <w:r>
        <w:rPr>
          <w:color w:val="000000"/>
          <w:sz w:val="20"/>
        </w:rPr>
        <w:t>_______________________</w:t>
      </w:r>
      <w:r w:rsidR="001529F8" w:rsidRPr="001529F8">
        <w:rPr>
          <w:color w:val="000000"/>
          <w:sz w:val="20"/>
        </w:rPr>
        <w:t xml:space="preserve">, действующего на основании </w:t>
      </w:r>
      <w:r>
        <w:rPr>
          <w:color w:val="000000"/>
          <w:sz w:val="20"/>
        </w:rPr>
        <w:t>_________________</w:t>
      </w:r>
      <w:r w:rsidR="00E660E1" w:rsidRPr="00E660E1">
        <w:rPr>
          <w:color w:val="000000"/>
          <w:sz w:val="20"/>
        </w:rPr>
        <w:t>, с одной стороны, и Федеральное государственное бюджетное учреждение</w:t>
      </w:r>
      <w:r w:rsidR="00E660E1">
        <w:rPr>
          <w:color w:val="000000"/>
          <w:sz w:val="20"/>
        </w:rPr>
        <w:t xml:space="preserve"> </w:t>
      </w:r>
      <w:r w:rsidR="00E660E1" w:rsidRPr="00E660E1">
        <w:rPr>
          <w:color w:val="000000"/>
          <w:sz w:val="20"/>
        </w:rPr>
        <w:t>культуры "Российская государст</w:t>
      </w:r>
      <w:r>
        <w:rPr>
          <w:color w:val="000000"/>
          <w:sz w:val="20"/>
        </w:rPr>
        <w:t>венная библиотека для молодежи"</w:t>
      </w:r>
      <w:r w:rsidR="00E660E1" w:rsidRPr="00E660E1">
        <w:rPr>
          <w:color w:val="000000"/>
          <w:sz w:val="20"/>
        </w:rPr>
        <w:t>, именуемое в дальнейшем</w:t>
      </w:r>
      <w:r>
        <w:rPr>
          <w:color w:val="000000"/>
          <w:sz w:val="20"/>
        </w:rPr>
        <w:t xml:space="preserve"> </w:t>
      </w:r>
      <w:r w:rsidR="00E660E1" w:rsidRPr="00E660E1">
        <w:rPr>
          <w:color w:val="000000"/>
          <w:sz w:val="20"/>
        </w:rPr>
        <w:t xml:space="preserve">«Заказчик», в лице Директора </w:t>
      </w:r>
      <w:proofErr w:type="spellStart"/>
      <w:r w:rsidR="00DF1579">
        <w:rPr>
          <w:color w:val="000000"/>
          <w:sz w:val="20"/>
        </w:rPr>
        <w:t>Пурника</w:t>
      </w:r>
      <w:proofErr w:type="spellEnd"/>
      <w:r w:rsidR="00DF1579">
        <w:rPr>
          <w:color w:val="000000"/>
          <w:sz w:val="20"/>
        </w:rPr>
        <w:t xml:space="preserve"> Антона Александровича</w:t>
      </w:r>
      <w:r w:rsidR="00E660E1" w:rsidRPr="00E660E1">
        <w:rPr>
          <w:color w:val="000000"/>
          <w:sz w:val="20"/>
        </w:rPr>
        <w:t>, действующего на основании Устав, с другой стороны,</w:t>
      </w:r>
      <w:r>
        <w:rPr>
          <w:color w:val="000000"/>
          <w:sz w:val="20"/>
        </w:rPr>
        <w:t xml:space="preserve"> </w:t>
      </w:r>
      <w:r w:rsidR="00E660E1" w:rsidRPr="00E660E1">
        <w:rPr>
          <w:color w:val="000000"/>
          <w:sz w:val="20"/>
        </w:rPr>
        <w:t>на основании п.5 ч.1 ст.93 Федерального закона от 05.04.2013 № 44-ФЗ «О Контрактной системе в сфере закупок</w:t>
      </w:r>
      <w:r>
        <w:rPr>
          <w:color w:val="000000"/>
          <w:sz w:val="20"/>
        </w:rPr>
        <w:t xml:space="preserve"> </w:t>
      </w:r>
      <w:r w:rsidR="00E660E1" w:rsidRPr="00E660E1">
        <w:rPr>
          <w:color w:val="000000"/>
          <w:sz w:val="20"/>
        </w:rPr>
        <w:t>товаров, работ, услуг для обеспечения государственных и муниципальных нужд», заключили настоящий Договор</w:t>
      </w:r>
      <w:r>
        <w:rPr>
          <w:color w:val="000000"/>
          <w:sz w:val="20"/>
        </w:rPr>
        <w:t xml:space="preserve"> </w:t>
      </w:r>
      <w:r w:rsidR="00E660E1" w:rsidRPr="00E660E1">
        <w:rPr>
          <w:color w:val="000000"/>
          <w:sz w:val="20"/>
        </w:rPr>
        <w:t>(включая Приложения к нему) о нижеследующем:</w:t>
      </w:r>
    </w:p>
    <w:p w:rsidR="00564A2C" w:rsidRPr="00990EF6" w:rsidRDefault="00564A2C" w:rsidP="004A747D">
      <w:pPr>
        <w:pStyle w:val="110"/>
      </w:pPr>
      <w:r>
        <w:t>I</w:t>
      </w:r>
      <w:r w:rsidRPr="00990EF6">
        <w:t>. ПРЕДМЕТ ДОГОВОРА</w:t>
      </w:r>
    </w:p>
    <w:p w:rsidR="00564A2C" w:rsidRPr="00F47C2D" w:rsidRDefault="00564A2C" w:rsidP="006649E0">
      <w:pPr>
        <w:pStyle w:val="a8"/>
        <w:numPr>
          <w:ilvl w:val="1"/>
          <w:numId w:val="2"/>
        </w:numPr>
        <w:spacing w:before="0" w:line="276" w:lineRule="auto"/>
        <w:ind w:left="578" w:hanging="578"/>
        <w:rPr>
          <w:sz w:val="20"/>
        </w:rPr>
      </w:pPr>
      <w:r w:rsidRPr="00F47C2D">
        <w:rPr>
          <w:bCs/>
          <w:sz w:val="20"/>
        </w:rPr>
        <w:t>Заказчик</w:t>
      </w:r>
      <w:r w:rsidRPr="00F47C2D">
        <w:rPr>
          <w:sz w:val="20"/>
        </w:rPr>
        <w:t xml:space="preserve"> поручает Исполнителю</w:t>
      </w:r>
      <w:r w:rsidR="00FB36DF">
        <w:rPr>
          <w:sz w:val="20"/>
        </w:rPr>
        <w:t xml:space="preserve"> оказать услуги</w:t>
      </w:r>
      <w:r w:rsidR="00FB36DF" w:rsidRPr="00FB36DF">
        <w:rPr>
          <w:sz w:val="20"/>
        </w:rPr>
        <w:t xml:space="preserve"> по адаптации, модификации и сопровождению</w:t>
      </w:r>
      <w:r w:rsidR="00FB36DF">
        <w:rPr>
          <w:sz w:val="20"/>
        </w:rPr>
        <w:t xml:space="preserve"> (далее АС)</w:t>
      </w:r>
      <w:r w:rsidR="00FB36DF" w:rsidRPr="00FB36DF">
        <w:rPr>
          <w:sz w:val="20"/>
        </w:rPr>
        <w:t xml:space="preserve"> программного продукта на платформе 1</w:t>
      </w:r>
      <w:proofErr w:type="gramStart"/>
      <w:r w:rsidR="00FB36DF" w:rsidRPr="00FB36DF">
        <w:rPr>
          <w:sz w:val="20"/>
        </w:rPr>
        <w:t>С:Предприятие</w:t>
      </w:r>
      <w:proofErr w:type="gramEnd"/>
      <w:r w:rsidR="00FB36DF" w:rsidRPr="00FB36DF">
        <w:rPr>
          <w:sz w:val="20"/>
        </w:rPr>
        <w:t xml:space="preserve"> 8.3</w:t>
      </w:r>
      <w:r w:rsidRPr="00F47C2D">
        <w:rPr>
          <w:sz w:val="20"/>
        </w:rPr>
        <w:t xml:space="preserve"> (далее ПО) и обязуется произвести оплату в объеме и сроки, установленные настоящим договором;</w:t>
      </w:r>
    </w:p>
    <w:p w:rsidR="00564A2C" w:rsidRDefault="00564A2C" w:rsidP="006649E0">
      <w:pPr>
        <w:pStyle w:val="a8"/>
        <w:numPr>
          <w:ilvl w:val="1"/>
          <w:numId w:val="2"/>
        </w:numPr>
        <w:spacing w:before="0" w:line="276" w:lineRule="auto"/>
        <w:ind w:left="578" w:hanging="578"/>
        <w:rPr>
          <w:sz w:val="20"/>
        </w:rPr>
      </w:pPr>
      <w:r w:rsidRPr="00F47C2D">
        <w:rPr>
          <w:bCs/>
          <w:sz w:val="20"/>
        </w:rPr>
        <w:t>Исполнитель</w:t>
      </w:r>
      <w:r>
        <w:rPr>
          <w:sz w:val="20"/>
        </w:rPr>
        <w:t xml:space="preserve"> принимает на себя обязательство </w:t>
      </w:r>
      <w:r w:rsidR="00FB36DF">
        <w:rPr>
          <w:sz w:val="20"/>
        </w:rPr>
        <w:t>оказать услуги</w:t>
      </w:r>
      <w:r>
        <w:rPr>
          <w:sz w:val="20"/>
        </w:rPr>
        <w:t xml:space="preserve"> по А</w:t>
      </w:r>
      <w:r w:rsidR="003E004C">
        <w:rPr>
          <w:sz w:val="20"/>
        </w:rPr>
        <w:t>С</w:t>
      </w:r>
      <w:r>
        <w:rPr>
          <w:sz w:val="20"/>
        </w:rPr>
        <w:t xml:space="preserve"> согласно спецификации договора</w:t>
      </w:r>
      <w:r w:rsidR="006073E3">
        <w:rPr>
          <w:sz w:val="20"/>
        </w:rPr>
        <w:t xml:space="preserve"> и в соответствии с перечнем услуг, указанных </w:t>
      </w:r>
      <w:proofErr w:type="gramStart"/>
      <w:r w:rsidR="006073E3">
        <w:rPr>
          <w:sz w:val="20"/>
        </w:rPr>
        <w:t>в  Приложении</w:t>
      </w:r>
      <w:proofErr w:type="gramEnd"/>
      <w:r w:rsidR="006073E3">
        <w:rPr>
          <w:sz w:val="20"/>
        </w:rPr>
        <w:t xml:space="preserve"> №1 к настоящему Договору</w:t>
      </w:r>
      <w:r>
        <w:rPr>
          <w:sz w:val="20"/>
        </w:rPr>
        <w:t xml:space="preserve">. Периодом </w:t>
      </w:r>
      <w:r w:rsidR="006073E3">
        <w:rPr>
          <w:sz w:val="20"/>
        </w:rPr>
        <w:t xml:space="preserve">оказания услуг </w:t>
      </w:r>
      <w:r>
        <w:rPr>
          <w:sz w:val="20"/>
        </w:rPr>
        <w:t>является 1 (один) полный календарный месяц.</w:t>
      </w:r>
    </w:p>
    <w:p w:rsidR="00564A2C" w:rsidRDefault="00564A2C" w:rsidP="00564A2C">
      <w:pPr>
        <w:ind w:firstLine="567"/>
        <w:rPr>
          <w:b/>
          <w:sz w:val="20"/>
          <w:szCs w:val="20"/>
        </w:rPr>
      </w:pPr>
    </w:p>
    <w:p w:rsidR="00564A2C" w:rsidRPr="000F0EA2" w:rsidRDefault="00564A2C" w:rsidP="00564A2C">
      <w:pPr>
        <w:ind w:firstLine="567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Спецификация договора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4162"/>
        <w:gridCol w:w="993"/>
        <w:gridCol w:w="1134"/>
        <w:gridCol w:w="1559"/>
        <w:gridCol w:w="1984"/>
      </w:tblGrid>
      <w:tr w:rsidR="00564A2C" w:rsidRPr="00D468B2" w:rsidTr="00CA7D84">
        <w:tc>
          <w:tcPr>
            <w:tcW w:w="482" w:type="dxa"/>
            <w:shd w:val="clear" w:color="auto" w:fill="D9D9D9"/>
          </w:tcPr>
          <w:p w:rsidR="00564A2C" w:rsidRPr="00D468B2" w:rsidRDefault="00564A2C" w:rsidP="00CA7D84">
            <w:pPr>
              <w:rPr>
                <w:sz w:val="20"/>
                <w:szCs w:val="20"/>
              </w:rPr>
            </w:pPr>
            <w:r w:rsidRPr="00D468B2">
              <w:rPr>
                <w:sz w:val="20"/>
                <w:szCs w:val="20"/>
              </w:rPr>
              <w:t>№</w:t>
            </w:r>
          </w:p>
        </w:tc>
        <w:tc>
          <w:tcPr>
            <w:tcW w:w="4162" w:type="dxa"/>
            <w:shd w:val="clear" w:color="auto" w:fill="D9D9D9"/>
          </w:tcPr>
          <w:p w:rsidR="00564A2C" w:rsidRPr="00D468B2" w:rsidRDefault="00564A2C" w:rsidP="00CA7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ПО </w:t>
            </w:r>
            <w:r w:rsidRPr="00D468B2">
              <w:rPr>
                <w:sz w:val="20"/>
                <w:szCs w:val="20"/>
                <w:lang w:val="en-US"/>
              </w:rPr>
              <w:t>(</w:t>
            </w:r>
            <w:r w:rsidRPr="00D468B2">
              <w:rPr>
                <w:sz w:val="20"/>
                <w:szCs w:val="20"/>
              </w:rPr>
              <w:t>база данных</w:t>
            </w:r>
            <w:r w:rsidRPr="00D468B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shd w:val="clear" w:color="auto" w:fill="D9D9D9"/>
          </w:tcPr>
          <w:p w:rsidR="00564A2C" w:rsidRPr="000F0EA2" w:rsidRDefault="00564A2C" w:rsidP="00CA7D8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Тип  конф</w:t>
            </w:r>
            <w:proofErr w:type="gramEnd"/>
            <w:r>
              <w:rPr>
                <w:sz w:val="20"/>
                <w:szCs w:val="20"/>
              </w:rPr>
              <w:t>.*</w:t>
            </w:r>
          </w:p>
        </w:tc>
        <w:tc>
          <w:tcPr>
            <w:tcW w:w="1134" w:type="dxa"/>
            <w:shd w:val="clear" w:color="auto" w:fill="D9D9D9"/>
          </w:tcPr>
          <w:p w:rsidR="00564A2C" w:rsidRPr="00D468B2" w:rsidRDefault="00564A2C" w:rsidP="00CA7D84">
            <w:pPr>
              <w:rPr>
                <w:sz w:val="20"/>
                <w:szCs w:val="20"/>
              </w:rPr>
            </w:pPr>
            <w:proofErr w:type="spellStart"/>
            <w:r w:rsidRPr="00D468B2">
              <w:rPr>
                <w:sz w:val="20"/>
                <w:szCs w:val="20"/>
              </w:rPr>
              <w:t>Рег</w:t>
            </w:r>
            <w:r>
              <w:rPr>
                <w:sz w:val="20"/>
                <w:szCs w:val="20"/>
              </w:rPr>
              <w:t>истрац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D468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</w:t>
            </w:r>
            <w:r w:rsidRPr="00D468B2">
              <w:rPr>
                <w:sz w:val="20"/>
                <w:szCs w:val="20"/>
              </w:rPr>
              <w:t>омер</w:t>
            </w:r>
            <w:r>
              <w:rPr>
                <w:sz w:val="20"/>
                <w:szCs w:val="20"/>
              </w:rPr>
              <w:t xml:space="preserve"> ПО</w:t>
            </w:r>
          </w:p>
        </w:tc>
        <w:tc>
          <w:tcPr>
            <w:tcW w:w="1559" w:type="dxa"/>
            <w:shd w:val="clear" w:color="auto" w:fill="D9D9D9"/>
          </w:tcPr>
          <w:p w:rsidR="00564A2C" w:rsidRPr="00D468B2" w:rsidRDefault="00564A2C" w:rsidP="00CA7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</w:t>
            </w:r>
            <w:r w:rsidRPr="00D468B2">
              <w:rPr>
                <w:sz w:val="20"/>
                <w:szCs w:val="20"/>
              </w:rPr>
              <w:t>ольз</w:t>
            </w:r>
            <w:r>
              <w:rPr>
                <w:sz w:val="20"/>
                <w:szCs w:val="20"/>
              </w:rPr>
              <w:t>ователей</w:t>
            </w:r>
          </w:p>
        </w:tc>
        <w:tc>
          <w:tcPr>
            <w:tcW w:w="1984" w:type="dxa"/>
            <w:shd w:val="clear" w:color="auto" w:fill="D9D9D9"/>
          </w:tcPr>
          <w:p w:rsidR="00564A2C" w:rsidRPr="00D468B2" w:rsidRDefault="00564A2C" w:rsidP="00FB19AE">
            <w:pPr>
              <w:rPr>
                <w:sz w:val="20"/>
                <w:szCs w:val="20"/>
              </w:rPr>
            </w:pPr>
            <w:r w:rsidRPr="00D468B2">
              <w:rPr>
                <w:sz w:val="20"/>
                <w:szCs w:val="20"/>
              </w:rPr>
              <w:t>Рек</w:t>
            </w:r>
            <w:r>
              <w:rPr>
                <w:sz w:val="20"/>
                <w:szCs w:val="20"/>
              </w:rPr>
              <w:t>омендуемый</w:t>
            </w:r>
            <w:r w:rsidRPr="00D468B2">
              <w:rPr>
                <w:sz w:val="20"/>
                <w:szCs w:val="20"/>
              </w:rPr>
              <w:t xml:space="preserve"> объем</w:t>
            </w:r>
            <w:r w:rsidRPr="00EA5208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часов </w:t>
            </w:r>
            <w:r w:rsidRPr="00D468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sz w:val="20"/>
                <w:szCs w:val="20"/>
              </w:rPr>
              <w:t>см.Приложение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FB19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</w:tr>
      <w:tr w:rsidR="00E660E1" w:rsidRPr="00D468B2" w:rsidTr="00CA7D84">
        <w:tc>
          <w:tcPr>
            <w:tcW w:w="482" w:type="dxa"/>
          </w:tcPr>
          <w:p w:rsidR="00E660E1" w:rsidRPr="00797A0B" w:rsidRDefault="00E660E1" w:rsidP="00E660E1">
            <w:pPr>
              <w:rPr>
                <w:sz w:val="20"/>
                <w:szCs w:val="20"/>
                <w:highlight w:val="yellow"/>
              </w:rPr>
            </w:pPr>
            <w:r w:rsidRPr="00797A0B">
              <w:rPr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162" w:type="dxa"/>
          </w:tcPr>
          <w:p w:rsidR="00E660E1" w:rsidRPr="00797A0B" w:rsidRDefault="00E660E1" w:rsidP="00E660E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E660E1" w:rsidRPr="00797A0B" w:rsidRDefault="00E660E1" w:rsidP="00E660E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E660E1" w:rsidRPr="00797A0B" w:rsidRDefault="00E660E1" w:rsidP="00E660E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E660E1" w:rsidRPr="00797A0B" w:rsidRDefault="00E660E1" w:rsidP="00E660E1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E660E1" w:rsidRPr="00797A0B" w:rsidRDefault="00E660E1" w:rsidP="00E660E1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E660E1" w:rsidRPr="00D468B2" w:rsidTr="00CA7D84">
        <w:tc>
          <w:tcPr>
            <w:tcW w:w="482" w:type="dxa"/>
          </w:tcPr>
          <w:p w:rsidR="00E660E1" w:rsidRPr="00797A0B" w:rsidRDefault="00E660E1" w:rsidP="00E660E1">
            <w:pPr>
              <w:rPr>
                <w:sz w:val="20"/>
                <w:szCs w:val="20"/>
                <w:highlight w:val="yellow"/>
              </w:rPr>
            </w:pPr>
            <w:r w:rsidRPr="00797A0B"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4162" w:type="dxa"/>
          </w:tcPr>
          <w:p w:rsidR="00E660E1" w:rsidRPr="00E660E1" w:rsidRDefault="00E660E1" w:rsidP="00E660E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660E1" w:rsidRPr="00797A0B" w:rsidRDefault="00E660E1" w:rsidP="00E660E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E660E1" w:rsidRPr="00797A0B" w:rsidRDefault="00E660E1" w:rsidP="00E660E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E660E1" w:rsidRPr="00797A0B" w:rsidRDefault="00E660E1" w:rsidP="00E660E1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E660E1" w:rsidRPr="00797A0B" w:rsidRDefault="00E660E1" w:rsidP="00E660E1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E660E1" w:rsidRPr="00D468B2" w:rsidTr="00CA7D84">
        <w:tc>
          <w:tcPr>
            <w:tcW w:w="482" w:type="dxa"/>
          </w:tcPr>
          <w:p w:rsidR="00E660E1" w:rsidRPr="00797A0B" w:rsidRDefault="00E660E1" w:rsidP="00E660E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4162" w:type="dxa"/>
          </w:tcPr>
          <w:p w:rsidR="00E660E1" w:rsidRPr="00E660E1" w:rsidRDefault="00E660E1" w:rsidP="00E660E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660E1" w:rsidRPr="00797A0B" w:rsidRDefault="00E660E1" w:rsidP="00E660E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E660E1" w:rsidRPr="00E660E1" w:rsidRDefault="00E660E1" w:rsidP="00E66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660E1" w:rsidRPr="00797A0B" w:rsidRDefault="00E660E1" w:rsidP="00E660E1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E660E1" w:rsidRPr="00797A0B" w:rsidRDefault="00E660E1" w:rsidP="00E660E1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C0301E" w:rsidRPr="00D468B2" w:rsidTr="00CA7D84">
        <w:tc>
          <w:tcPr>
            <w:tcW w:w="482" w:type="dxa"/>
          </w:tcPr>
          <w:p w:rsidR="00C0301E" w:rsidRDefault="00C0301E" w:rsidP="00E660E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4162" w:type="dxa"/>
          </w:tcPr>
          <w:p w:rsidR="00C0301E" w:rsidRPr="00E660E1" w:rsidRDefault="00C0301E" w:rsidP="00E660E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0301E" w:rsidRPr="00797A0B" w:rsidRDefault="00C0301E" w:rsidP="00E660E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0301E" w:rsidRPr="00E660E1" w:rsidRDefault="00C0301E" w:rsidP="00E66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0301E" w:rsidRPr="00797A0B" w:rsidRDefault="00C0301E" w:rsidP="00E660E1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C0301E" w:rsidRPr="00797A0B" w:rsidRDefault="00C0301E" w:rsidP="00E660E1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564A2C" w:rsidRPr="00110ABA" w:rsidTr="00CA7D84">
        <w:tc>
          <w:tcPr>
            <w:tcW w:w="482" w:type="dxa"/>
          </w:tcPr>
          <w:p w:rsidR="00564A2C" w:rsidRPr="00110ABA" w:rsidRDefault="00564A2C" w:rsidP="00CA7D84">
            <w:pPr>
              <w:rPr>
                <w:b/>
                <w:sz w:val="20"/>
                <w:szCs w:val="20"/>
              </w:rPr>
            </w:pPr>
          </w:p>
        </w:tc>
        <w:tc>
          <w:tcPr>
            <w:tcW w:w="7848" w:type="dxa"/>
            <w:gridSpan w:val="4"/>
          </w:tcPr>
          <w:p w:rsidR="00564A2C" w:rsidRPr="00110ABA" w:rsidRDefault="00564A2C" w:rsidP="00CA7D84">
            <w:pPr>
              <w:rPr>
                <w:b/>
                <w:sz w:val="20"/>
                <w:szCs w:val="20"/>
              </w:rPr>
            </w:pPr>
            <w:r w:rsidRPr="00110AB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984" w:type="dxa"/>
          </w:tcPr>
          <w:p w:rsidR="00564A2C" w:rsidRPr="00110ABA" w:rsidRDefault="00564A2C" w:rsidP="00CA7D84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564A2C" w:rsidRDefault="00564A2C" w:rsidP="00564A2C">
      <w:pPr>
        <w:jc w:val="both"/>
        <w:rPr>
          <w:sz w:val="20"/>
        </w:rPr>
      </w:pPr>
      <w:r>
        <w:rPr>
          <w:sz w:val="20"/>
        </w:rPr>
        <w:t>*Тип конф</w:t>
      </w:r>
      <w:r w:rsidRPr="006767D9">
        <w:rPr>
          <w:sz w:val="20"/>
        </w:rPr>
        <w:t>игурации</w:t>
      </w:r>
      <w:r>
        <w:rPr>
          <w:sz w:val="20"/>
        </w:rPr>
        <w:t xml:space="preserve">: типовая (ТК), измененная (ИК), сильно измененная или переработанная (СИК) конфигурация; </w:t>
      </w:r>
    </w:p>
    <w:p w:rsidR="00564A2C" w:rsidRDefault="00564A2C" w:rsidP="00564A2C">
      <w:pPr>
        <w:pStyle w:val="a8"/>
        <w:spacing w:before="0"/>
        <w:rPr>
          <w:sz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6378"/>
      </w:tblGrid>
      <w:tr w:rsidR="00564A2C" w:rsidTr="00CA7D84">
        <w:tc>
          <w:tcPr>
            <w:tcW w:w="3970" w:type="dxa"/>
          </w:tcPr>
          <w:p w:rsidR="00564A2C" w:rsidRDefault="00564A2C" w:rsidP="00CA7D84">
            <w:pPr>
              <w:pStyle w:val="a3"/>
            </w:pPr>
            <w:r>
              <w:t xml:space="preserve">Согласованный объем </w:t>
            </w:r>
            <w:r w:rsidR="00FB36DF">
              <w:t>услуг</w:t>
            </w:r>
            <w:r>
              <w:t xml:space="preserve">, за месяц, </w:t>
            </w:r>
          </w:p>
          <w:p w:rsidR="00564A2C" w:rsidRDefault="00564A2C" w:rsidP="00CA7D84">
            <w:pPr>
              <w:pStyle w:val="a3"/>
            </w:pPr>
            <w:r>
              <w:t>нормо-часы (НЧ)</w:t>
            </w:r>
          </w:p>
        </w:tc>
        <w:tc>
          <w:tcPr>
            <w:tcW w:w="6378" w:type="dxa"/>
          </w:tcPr>
          <w:p w:rsidR="00564A2C" w:rsidRDefault="00564A2C" w:rsidP="00CA7D84">
            <w:pPr>
              <w:pStyle w:val="a3"/>
              <w:jc w:val="left"/>
            </w:pPr>
          </w:p>
        </w:tc>
      </w:tr>
      <w:tr w:rsidR="00564A2C" w:rsidTr="00CA7D84">
        <w:tc>
          <w:tcPr>
            <w:tcW w:w="3970" w:type="dxa"/>
          </w:tcPr>
          <w:p w:rsidR="00564A2C" w:rsidRDefault="00564A2C" w:rsidP="00FB36DF">
            <w:pPr>
              <w:pStyle w:val="a3"/>
            </w:pPr>
            <w:r>
              <w:t xml:space="preserve">Базовая стоимость </w:t>
            </w:r>
            <w:r w:rsidR="00FB36DF">
              <w:t>услуг</w:t>
            </w:r>
            <w:r>
              <w:t>, за месяц</w:t>
            </w:r>
          </w:p>
        </w:tc>
        <w:tc>
          <w:tcPr>
            <w:tcW w:w="6378" w:type="dxa"/>
          </w:tcPr>
          <w:p w:rsidR="00564A2C" w:rsidRPr="00DB35C7" w:rsidRDefault="00564A2C" w:rsidP="001C4439">
            <w:pPr>
              <w:pStyle w:val="a3"/>
            </w:pPr>
          </w:p>
        </w:tc>
      </w:tr>
      <w:tr w:rsidR="00E660E1" w:rsidRPr="00852B0A" w:rsidTr="00CA7D84">
        <w:tc>
          <w:tcPr>
            <w:tcW w:w="3970" w:type="dxa"/>
          </w:tcPr>
          <w:p w:rsidR="00E660E1" w:rsidRPr="00852B0A" w:rsidRDefault="00E660E1" w:rsidP="00E660E1">
            <w:pPr>
              <w:pStyle w:val="a3"/>
            </w:pPr>
            <w:r>
              <w:t>Срок оказания услуг</w:t>
            </w:r>
          </w:p>
        </w:tc>
        <w:tc>
          <w:tcPr>
            <w:tcW w:w="6378" w:type="dxa"/>
          </w:tcPr>
          <w:p w:rsidR="00E660E1" w:rsidRDefault="00E660E1" w:rsidP="00C0301E">
            <w:pPr>
              <w:pStyle w:val="a3"/>
            </w:pPr>
          </w:p>
        </w:tc>
      </w:tr>
      <w:tr w:rsidR="00591EEB" w:rsidRPr="00852B0A" w:rsidTr="00CA7D84">
        <w:tc>
          <w:tcPr>
            <w:tcW w:w="3970" w:type="dxa"/>
          </w:tcPr>
          <w:p w:rsidR="00591EEB" w:rsidRPr="00852B0A" w:rsidRDefault="00E660E1" w:rsidP="00FB36DF">
            <w:pPr>
              <w:pStyle w:val="a3"/>
            </w:pPr>
            <w:r>
              <w:t>Менеджер по сопровождению</w:t>
            </w:r>
          </w:p>
        </w:tc>
        <w:tc>
          <w:tcPr>
            <w:tcW w:w="6378" w:type="dxa"/>
          </w:tcPr>
          <w:p w:rsidR="00591EEB" w:rsidRDefault="00591EEB" w:rsidP="00E660E1">
            <w:pPr>
              <w:pStyle w:val="a3"/>
            </w:pPr>
          </w:p>
        </w:tc>
      </w:tr>
      <w:tr w:rsidR="00564A2C" w:rsidTr="00CA7D84">
        <w:tc>
          <w:tcPr>
            <w:tcW w:w="3970" w:type="dxa"/>
          </w:tcPr>
          <w:p w:rsidR="00564A2C" w:rsidRDefault="00564A2C" w:rsidP="00FB36DF">
            <w:pPr>
              <w:pStyle w:val="a3"/>
            </w:pPr>
            <w:r>
              <w:t>Коэффициент сложности (см.Прил.1)</w:t>
            </w:r>
          </w:p>
        </w:tc>
        <w:tc>
          <w:tcPr>
            <w:tcW w:w="6378" w:type="dxa"/>
          </w:tcPr>
          <w:p w:rsidR="00564A2C" w:rsidRPr="00E660E1" w:rsidRDefault="00564A2C" w:rsidP="00CA7D84">
            <w:pPr>
              <w:pStyle w:val="a3"/>
            </w:pPr>
          </w:p>
        </w:tc>
      </w:tr>
      <w:tr w:rsidR="00564A2C" w:rsidTr="00CA7D84">
        <w:tc>
          <w:tcPr>
            <w:tcW w:w="3970" w:type="dxa"/>
          </w:tcPr>
          <w:p w:rsidR="00564A2C" w:rsidRDefault="00564A2C" w:rsidP="00CA7D84">
            <w:pPr>
              <w:pStyle w:val="a3"/>
            </w:pPr>
            <w:r>
              <w:t>Дополнительная информация</w:t>
            </w:r>
          </w:p>
        </w:tc>
        <w:tc>
          <w:tcPr>
            <w:tcW w:w="6378" w:type="dxa"/>
          </w:tcPr>
          <w:p w:rsidR="00564A2C" w:rsidRDefault="00564A2C" w:rsidP="00CA7D84">
            <w:pPr>
              <w:pStyle w:val="a3"/>
            </w:pPr>
          </w:p>
        </w:tc>
      </w:tr>
    </w:tbl>
    <w:p w:rsidR="00564A2C" w:rsidRPr="00CF2297" w:rsidRDefault="00564A2C" w:rsidP="004A747D">
      <w:pPr>
        <w:pStyle w:val="110"/>
      </w:pPr>
      <w:r>
        <w:t>II</w:t>
      </w:r>
      <w:r w:rsidRPr="00CF2297">
        <w:t xml:space="preserve">. ПРАВА и ОБЯЗАННОСТИ </w:t>
      </w:r>
      <w:r>
        <w:t>сторон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ind w:left="578" w:hanging="578"/>
        <w:rPr>
          <w:sz w:val="20"/>
        </w:rPr>
      </w:pPr>
      <w:r w:rsidRPr="00F47C2D">
        <w:rPr>
          <w:sz w:val="20"/>
        </w:rPr>
        <w:t xml:space="preserve">Стороны обязаны назначить Ответственных сотрудников для обеспечения </w:t>
      </w:r>
      <w:r w:rsidR="00C7608D">
        <w:rPr>
          <w:sz w:val="20"/>
        </w:rPr>
        <w:t xml:space="preserve">оказания услуг по </w:t>
      </w:r>
      <w:r w:rsidR="009762C4">
        <w:rPr>
          <w:sz w:val="20"/>
        </w:rPr>
        <w:t>настоящему</w:t>
      </w:r>
      <w:r w:rsidR="00C7608D">
        <w:rPr>
          <w:sz w:val="20"/>
        </w:rPr>
        <w:t xml:space="preserve"> договор</w:t>
      </w:r>
      <w:r w:rsidR="00BC05E9">
        <w:rPr>
          <w:sz w:val="20"/>
        </w:rPr>
        <w:t>у</w:t>
      </w:r>
      <w:r w:rsidR="00F85E34">
        <w:rPr>
          <w:sz w:val="20"/>
        </w:rPr>
        <w:t>;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ind w:left="578" w:hanging="578"/>
        <w:rPr>
          <w:sz w:val="20"/>
        </w:rPr>
      </w:pPr>
      <w:r w:rsidRPr="00F47C2D">
        <w:rPr>
          <w:bCs/>
          <w:sz w:val="20"/>
        </w:rPr>
        <w:t>Исполнитель</w:t>
      </w:r>
      <w:r w:rsidRPr="00F47C2D">
        <w:rPr>
          <w:sz w:val="20"/>
        </w:rPr>
        <w:t xml:space="preserve"> обязан по поручению Ответственного сотрудника </w:t>
      </w:r>
      <w:r w:rsidRPr="00F47C2D">
        <w:rPr>
          <w:bCs/>
          <w:sz w:val="20"/>
        </w:rPr>
        <w:t>Заказчика</w:t>
      </w:r>
      <w:r w:rsidRPr="00F47C2D">
        <w:rPr>
          <w:sz w:val="20"/>
        </w:rPr>
        <w:t xml:space="preserve"> </w:t>
      </w:r>
      <w:r w:rsidR="00FB36DF">
        <w:rPr>
          <w:sz w:val="20"/>
        </w:rPr>
        <w:t>оказать услуги</w:t>
      </w:r>
      <w:r w:rsidRPr="00F47C2D">
        <w:rPr>
          <w:sz w:val="20"/>
        </w:rPr>
        <w:t xml:space="preserve"> по А</w:t>
      </w:r>
      <w:r w:rsidR="003E004C" w:rsidRPr="00F47C2D">
        <w:rPr>
          <w:sz w:val="20"/>
        </w:rPr>
        <w:t>С</w:t>
      </w:r>
      <w:r w:rsidRPr="00F47C2D">
        <w:rPr>
          <w:sz w:val="20"/>
        </w:rPr>
        <w:t xml:space="preserve"> согласно настоящему договору</w:t>
      </w:r>
      <w:r w:rsidR="00071DA3">
        <w:rPr>
          <w:sz w:val="20"/>
        </w:rPr>
        <w:t xml:space="preserve"> и приложениям к нему</w:t>
      </w:r>
      <w:r w:rsidRPr="00F47C2D">
        <w:rPr>
          <w:sz w:val="20"/>
        </w:rPr>
        <w:t>;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rPr>
          <w:sz w:val="20"/>
        </w:rPr>
      </w:pPr>
      <w:r w:rsidRPr="00F47C2D">
        <w:rPr>
          <w:bCs/>
          <w:sz w:val="20"/>
        </w:rPr>
        <w:t>Исполнитель</w:t>
      </w:r>
      <w:r w:rsidRPr="00F47C2D">
        <w:rPr>
          <w:sz w:val="20"/>
        </w:rPr>
        <w:t xml:space="preserve"> обязан по поручению Ответственного сотрудника </w:t>
      </w:r>
      <w:r w:rsidRPr="00F47C2D">
        <w:rPr>
          <w:bCs/>
          <w:sz w:val="20"/>
        </w:rPr>
        <w:t>Заказчика</w:t>
      </w:r>
      <w:r w:rsidRPr="00F47C2D">
        <w:rPr>
          <w:sz w:val="20"/>
        </w:rPr>
        <w:t xml:space="preserve"> </w:t>
      </w:r>
      <w:r w:rsidR="00FB36DF">
        <w:rPr>
          <w:sz w:val="20"/>
        </w:rPr>
        <w:t xml:space="preserve">оказать дополнительные услуги </w:t>
      </w:r>
      <w:r w:rsidRPr="00F47C2D">
        <w:rPr>
          <w:sz w:val="20"/>
        </w:rPr>
        <w:t>в согласованных объеме и сроках;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ind w:left="578" w:hanging="578"/>
        <w:rPr>
          <w:sz w:val="20"/>
        </w:rPr>
      </w:pPr>
      <w:r w:rsidRPr="00F47C2D">
        <w:rPr>
          <w:sz w:val="20"/>
        </w:rPr>
        <w:t xml:space="preserve">Заказчик обязан оплатить </w:t>
      </w:r>
      <w:r w:rsidR="00FB36DF">
        <w:rPr>
          <w:sz w:val="20"/>
        </w:rPr>
        <w:t>услуги</w:t>
      </w:r>
      <w:r w:rsidR="00FB36DF" w:rsidRPr="00F47C2D">
        <w:rPr>
          <w:sz w:val="20"/>
        </w:rPr>
        <w:t xml:space="preserve"> </w:t>
      </w:r>
      <w:r w:rsidRPr="00F47C2D">
        <w:rPr>
          <w:sz w:val="20"/>
        </w:rPr>
        <w:t>Исполнителя за текущий период А</w:t>
      </w:r>
      <w:r w:rsidR="003E004C" w:rsidRPr="00F47C2D">
        <w:rPr>
          <w:sz w:val="20"/>
        </w:rPr>
        <w:t>С</w:t>
      </w:r>
      <w:r w:rsidRPr="00F47C2D">
        <w:rPr>
          <w:sz w:val="20"/>
        </w:rPr>
        <w:t xml:space="preserve"> в сумме и в срок, которые установлены настоящим договором;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rPr>
          <w:sz w:val="20"/>
        </w:rPr>
      </w:pPr>
      <w:r w:rsidRPr="00F47C2D">
        <w:rPr>
          <w:bCs/>
          <w:sz w:val="20"/>
        </w:rPr>
        <w:t>Исполнитель</w:t>
      </w:r>
      <w:r w:rsidRPr="00F47C2D">
        <w:rPr>
          <w:sz w:val="20"/>
        </w:rPr>
        <w:t xml:space="preserve"> имеет право остановить </w:t>
      </w:r>
      <w:r w:rsidR="00FB36DF">
        <w:rPr>
          <w:sz w:val="20"/>
        </w:rPr>
        <w:t xml:space="preserve">оказание услуг </w:t>
      </w:r>
      <w:r w:rsidRPr="00F47C2D">
        <w:rPr>
          <w:sz w:val="20"/>
        </w:rPr>
        <w:t xml:space="preserve">в случае, если </w:t>
      </w:r>
      <w:r w:rsidRPr="00F47C2D">
        <w:rPr>
          <w:bCs/>
          <w:sz w:val="20"/>
        </w:rPr>
        <w:t>Заказчик</w:t>
      </w:r>
      <w:r w:rsidRPr="00F47C2D">
        <w:rPr>
          <w:sz w:val="20"/>
        </w:rPr>
        <w:t xml:space="preserve"> не выполнил обязательства по оплате в объеме и срок, установленные настоящим договором;</w:t>
      </w:r>
    </w:p>
    <w:p w:rsidR="00564A2C" w:rsidRPr="00F47C2D" w:rsidRDefault="00FB36DF" w:rsidP="006649E0">
      <w:pPr>
        <w:pStyle w:val="a8"/>
        <w:numPr>
          <w:ilvl w:val="1"/>
          <w:numId w:val="3"/>
        </w:numPr>
        <w:spacing w:before="0" w:line="276" w:lineRule="auto"/>
        <w:ind w:left="578" w:hanging="578"/>
        <w:rPr>
          <w:sz w:val="20"/>
        </w:rPr>
      </w:pPr>
      <w:r>
        <w:rPr>
          <w:sz w:val="20"/>
        </w:rPr>
        <w:t xml:space="preserve">Услуги </w:t>
      </w:r>
      <w:r w:rsidR="00564A2C" w:rsidRPr="00F47C2D">
        <w:rPr>
          <w:sz w:val="20"/>
        </w:rPr>
        <w:t xml:space="preserve">от имени Исполнителя </w:t>
      </w:r>
      <w:r>
        <w:rPr>
          <w:sz w:val="20"/>
        </w:rPr>
        <w:t xml:space="preserve">оказывает </w:t>
      </w:r>
      <w:r w:rsidR="00564A2C" w:rsidRPr="00F47C2D">
        <w:rPr>
          <w:sz w:val="20"/>
        </w:rPr>
        <w:t>специалист, который назначен Исполнителем. Исполнитель вправе по своему усмотрению менять специалиста,</w:t>
      </w:r>
      <w:r>
        <w:rPr>
          <w:sz w:val="20"/>
        </w:rPr>
        <w:t xml:space="preserve"> оказывающего услуги</w:t>
      </w:r>
      <w:r w:rsidR="00564A2C" w:rsidRPr="00F47C2D">
        <w:rPr>
          <w:sz w:val="20"/>
        </w:rPr>
        <w:t>;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ind w:left="578" w:hanging="578"/>
        <w:rPr>
          <w:sz w:val="20"/>
        </w:rPr>
      </w:pPr>
      <w:r w:rsidRPr="00F47C2D">
        <w:rPr>
          <w:sz w:val="20"/>
        </w:rPr>
        <w:t>Заказчик обязан обеспечить Исполнителю оборудованное рабочее место (стол, компьютер в сети, принтер, лицензионное ПО) и доступ к нему, а также обеспечить работоспособность и производительность оборудования;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ind w:left="578" w:hanging="578"/>
        <w:rPr>
          <w:sz w:val="20"/>
        </w:rPr>
      </w:pPr>
      <w:r w:rsidRPr="00F47C2D">
        <w:rPr>
          <w:sz w:val="20"/>
        </w:rPr>
        <w:lastRenderedPageBreak/>
        <w:t>Заказчик обязан ежедневно создавать архивную копию всех баз данных, чтобы исключить потерю данных по не зависящим от Сторон причинам. Архивная копия создается и хранится Заказчиком на носителе, отличном от носителя рабочей базы данных;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ind w:left="578" w:hanging="578"/>
        <w:rPr>
          <w:sz w:val="20"/>
        </w:rPr>
      </w:pPr>
      <w:r w:rsidRPr="00F47C2D">
        <w:rPr>
          <w:sz w:val="20"/>
        </w:rPr>
        <w:t>Заказчик имеет право обратиться в службу качества Исполнителя с рекламацией, благодарностью или пожеланием по улучшению сотрудничества;</w:t>
      </w:r>
    </w:p>
    <w:p w:rsidR="00564A2C" w:rsidRPr="00F47C2D" w:rsidRDefault="00564A2C" w:rsidP="006649E0">
      <w:pPr>
        <w:pStyle w:val="a8"/>
        <w:numPr>
          <w:ilvl w:val="1"/>
          <w:numId w:val="3"/>
        </w:numPr>
        <w:spacing w:before="0" w:line="276" w:lineRule="auto"/>
        <w:ind w:left="578" w:hanging="578"/>
        <w:rPr>
          <w:sz w:val="20"/>
        </w:rPr>
      </w:pPr>
      <w:r w:rsidRPr="00F47C2D">
        <w:rPr>
          <w:sz w:val="20"/>
        </w:rPr>
        <w:t>Заказчик имеет право в любое время проверять ход и качество</w:t>
      </w:r>
      <w:r w:rsidR="000D76E3">
        <w:rPr>
          <w:sz w:val="20"/>
        </w:rPr>
        <w:t xml:space="preserve"> услуг</w:t>
      </w:r>
      <w:r w:rsidRPr="00F47C2D">
        <w:rPr>
          <w:sz w:val="20"/>
        </w:rPr>
        <w:t xml:space="preserve">, </w:t>
      </w:r>
      <w:r w:rsidR="000D76E3">
        <w:rPr>
          <w:sz w:val="20"/>
        </w:rPr>
        <w:t xml:space="preserve">оказываемых </w:t>
      </w:r>
      <w:r w:rsidRPr="00F47C2D">
        <w:rPr>
          <w:sz w:val="20"/>
        </w:rPr>
        <w:t>Исполнителем, непосредственно не вмешиваясь в его деятельность.</w:t>
      </w:r>
    </w:p>
    <w:p w:rsidR="00564A2C" w:rsidRPr="001C4439" w:rsidRDefault="00564A2C" w:rsidP="004A747D">
      <w:pPr>
        <w:pStyle w:val="110"/>
        <w:rPr>
          <w:lang w:val="ru-RU"/>
        </w:rPr>
      </w:pPr>
      <w:r>
        <w:t>III</w:t>
      </w:r>
      <w:r w:rsidRPr="001C4439">
        <w:rPr>
          <w:lang w:val="ru-RU"/>
        </w:rPr>
        <w:t xml:space="preserve">. </w:t>
      </w:r>
      <w:r w:rsidR="000D76E3" w:rsidRPr="001C4439">
        <w:rPr>
          <w:lang w:val="ru-RU"/>
        </w:rPr>
        <w:t>Оказание услуг</w:t>
      </w:r>
      <w:r w:rsidRPr="001C4439">
        <w:rPr>
          <w:lang w:val="ru-RU"/>
        </w:rPr>
        <w:t xml:space="preserve"> и учет рабочего времени</w:t>
      </w:r>
    </w:p>
    <w:p w:rsidR="00564A2C" w:rsidRPr="00F47C2D" w:rsidRDefault="00F72FFF" w:rsidP="006649E0">
      <w:pPr>
        <w:pStyle w:val="a8"/>
        <w:numPr>
          <w:ilvl w:val="1"/>
          <w:numId w:val="22"/>
        </w:numPr>
        <w:spacing w:before="0" w:line="276" w:lineRule="auto"/>
        <w:ind w:left="578" w:hanging="567"/>
        <w:rPr>
          <w:sz w:val="20"/>
        </w:rPr>
      </w:pPr>
      <w:r>
        <w:rPr>
          <w:sz w:val="20"/>
        </w:rPr>
        <w:t xml:space="preserve">Услуги оказываются </w:t>
      </w:r>
      <w:r w:rsidR="00564A2C" w:rsidRPr="00F47C2D">
        <w:rPr>
          <w:sz w:val="20"/>
        </w:rPr>
        <w:t xml:space="preserve">на основании задания, которое выдает Ответственный сотрудник Заказчика. Все </w:t>
      </w:r>
      <w:r>
        <w:rPr>
          <w:sz w:val="20"/>
        </w:rPr>
        <w:t xml:space="preserve">услуги оказываются </w:t>
      </w:r>
      <w:r w:rsidR="00564A2C" w:rsidRPr="00F47C2D">
        <w:rPr>
          <w:sz w:val="20"/>
        </w:rPr>
        <w:t xml:space="preserve">согласно </w:t>
      </w:r>
      <w:r w:rsidR="00951FCC" w:rsidRPr="00F47C2D">
        <w:rPr>
          <w:sz w:val="20"/>
        </w:rPr>
        <w:t>П</w:t>
      </w:r>
      <w:r w:rsidR="00E6164B" w:rsidRPr="00F47C2D">
        <w:rPr>
          <w:sz w:val="20"/>
        </w:rPr>
        <w:t>ри</w:t>
      </w:r>
      <w:r w:rsidR="00951FCC" w:rsidRPr="00F47C2D">
        <w:rPr>
          <w:sz w:val="20"/>
        </w:rPr>
        <w:t>ложению 1 настоящего Договора</w:t>
      </w:r>
      <w:r w:rsidR="00564A2C" w:rsidRPr="00F47C2D">
        <w:rPr>
          <w:sz w:val="20"/>
        </w:rPr>
        <w:t>.</w:t>
      </w:r>
    </w:p>
    <w:p w:rsidR="00564A2C" w:rsidRPr="00F47C2D" w:rsidRDefault="00564A2C" w:rsidP="006649E0">
      <w:pPr>
        <w:pStyle w:val="a8"/>
        <w:numPr>
          <w:ilvl w:val="1"/>
          <w:numId w:val="22"/>
        </w:numPr>
        <w:spacing w:before="0" w:line="276" w:lineRule="auto"/>
        <w:ind w:left="578" w:hanging="567"/>
        <w:rPr>
          <w:sz w:val="20"/>
        </w:rPr>
      </w:pPr>
      <w:r w:rsidRPr="00F47C2D">
        <w:rPr>
          <w:sz w:val="20"/>
        </w:rPr>
        <w:t xml:space="preserve">Исполнитель может </w:t>
      </w:r>
      <w:r w:rsidR="00F72FFF">
        <w:rPr>
          <w:sz w:val="20"/>
        </w:rPr>
        <w:t xml:space="preserve">оказывать услуги </w:t>
      </w:r>
      <w:r w:rsidRPr="00F47C2D">
        <w:rPr>
          <w:sz w:val="20"/>
        </w:rPr>
        <w:t>как на территории Заказчика, так и на своей территории.</w:t>
      </w:r>
    </w:p>
    <w:p w:rsidR="00564A2C" w:rsidRPr="00F47C2D" w:rsidRDefault="00564A2C" w:rsidP="004A747D">
      <w:pPr>
        <w:pStyle w:val="a8"/>
        <w:numPr>
          <w:ilvl w:val="1"/>
          <w:numId w:val="22"/>
        </w:numPr>
        <w:spacing w:before="0" w:line="276" w:lineRule="auto"/>
        <w:ind w:left="0" w:firstLine="0"/>
        <w:rPr>
          <w:sz w:val="20"/>
        </w:rPr>
      </w:pPr>
      <w:r w:rsidRPr="00F47C2D">
        <w:rPr>
          <w:sz w:val="20"/>
        </w:rPr>
        <w:t xml:space="preserve">В случае если </w:t>
      </w:r>
      <w:r w:rsidRPr="00F47C2D">
        <w:rPr>
          <w:bCs/>
          <w:sz w:val="20"/>
        </w:rPr>
        <w:t>Исполнителем</w:t>
      </w:r>
      <w:r w:rsidRPr="00F47C2D">
        <w:rPr>
          <w:sz w:val="20"/>
        </w:rPr>
        <w:t xml:space="preserve"> </w:t>
      </w:r>
      <w:r w:rsidR="003623CA" w:rsidRPr="00F47C2D">
        <w:rPr>
          <w:sz w:val="20"/>
        </w:rPr>
        <w:t xml:space="preserve">согласованный объем </w:t>
      </w:r>
      <w:r w:rsidR="003623CA">
        <w:rPr>
          <w:sz w:val="20"/>
        </w:rPr>
        <w:t>услуг оказан</w:t>
      </w:r>
      <w:r w:rsidRPr="00F47C2D">
        <w:rPr>
          <w:sz w:val="20"/>
        </w:rPr>
        <w:t xml:space="preserve"> до окончания периода, то </w:t>
      </w:r>
      <w:r w:rsidR="00F72FFF">
        <w:rPr>
          <w:sz w:val="20"/>
        </w:rPr>
        <w:t xml:space="preserve">услуги </w:t>
      </w:r>
      <w:r w:rsidRPr="00F47C2D">
        <w:rPr>
          <w:sz w:val="20"/>
        </w:rPr>
        <w:t xml:space="preserve">в </w:t>
      </w:r>
      <w:r w:rsidR="002162E7" w:rsidRPr="00F47C2D">
        <w:rPr>
          <w:sz w:val="20"/>
        </w:rPr>
        <w:t xml:space="preserve">этом </w:t>
      </w:r>
      <w:r w:rsidRPr="00F47C2D">
        <w:rPr>
          <w:sz w:val="20"/>
        </w:rPr>
        <w:t>периоде</w:t>
      </w:r>
      <w:r w:rsidR="002162E7" w:rsidRPr="00F47C2D">
        <w:rPr>
          <w:sz w:val="20"/>
        </w:rPr>
        <w:t xml:space="preserve"> </w:t>
      </w:r>
      <w:r w:rsidRPr="00F47C2D">
        <w:rPr>
          <w:sz w:val="20"/>
        </w:rPr>
        <w:t xml:space="preserve">считаются </w:t>
      </w:r>
      <w:r w:rsidR="00F72FFF">
        <w:rPr>
          <w:sz w:val="20"/>
        </w:rPr>
        <w:t>оказанными</w:t>
      </w:r>
      <w:r w:rsidRPr="00F47C2D">
        <w:rPr>
          <w:sz w:val="20"/>
        </w:rPr>
        <w:t>, либо Стороны согласовывают объем дополнительных</w:t>
      </w:r>
      <w:r w:rsidR="00F72FFF">
        <w:rPr>
          <w:sz w:val="20"/>
        </w:rPr>
        <w:t xml:space="preserve"> услуг</w:t>
      </w:r>
      <w:r w:rsidRPr="00F47C2D">
        <w:rPr>
          <w:sz w:val="20"/>
        </w:rPr>
        <w:t>, который оплачивается Заказчиком</w:t>
      </w:r>
      <w:r w:rsidR="0068722D" w:rsidRPr="0068722D">
        <w:rPr>
          <w:sz w:val="20"/>
        </w:rPr>
        <w:t xml:space="preserve"> </w:t>
      </w:r>
      <w:r w:rsidR="0068722D" w:rsidRPr="00F47C2D">
        <w:rPr>
          <w:sz w:val="20"/>
        </w:rPr>
        <w:t>дополнительно</w:t>
      </w:r>
      <w:r w:rsidRPr="00F47C2D">
        <w:rPr>
          <w:sz w:val="20"/>
        </w:rPr>
        <w:t xml:space="preserve">. </w:t>
      </w:r>
    </w:p>
    <w:p w:rsidR="00564A2C" w:rsidRPr="00F47C2D" w:rsidRDefault="00564A2C" w:rsidP="006649E0">
      <w:pPr>
        <w:pStyle w:val="a8"/>
        <w:numPr>
          <w:ilvl w:val="1"/>
          <w:numId w:val="22"/>
        </w:numPr>
        <w:spacing w:before="0" w:line="276" w:lineRule="auto"/>
        <w:ind w:left="578" w:hanging="578"/>
        <w:rPr>
          <w:sz w:val="20"/>
        </w:rPr>
      </w:pPr>
      <w:r w:rsidRPr="00F47C2D">
        <w:rPr>
          <w:sz w:val="20"/>
        </w:rPr>
        <w:t xml:space="preserve">Если </w:t>
      </w:r>
      <w:r w:rsidR="003E3429" w:rsidRPr="00F47C2D">
        <w:rPr>
          <w:sz w:val="20"/>
        </w:rPr>
        <w:t xml:space="preserve">объем </w:t>
      </w:r>
      <w:r w:rsidR="00F72FFF">
        <w:rPr>
          <w:sz w:val="20"/>
        </w:rPr>
        <w:t xml:space="preserve">услуг </w:t>
      </w:r>
      <w:r w:rsidR="003E3429" w:rsidRPr="00F47C2D">
        <w:rPr>
          <w:sz w:val="20"/>
        </w:rPr>
        <w:t xml:space="preserve">за период </w:t>
      </w:r>
      <w:r w:rsidRPr="00F47C2D">
        <w:rPr>
          <w:sz w:val="20"/>
        </w:rPr>
        <w:t xml:space="preserve">превысил </w:t>
      </w:r>
      <w:r w:rsidR="003E3429" w:rsidRPr="00F47C2D">
        <w:rPr>
          <w:sz w:val="20"/>
        </w:rPr>
        <w:t>согласованный</w:t>
      </w:r>
      <w:r w:rsidRPr="00F47C2D">
        <w:rPr>
          <w:sz w:val="20"/>
        </w:rPr>
        <w:t xml:space="preserve"> объем </w:t>
      </w:r>
      <w:r w:rsidR="00F72FFF">
        <w:rPr>
          <w:sz w:val="20"/>
        </w:rPr>
        <w:t>услуг</w:t>
      </w:r>
      <w:r w:rsidRPr="00F47C2D">
        <w:rPr>
          <w:sz w:val="20"/>
        </w:rPr>
        <w:t xml:space="preserve">, то </w:t>
      </w:r>
      <w:r w:rsidRPr="00F47C2D">
        <w:rPr>
          <w:bCs/>
          <w:sz w:val="20"/>
        </w:rPr>
        <w:t>Исполнитель</w:t>
      </w:r>
      <w:r w:rsidRPr="00F47C2D">
        <w:rPr>
          <w:sz w:val="20"/>
        </w:rPr>
        <w:t xml:space="preserve"> предоставляет </w:t>
      </w:r>
      <w:r w:rsidRPr="00F47C2D">
        <w:rPr>
          <w:bCs/>
          <w:sz w:val="20"/>
        </w:rPr>
        <w:t>Заказчику</w:t>
      </w:r>
      <w:r w:rsidRPr="00F47C2D">
        <w:rPr>
          <w:sz w:val="20"/>
        </w:rPr>
        <w:t xml:space="preserve"> счет и акт на дополнительные </w:t>
      </w:r>
      <w:r w:rsidR="00F72FFF">
        <w:rPr>
          <w:sz w:val="20"/>
        </w:rPr>
        <w:t>услуги</w:t>
      </w:r>
      <w:r w:rsidRPr="00F47C2D">
        <w:rPr>
          <w:sz w:val="20"/>
        </w:rPr>
        <w:t>.</w:t>
      </w:r>
    </w:p>
    <w:p w:rsidR="00564A2C" w:rsidRPr="00F47C2D" w:rsidRDefault="00564A2C" w:rsidP="006649E0">
      <w:pPr>
        <w:pStyle w:val="a8"/>
        <w:numPr>
          <w:ilvl w:val="1"/>
          <w:numId w:val="22"/>
        </w:numPr>
        <w:spacing w:before="0" w:line="276" w:lineRule="auto"/>
        <w:ind w:left="567" w:hanging="567"/>
        <w:rPr>
          <w:sz w:val="20"/>
        </w:rPr>
      </w:pPr>
      <w:r w:rsidRPr="00F47C2D">
        <w:rPr>
          <w:bCs/>
          <w:sz w:val="20"/>
        </w:rPr>
        <w:t>Заказчик</w:t>
      </w:r>
      <w:r w:rsidRPr="00F47C2D">
        <w:rPr>
          <w:sz w:val="20"/>
        </w:rPr>
        <w:t xml:space="preserve"> подписывает предоставляемые </w:t>
      </w:r>
      <w:r w:rsidRPr="00F47C2D">
        <w:rPr>
          <w:bCs/>
          <w:sz w:val="20"/>
        </w:rPr>
        <w:t>Исполнителем</w:t>
      </w:r>
      <w:r w:rsidRPr="00F47C2D">
        <w:rPr>
          <w:sz w:val="20"/>
        </w:rPr>
        <w:t xml:space="preserve"> документы, которые содержат описание </w:t>
      </w:r>
      <w:r w:rsidR="00F72FFF">
        <w:rPr>
          <w:sz w:val="20"/>
        </w:rPr>
        <w:t xml:space="preserve">оказанных услуг </w:t>
      </w:r>
      <w:r w:rsidR="008E7D3E" w:rsidRPr="00F47C2D">
        <w:rPr>
          <w:sz w:val="20"/>
        </w:rPr>
        <w:t>и трудозатраты в часах</w:t>
      </w:r>
      <w:r w:rsidRPr="00F47C2D">
        <w:rPr>
          <w:sz w:val="20"/>
        </w:rPr>
        <w:t xml:space="preserve">, либо письменно предоставляет свои замечания к </w:t>
      </w:r>
      <w:r w:rsidR="00F72FFF">
        <w:rPr>
          <w:sz w:val="20"/>
        </w:rPr>
        <w:t>оказанным услугам</w:t>
      </w:r>
      <w:r w:rsidRPr="00F47C2D">
        <w:rPr>
          <w:sz w:val="20"/>
        </w:rPr>
        <w:t>.</w:t>
      </w:r>
    </w:p>
    <w:p w:rsidR="00564A2C" w:rsidRPr="00F47C2D" w:rsidRDefault="00564A2C" w:rsidP="006649E0">
      <w:pPr>
        <w:pStyle w:val="a8"/>
        <w:numPr>
          <w:ilvl w:val="1"/>
          <w:numId w:val="22"/>
        </w:numPr>
        <w:spacing w:before="0" w:line="276" w:lineRule="auto"/>
        <w:ind w:left="578" w:hanging="578"/>
        <w:rPr>
          <w:sz w:val="20"/>
        </w:rPr>
      </w:pPr>
      <w:r w:rsidRPr="00F47C2D">
        <w:rPr>
          <w:bCs/>
          <w:sz w:val="20"/>
        </w:rPr>
        <w:t>Исполнитель</w:t>
      </w:r>
      <w:r w:rsidRPr="00F47C2D">
        <w:rPr>
          <w:sz w:val="20"/>
        </w:rPr>
        <w:t xml:space="preserve"> предоставляет Заказчику </w:t>
      </w:r>
      <w:r w:rsidR="00F72FFF">
        <w:rPr>
          <w:sz w:val="20"/>
        </w:rPr>
        <w:t>Акт сдачи-</w:t>
      </w:r>
      <w:r w:rsidR="00F72FFF" w:rsidRPr="00F72FFF">
        <w:rPr>
          <w:sz w:val="20"/>
        </w:rPr>
        <w:t>приемки выполненных работ/оказанных услуг</w:t>
      </w:r>
      <w:r w:rsidR="00F72FFF">
        <w:t xml:space="preserve"> </w:t>
      </w:r>
      <w:r w:rsidRPr="00F47C2D">
        <w:rPr>
          <w:sz w:val="20"/>
        </w:rPr>
        <w:t xml:space="preserve">либо по завершении периода, либо при выполнении планового объема </w:t>
      </w:r>
      <w:r w:rsidR="00F72FFF">
        <w:rPr>
          <w:sz w:val="20"/>
        </w:rPr>
        <w:t xml:space="preserve">услуг </w:t>
      </w:r>
      <w:r w:rsidR="008E7D3E" w:rsidRPr="00F47C2D">
        <w:rPr>
          <w:sz w:val="20"/>
        </w:rPr>
        <w:t xml:space="preserve">в </w:t>
      </w:r>
      <w:r w:rsidRPr="00F47C2D">
        <w:rPr>
          <w:sz w:val="20"/>
        </w:rPr>
        <w:t>период</w:t>
      </w:r>
      <w:r w:rsidR="008E7D3E" w:rsidRPr="00F47C2D">
        <w:rPr>
          <w:sz w:val="20"/>
        </w:rPr>
        <w:t>е</w:t>
      </w:r>
      <w:r w:rsidRPr="00F47C2D">
        <w:rPr>
          <w:sz w:val="20"/>
        </w:rPr>
        <w:t xml:space="preserve"> (если </w:t>
      </w:r>
      <w:r w:rsidR="00F72FFF">
        <w:rPr>
          <w:sz w:val="20"/>
        </w:rPr>
        <w:t xml:space="preserve">услуги оказаны </w:t>
      </w:r>
      <w:r w:rsidRPr="00F47C2D">
        <w:rPr>
          <w:sz w:val="20"/>
        </w:rPr>
        <w:t xml:space="preserve">досрочно). По запросу </w:t>
      </w:r>
      <w:r w:rsidRPr="00F47C2D">
        <w:rPr>
          <w:bCs/>
          <w:sz w:val="20"/>
        </w:rPr>
        <w:t>Заказчика</w:t>
      </w:r>
      <w:r w:rsidRPr="00F47C2D">
        <w:rPr>
          <w:sz w:val="20"/>
        </w:rPr>
        <w:t xml:space="preserve"> Исполнитель предоставляет детальный отчет о</w:t>
      </w:r>
      <w:r w:rsidR="00F72FFF">
        <w:rPr>
          <w:sz w:val="20"/>
        </w:rPr>
        <w:t>б оказанных услугах</w:t>
      </w:r>
      <w:r w:rsidRPr="00F47C2D">
        <w:rPr>
          <w:sz w:val="20"/>
        </w:rPr>
        <w:t xml:space="preserve"> за период.</w:t>
      </w:r>
    </w:p>
    <w:p w:rsidR="00564A2C" w:rsidRPr="00F47C2D" w:rsidRDefault="00564A2C" w:rsidP="006649E0">
      <w:pPr>
        <w:pStyle w:val="a8"/>
        <w:numPr>
          <w:ilvl w:val="1"/>
          <w:numId w:val="22"/>
        </w:numPr>
        <w:spacing w:before="0" w:line="276" w:lineRule="auto"/>
        <w:ind w:left="567" w:hanging="567"/>
        <w:rPr>
          <w:sz w:val="20"/>
        </w:rPr>
      </w:pPr>
      <w:r w:rsidRPr="00F47C2D">
        <w:rPr>
          <w:bCs/>
          <w:sz w:val="20"/>
        </w:rPr>
        <w:t>Заказчик</w:t>
      </w:r>
      <w:r w:rsidRPr="00F47C2D">
        <w:rPr>
          <w:sz w:val="20"/>
        </w:rPr>
        <w:t xml:space="preserve"> обязан проверить и принять </w:t>
      </w:r>
      <w:r w:rsidR="00F72FFF">
        <w:rPr>
          <w:sz w:val="20"/>
        </w:rPr>
        <w:t>оказанные Исполнителем услуги</w:t>
      </w:r>
      <w:r w:rsidR="00F72FFF" w:rsidRPr="00F47C2D">
        <w:rPr>
          <w:sz w:val="20"/>
        </w:rPr>
        <w:t xml:space="preserve"> </w:t>
      </w:r>
      <w:r w:rsidRPr="00F47C2D">
        <w:rPr>
          <w:sz w:val="20"/>
        </w:rPr>
        <w:t xml:space="preserve">за период в течение 3-х дней с даты предоставления </w:t>
      </w:r>
      <w:r w:rsidR="00F72FFF">
        <w:rPr>
          <w:sz w:val="20"/>
        </w:rPr>
        <w:t>Акта сдачи-</w:t>
      </w:r>
      <w:r w:rsidR="00F72FFF" w:rsidRPr="00F72FFF">
        <w:rPr>
          <w:sz w:val="20"/>
        </w:rPr>
        <w:t>приемки выполненных работ/оказанных услуг</w:t>
      </w:r>
      <w:r w:rsidR="00F72FFF">
        <w:t xml:space="preserve"> </w:t>
      </w:r>
      <w:r w:rsidRPr="00F47C2D">
        <w:rPr>
          <w:bCs/>
          <w:sz w:val="20"/>
        </w:rPr>
        <w:t>Исполнителем</w:t>
      </w:r>
      <w:r w:rsidRPr="00F47C2D">
        <w:rPr>
          <w:sz w:val="20"/>
        </w:rPr>
        <w:t xml:space="preserve">, либо предоставить протокол замечаний, если в </w:t>
      </w:r>
      <w:r w:rsidR="00F72FFF">
        <w:rPr>
          <w:sz w:val="20"/>
        </w:rPr>
        <w:t xml:space="preserve">оказанных услугах </w:t>
      </w:r>
      <w:r w:rsidRPr="00F47C2D">
        <w:rPr>
          <w:sz w:val="20"/>
        </w:rPr>
        <w:t>были выявлены замечания.</w:t>
      </w:r>
    </w:p>
    <w:p w:rsidR="00564A2C" w:rsidRPr="00F47C2D" w:rsidRDefault="00564A2C" w:rsidP="006649E0">
      <w:pPr>
        <w:pStyle w:val="a8"/>
        <w:numPr>
          <w:ilvl w:val="1"/>
          <w:numId w:val="22"/>
        </w:numPr>
        <w:spacing w:before="0" w:line="276" w:lineRule="auto"/>
        <w:ind w:left="567" w:hanging="567"/>
        <w:rPr>
          <w:sz w:val="20"/>
        </w:rPr>
      </w:pPr>
      <w:r w:rsidRPr="00F47C2D">
        <w:rPr>
          <w:sz w:val="20"/>
        </w:rPr>
        <w:t xml:space="preserve">Если в течение трех дней с момента передачи </w:t>
      </w:r>
      <w:r w:rsidR="00305CA8">
        <w:rPr>
          <w:sz w:val="20"/>
        </w:rPr>
        <w:t>Акта сдачи-</w:t>
      </w:r>
      <w:r w:rsidR="00305CA8" w:rsidRPr="00F72FFF">
        <w:rPr>
          <w:sz w:val="20"/>
        </w:rPr>
        <w:t>приемки выполненных работ/оказанных услуг</w:t>
      </w:r>
      <w:r w:rsidR="00305CA8">
        <w:t xml:space="preserve"> </w:t>
      </w:r>
      <w:r w:rsidRPr="00F47C2D">
        <w:rPr>
          <w:bCs/>
          <w:sz w:val="20"/>
        </w:rPr>
        <w:t>Заказчик</w:t>
      </w:r>
      <w:r w:rsidRPr="00F47C2D">
        <w:rPr>
          <w:sz w:val="20"/>
        </w:rPr>
        <w:t xml:space="preserve"> не предоставит протокол замечаний или подп</w:t>
      </w:r>
      <w:r w:rsidR="00A26F0F">
        <w:rPr>
          <w:sz w:val="20"/>
        </w:rPr>
        <w:t xml:space="preserve">исанный </w:t>
      </w:r>
      <w:r w:rsidR="00305CA8">
        <w:rPr>
          <w:sz w:val="20"/>
        </w:rPr>
        <w:t>Акт сдачи-</w:t>
      </w:r>
      <w:r w:rsidR="00305CA8" w:rsidRPr="00F72FFF">
        <w:rPr>
          <w:sz w:val="20"/>
        </w:rPr>
        <w:t>приемки выполненных работ/оказанных услуг</w:t>
      </w:r>
      <w:r w:rsidRPr="00F47C2D">
        <w:rPr>
          <w:sz w:val="20"/>
        </w:rPr>
        <w:t xml:space="preserve">, </w:t>
      </w:r>
      <w:r w:rsidR="00305CA8">
        <w:rPr>
          <w:sz w:val="20"/>
        </w:rPr>
        <w:t>Акт сдачи-</w:t>
      </w:r>
      <w:r w:rsidR="00305CA8" w:rsidRPr="00F72FFF">
        <w:rPr>
          <w:sz w:val="20"/>
        </w:rPr>
        <w:t>приемки выполненных работ/оказанных услуг</w:t>
      </w:r>
      <w:r w:rsidR="00305CA8">
        <w:t xml:space="preserve"> </w:t>
      </w:r>
      <w:r w:rsidRPr="00F47C2D">
        <w:rPr>
          <w:sz w:val="20"/>
        </w:rPr>
        <w:t xml:space="preserve">подписывается </w:t>
      </w:r>
      <w:r w:rsidRPr="00F47C2D">
        <w:rPr>
          <w:bCs/>
          <w:sz w:val="20"/>
        </w:rPr>
        <w:t>Исполнителем</w:t>
      </w:r>
      <w:r w:rsidRPr="00F47C2D">
        <w:rPr>
          <w:sz w:val="20"/>
        </w:rPr>
        <w:t xml:space="preserve"> в одностороннем порядке, при этом Стороны признают, что </w:t>
      </w:r>
      <w:proofErr w:type="gramStart"/>
      <w:r w:rsidR="005A7B7B">
        <w:rPr>
          <w:sz w:val="20"/>
        </w:rPr>
        <w:t xml:space="preserve">услуги </w:t>
      </w:r>
      <w:r w:rsidR="005A7B7B" w:rsidRPr="00F47C2D">
        <w:rPr>
          <w:sz w:val="20"/>
        </w:rPr>
        <w:t xml:space="preserve"> </w:t>
      </w:r>
      <w:r w:rsidR="005A7B7B">
        <w:rPr>
          <w:sz w:val="20"/>
        </w:rPr>
        <w:t>оказаны</w:t>
      </w:r>
      <w:proofErr w:type="gramEnd"/>
      <w:r w:rsidR="005A7B7B">
        <w:rPr>
          <w:sz w:val="20"/>
        </w:rPr>
        <w:t xml:space="preserve"> </w:t>
      </w:r>
      <w:r w:rsidRPr="00F47C2D">
        <w:rPr>
          <w:sz w:val="20"/>
        </w:rPr>
        <w:t>в полном объеме и с надлежащим качеством.</w:t>
      </w:r>
    </w:p>
    <w:p w:rsidR="00564A2C" w:rsidRPr="001C4439" w:rsidRDefault="00564A2C" w:rsidP="004A747D">
      <w:pPr>
        <w:pStyle w:val="110"/>
        <w:rPr>
          <w:lang w:val="ru-RU"/>
        </w:rPr>
      </w:pPr>
      <w:r>
        <w:t>IV</w:t>
      </w:r>
      <w:r w:rsidRPr="001C4439">
        <w:rPr>
          <w:lang w:val="ru-RU"/>
        </w:rPr>
        <w:t>. СТОИМОСТЬ</w:t>
      </w:r>
      <w:r w:rsidR="00092111" w:rsidRPr="001C4439">
        <w:rPr>
          <w:lang w:val="ru-RU"/>
        </w:rPr>
        <w:t xml:space="preserve"> услуг</w:t>
      </w:r>
      <w:r w:rsidRPr="001C4439">
        <w:rPr>
          <w:lang w:val="ru-RU"/>
        </w:rPr>
        <w:t>, ПОРЯДОК И СРОКИ РАСЧЕТОВ</w:t>
      </w:r>
    </w:p>
    <w:p w:rsidR="00BB2338" w:rsidRPr="001C4439" w:rsidRDefault="00BB2338" w:rsidP="001C4439">
      <w:pPr>
        <w:pStyle w:val="a8"/>
        <w:numPr>
          <w:ilvl w:val="1"/>
          <w:numId w:val="23"/>
        </w:numPr>
        <w:spacing w:line="276" w:lineRule="auto"/>
        <w:ind w:left="567" w:hanging="567"/>
        <w:rPr>
          <w:sz w:val="20"/>
        </w:rPr>
      </w:pPr>
      <w:r w:rsidRPr="001C4439">
        <w:rPr>
          <w:sz w:val="20"/>
        </w:rPr>
        <w:t xml:space="preserve">Общая стоимость </w:t>
      </w:r>
      <w:r w:rsidR="00092111" w:rsidRPr="001C4439">
        <w:rPr>
          <w:sz w:val="20"/>
        </w:rPr>
        <w:t xml:space="preserve">услуг </w:t>
      </w:r>
      <w:r w:rsidRPr="001C4439">
        <w:rPr>
          <w:sz w:val="20"/>
        </w:rPr>
        <w:t xml:space="preserve">по договору составляет </w:t>
      </w:r>
      <w:bookmarkStart w:id="1" w:name="СемОбщСтоимДог_руб"/>
      <w:r w:rsidR="00E9193E">
        <w:rPr>
          <w:sz w:val="20"/>
        </w:rPr>
        <w:t>____________</w:t>
      </w:r>
      <w:r w:rsidR="00BB13C2" w:rsidRPr="001C4439">
        <w:rPr>
          <w:sz w:val="20"/>
        </w:rPr>
        <w:t xml:space="preserve"> (</w:t>
      </w:r>
      <w:r w:rsidR="00E9193E">
        <w:rPr>
          <w:sz w:val="20"/>
        </w:rPr>
        <w:t>______________</w:t>
      </w:r>
      <w:r w:rsidR="00BB13C2" w:rsidRPr="001C4439">
        <w:rPr>
          <w:sz w:val="20"/>
        </w:rPr>
        <w:t xml:space="preserve">рублей </w:t>
      </w:r>
      <w:r w:rsidR="00E9193E">
        <w:rPr>
          <w:sz w:val="20"/>
        </w:rPr>
        <w:t>__</w:t>
      </w:r>
      <w:r w:rsidR="00BB13C2" w:rsidRPr="001C4439">
        <w:rPr>
          <w:sz w:val="20"/>
        </w:rPr>
        <w:t xml:space="preserve"> копеек)</w:t>
      </w:r>
      <w:bookmarkEnd w:id="1"/>
      <w:r w:rsidRPr="001C4439">
        <w:rPr>
          <w:sz w:val="20"/>
        </w:rPr>
        <w:t xml:space="preserve"> рублей.</w:t>
      </w:r>
      <w:r w:rsidR="001529F8" w:rsidRPr="001C4439">
        <w:rPr>
          <w:sz w:val="20"/>
        </w:rPr>
        <w:t xml:space="preserve"> </w:t>
      </w:r>
      <w:r w:rsidR="001C4439" w:rsidRPr="001C4439">
        <w:rPr>
          <w:sz w:val="20"/>
        </w:rPr>
        <w:t xml:space="preserve">НДС </w:t>
      </w:r>
      <w:r w:rsidR="00E9193E">
        <w:rPr>
          <w:sz w:val="20"/>
        </w:rPr>
        <w:t>__________________________</w:t>
      </w:r>
      <w:r w:rsidR="001529F8" w:rsidRPr="001C4439">
        <w:rPr>
          <w:sz w:val="20"/>
        </w:rPr>
        <w:t xml:space="preserve"> Цена договора является твердой и определяется на весь срок исполнения договора. Изменение цены допускается только в случаях, предусмотренных законом.</w:t>
      </w:r>
    </w:p>
    <w:p w:rsidR="00BB2338" w:rsidRPr="001C4439" w:rsidRDefault="00BB2338" w:rsidP="006649E0">
      <w:pPr>
        <w:pStyle w:val="a8"/>
        <w:numPr>
          <w:ilvl w:val="1"/>
          <w:numId w:val="23"/>
        </w:numPr>
        <w:spacing w:before="0" w:line="276" w:lineRule="auto"/>
        <w:ind w:left="578" w:hanging="578"/>
        <w:rPr>
          <w:sz w:val="20"/>
        </w:rPr>
      </w:pPr>
      <w:r w:rsidRPr="001C4439">
        <w:rPr>
          <w:sz w:val="20"/>
        </w:rPr>
        <w:t xml:space="preserve">Расчеты между Заказчиком и Исполнителем производятся в рублях РФ. </w:t>
      </w:r>
    </w:p>
    <w:p w:rsidR="001529F8" w:rsidRPr="001C4439" w:rsidRDefault="00F47C2D" w:rsidP="001529F8">
      <w:pPr>
        <w:pStyle w:val="a8"/>
        <w:numPr>
          <w:ilvl w:val="1"/>
          <w:numId w:val="23"/>
        </w:numPr>
        <w:spacing w:before="0" w:line="276" w:lineRule="auto"/>
        <w:ind w:left="567" w:hanging="567"/>
        <w:rPr>
          <w:sz w:val="20"/>
        </w:rPr>
      </w:pPr>
      <w:r w:rsidRPr="001C4439">
        <w:rPr>
          <w:sz w:val="20"/>
        </w:rPr>
        <w:t>Заказчик оплачивает Исполнителю</w:t>
      </w:r>
      <w:r w:rsidR="00881671" w:rsidRPr="001C4439">
        <w:rPr>
          <w:sz w:val="20"/>
        </w:rPr>
        <w:t xml:space="preserve"> базовую</w:t>
      </w:r>
      <w:r w:rsidRPr="001C4439">
        <w:rPr>
          <w:sz w:val="20"/>
        </w:rPr>
        <w:t xml:space="preserve"> стоимость </w:t>
      </w:r>
      <w:r w:rsidR="00092111" w:rsidRPr="001C4439">
        <w:rPr>
          <w:sz w:val="20"/>
        </w:rPr>
        <w:t xml:space="preserve">услуг </w:t>
      </w:r>
      <w:r w:rsidRPr="001C4439">
        <w:rPr>
          <w:sz w:val="20"/>
        </w:rPr>
        <w:t xml:space="preserve">из расчета </w:t>
      </w:r>
      <w:bookmarkStart w:id="2" w:name="СемСтоимДог_руб2"/>
      <w:r w:rsidR="00E9193E">
        <w:rPr>
          <w:sz w:val="20"/>
        </w:rPr>
        <w:t>________</w:t>
      </w:r>
      <w:r w:rsidR="00BB13C2" w:rsidRPr="001C4439">
        <w:rPr>
          <w:sz w:val="20"/>
        </w:rPr>
        <w:t xml:space="preserve"> (</w:t>
      </w:r>
      <w:r w:rsidR="00E9193E">
        <w:rPr>
          <w:sz w:val="20"/>
        </w:rPr>
        <w:t>___________</w:t>
      </w:r>
      <w:r w:rsidR="00BB13C2" w:rsidRPr="001C4439">
        <w:rPr>
          <w:sz w:val="20"/>
        </w:rPr>
        <w:t xml:space="preserve"> рублей </w:t>
      </w:r>
      <w:r w:rsidR="00E9193E">
        <w:rPr>
          <w:sz w:val="20"/>
        </w:rPr>
        <w:t>__</w:t>
      </w:r>
      <w:r w:rsidR="00BB13C2" w:rsidRPr="001C4439">
        <w:rPr>
          <w:sz w:val="20"/>
        </w:rPr>
        <w:t xml:space="preserve"> копеек)</w:t>
      </w:r>
      <w:bookmarkEnd w:id="2"/>
      <w:r w:rsidRPr="001C4439">
        <w:rPr>
          <w:sz w:val="20"/>
        </w:rPr>
        <w:t xml:space="preserve"> рублей в месяц.</w:t>
      </w:r>
    </w:p>
    <w:p w:rsidR="004A747D" w:rsidRPr="001C4439" w:rsidRDefault="001529F8" w:rsidP="004A747D">
      <w:pPr>
        <w:pStyle w:val="a8"/>
        <w:numPr>
          <w:ilvl w:val="1"/>
          <w:numId w:val="23"/>
        </w:numPr>
        <w:spacing w:before="0" w:line="276" w:lineRule="auto"/>
        <w:ind w:left="567" w:hanging="567"/>
        <w:rPr>
          <w:sz w:val="20"/>
        </w:rPr>
      </w:pPr>
      <w:r w:rsidRPr="001C4439">
        <w:rPr>
          <w:sz w:val="20"/>
        </w:rPr>
        <w:t>Оплата работ осуществляется на основании счета и акта выполненных работ, подписанного двухсторонне, за каждый период (календарный месяц) не позднее 10 числа этого месяца.</w:t>
      </w:r>
    </w:p>
    <w:p w:rsidR="001529F8" w:rsidRPr="001C4439" w:rsidRDefault="001529F8" w:rsidP="004A747D">
      <w:pPr>
        <w:pStyle w:val="a8"/>
        <w:numPr>
          <w:ilvl w:val="1"/>
          <w:numId w:val="23"/>
        </w:numPr>
        <w:spacing w:before="0" w:line="276" w:lineRule="auto"/>
        <w:ind w:left="567" w:hanging="567"/>
        <w:rPr>
          <w:sz w:val="20"/>
        </w:rPr>
      </w:pPr>
      <w:r w:rsidRPr="001C4439">
        <w:rPr>
          <w:sz w:val="20"/>
        </w:rPr>
        <w:t>Датой оплаты считается дата поступления денежных средств на расчетный счёт Исполнителя</w:t>
      </w:r>
    </w:p>
    <w:p w:rsidR="00564A2C" w:rsidRPr="007C6680" w:rsidRDefault="00564A2C" w:rsidP="004A747D">
      <w:pPr>
        <w:pStyle w:val="110"/>
      </w:pPr>
      <w:r>
        <w:t>V</w:t>
      </w:r>
      <w:r w:rsidRPr="007C6680">
        <w:t>. ОТВЕТСТВЕННОСТЬ СТОРОН</w:t>
      </w:r>
    </w:p>
    <w:p w:rsidR="00184983" w:rsidRPr="00184983" w:rsidRDefault="00184983" w:rsidP="006649E0">
      <w:pPr>
        <w:pStyle w:val="a8"/>
        <w:numPr>
          <w:ilvl w:val="1"/>
          <w:numId w:val="24"/>
        </w:numPr>
        <w:spacing w:before="0" w:line="276" w:lineRule="auto"/>
        <w:ind w:left="567" w:hanging="567"/>
        <w:rPr>
          <w:sz w:val="20"/>
        </w:rPr>
      </w:pPr>
      <w:r w:rsidRPr="004657DC">
        <w:rPr>
          <w:sz w:val="20"/>
        </w:rPr>
        <w:t xml:space="preserve">В течение срока действия настоящего </w:t>
      </w:r>
      <w:r w:rsidRPr="00184983">
        <w:rPr>
          <w:sz w:val="20"/>
        </w:rPr>
        <w:t xml:space="preserve">договора Исполнитель гарантирует Заказчику, что в случае обнаружения ошибок в </w:t>
      </w:r>
      <w:r w:rsidR="00637D38">
        <w:rPr>
          <w:sz w:val="20"/>
        </w:rPr>
        <w:t>оказанных услугах</w:t>
      </w:r>
      <w:r w:rsidR="00637D38" w:rsidRPr="00184983">
        <w:rPr>
          <w:sz w:val="20"/>
        </w:rPr>
        <w:t xml:space="preserve"> </w:t>
      </w:r>
      <w:r w:rsidRPr="00184983">
        <w:rPr>
          <w:sz w:val="20"/>
        </w:rPr>
        <w:t xml:space="preserve">Исполнителя, ошибки будут устранены Исполнителем за свой счет. Подтверждением ошибки является ее демонстрация Исполнителю на копии базы данных. Ответственность Исполнителя по данному пункту договора не распространяется на </w:t>
      </w:r>
      <w:r w:rsidR="00200862">
        <w:rPr>
          <w:sz w:val="20"/>
        </w:rPr>
        <w:t>услуги</w:t>
      </w:r>
      <w:r w:rsidRPr="00184983">
        <w:rPr>
          <w:sz w:val="20"/>
        </w:rPr>
        <w:t xml:space="preserve">, которые еще не были приняты и оплачены Заказчиком. </w:t>
      </w:r>
    </w:p>
    <w:p w:rsidR="00767E3C" w:rsidRPr="00767E3C" w:rsidRDefault="00767E3C" w:rsidP="006649E0">
      <w:pPr>
        <w:pStyle w:val="a8"/>
        <w:numPr>
          <w:ilvl w:val="1"/>
          <w:numId w:val="24"/>
        </w:numPr>
        <w:spacing w:before="0" w:line="276" w:lineRule="auto"/>
        <w:ind w:left="567" w:hanging="567"/>
        <w:rPr>
          <w:sz w:val="20"/>
        </w:rPr>
      </w:pPr>
      <w:r w:rsidRPr="00767E3C">
        <w:rPr>
          <w:bCs/>
          <w:sz w:val="20"/>
        </w:rPr>
        <w:t>Исполнитель</w:t>
      </w:r>
      <w:r w:rsidRPr="00767E3C">
        <w:rPr>
          <w:sz w:val="20"/>
        </w:rPr>
        <w:t xml:space="preserve"> имеет право снять с себя любую ответственность за работу ПО в случае, если </w:t>
      </w:r>
      <w:r w:rsidRPr="00767E3C">
        <w:rPr>
          <w:bCs/>
          <w:sz w:val="20"/>
        </w:rPr>
        <w:t>Заказчиком</w:t>
      </w:r>
      <w:r w:rsidRPr="00767E3C">
        <w:rPr>
          <w:sz w:val="20"/>
        </w:rPr>
        <w:t xml:space="preserve"> было допущено внесение изменений в работу ПО, в том числе обновление релизов ПО, а также в случае, если сотрудниками </w:t>
      </w:r>
      <w:r w:rsidRPr="00767E3C">
        <w:rPr>
          <w:bCs/>
          <w:sz w:val="20"/>
        </w:rPr>
        <w:t>Заказчика</w:t>
      </w:r>
      <w:r w:rsidRPr="00767E3C">
        <w:rPr>
          <w:sz w:val="20"/>
        </w:rPr>
        <w:t xml:space="preserve"> выполнялись неквалифицированные действия. В этом случае </w:t>
      </w:r>
      <w:r w:rsidR="00637D38">
        <w:rPr>
          <w:sz w:val="20"/>
        </w:rPr>
        <w:t>услуги</w:t>
      </w:r>
      <w:r w:rsidR="00637D38" w:rsidRPr="00767E3C">
        <w:rPr>
          <w:sz w:val="20"/>
        </w:rPr>
        <w:t xml:space="preserve"> </w:t>
      </w:r>
      <w:r w:rsidRPr="00767E3C">
        <w:rPr>
          <w:sz w:val="20"/>
        </w:rPr>
        <w:t xml:space="preserve">по диагностике и восстановлению работоспособности ПО выполняются за счет </w:t>
      </w:r>
      <w:r w:rsidRPr="00767E3C">
        <w:rPr>
          <w:bCs/>
          <w:sz w:val="20"/>
        </w:rPr>
        <w:t>Заказчика</w:t>
      </w:r>
      <w:r w:rsidRPr="00767E3C">
        <w:rPr>
          <w:sz w:val="20"/>
        </w:rPr>
        <w:t>.</w:t>
      </w:r>
    </w:p>
    <w:p w:rsidR="00564A2C" w:rsidRDefault="00564A2C" w:rsidP="006649E0">
      <w:pPr>
        <w:pStyle w:val="a8"/>
        <w:numPr>
          <w:ilvl w:val="1"/>
          <w:numId w:val="24"/>
        </w:numPr>
        <w:spacing w:before="0" w:line="276" w:lineRule="auto"/>
        <w:ind w:left="578" w:hanging="578"/>
        <w:rPr>
          <w:sz w:val="20"/>
        </w:rPr>
      </w:pPr>
      <w:r w:rsidRPr="00DB2089">
        <w:rPr>
          <w:sz w:val="20"/>
        </w:rPr>
        <w:t xml:space="preserve">В случае если </w:t>
      </w:r>
      <w:r w:rsidRPr="00DB2089">
        <w:rPr>
          <w:bCs/>
          <w:sz w:val="20"/>
        </w:rPr>
        <w:t>Заказчик</w:t>
      </w:r>
      <w:r w:rsidRPr="00DB2089">
        <w:rPr>
          <w:sz w:val="20"/>
        </w:rPr>
        <w:t xml:space="preserve"> не обеспечил работоспособность компьютерной техники, необходимой для </w:t>
      </w:r>
      <w:r w:rsidR="00637D38">
        <w:rPr>
          <w:sz w:val="20"/>
        </w:rPr>
        <w:t xml:space="preserve">оказания услуг </w:t>
      </w:r>
      <w:r w:rsidRPr="00DB2089">
        <w:rPr>
          <w:bCs/>
          <w:sz w:val="20"/>
        </w:rPr>
        <w:t>Исполнителя</w:t>
      </w:r>
      <w:r w:rsidRPr="00DB2089">
        <w:rPr>
          <w:sz w:val="20"/>
        </w:rPr>
        <w:t xml:space="preserve">, то время вынужденного простоя оплачивается </w:t>
      </w:r>
      <w:r w:rsidRPr="00DB2089">
        <w:rPr>
          <w:bCs/>
          <w:sz w:val="20"/>
        </w:rPr>
        <w:t>Заказчиком</w:t>
      </w:r>
      <w:r w:rsidRPr="00DB2089">
        <w:rPr>
          <w:sz w:val="20"/>
        </w:rPr>
        <w:t>.</w:t>
      </w:r>
    </w:p>
    <w:p w:rsidR="00940757" w:rsidRDefault="00940757" w:rsidP="006649E0">
      <w:pPr>
        <w:pStyle w:val="a8"/>
        <w:numPr>
          <w:ilvl w:val="1"/>
          <w:numId w:val="24"/>
        </w:numPr>
        <w:spacing w:before="0" w:line="276" w:lineRule="auto"/>
        <w:ind w:left="578" w:hanging="578"/>
        <w:rPr>
          <w:sz w:val="20"/>
        </w:rPr>
      </w:pPr>
      <w:r w:rsidRPr="00940757">
        <w:rPr>
          <w:sz w:val="20"/>
        </w:rPr>
        <w:t>Заказчик</w:t>
      </w:r>
      <w:r w:rsidRPr="004657DC">
        <w:rPr>
          <w:sz w:val="20"/>
        </w:rPr>
        <w:t xml:space="preserve">, принявший </w:t>
      </w:r>
      <w:r w:rsidR="00637D38">
        <w:rPr>
          <w:sz w:val="20"/>
        </w:rPr>
        <w:t xml:space="preserve">оказанные услуги </w:t>
      </w:r>
      <w:r w:rsidRPr="00940757">
        <w:rPr>
          <w:sz w:val="20"/>
        </w:rPr>
        <w:t>Исполнителя</w:t>
      </w:r>
      <w:r w:rsidRPr="004657DC">
        <w:rPr>
          <w:sz w:val="20"/>
        </w:rPr>
        <w:t xml:space="preserve"> без проверки, лишается права ссылаться на недостатки, которые могли и должны были быть </w:t>
      </w:r>
      <w:r>
        <w:rPr>
          <w:sz w:val="20"/>
        </w:rPr>
        <w:t>выявлены</w:t>
      </w:r>
      <w:r w:rsidRPr="004657DC">
        <w:rPr>
          <w:sz w:val="20"/>
        </w:rPr>
        <w:t xml:space="preserve"> при приемке</w:t>
      </w:r>
      <w:r>
        <w:rPr>
          <w:sz w:val="20"/>
        </w:rPr>
        <w:t xml:space="preserve"> </w:t>
      </w:r>
      <w:r w:rsidR="00637D38">
        <w:rPr>
          <w:sz w:val="20"/>
        </w:rPr>
        <w:t>услуг</w:t>
      </w:r>
      <w:r w:rsidRPr="004657DC">
        <w:rPr>
          <w:sz w:val="20"/>
        </w:rPr>
        <w:t>.</w:t>
      </w:r>
    </w:p>
    <w:p w:rsidR="00940757" w:rsidRPr="008D55B2" w:rsidRDefault="008D55B2" w:rsidP="006649E0">
      <w:pPr>
        <w:pStyle w:val="a8"/>
        <w:numPr>
          <w:ilvl w:val="1"/>
          <w:numId w:val="24"/>
        </w:numPr>
        <w:spacing w:before="0" w:line="276" w:lineRule="auto"/>
        <w:ind w:left="578" w:hanging="578"/>
        <w:rPr>
          <w:sz w:val="20"/>
        </w:rPr>
      </w:pPr>
      <w:r w:rsidRPr="002A16F2">
        <w:rPr>
          <w:sz w:val="20"/>
        </w:rPr>
        <w:t xml:space="preserve">Исполнитель не несет ответственности за ошибки в устанавливаемых Заказчику релизах ПО. При обнаружении таких ошибок Заказчик </w:t>
      </w:r>
      <w:r>
        <w:rPr>
          <w:sz w:val="20"/>
        </w:rPr>
        <w:t>имеет право</w:t>
      </w:r>
      <w:r w:rsidRPr="002A16F2">
        <w:rPr>
          <w:sz w:val="20"/>
        </w:rPr>
        <w:t xml:space="preserve"> обратиться на линию консультаций фирмы-разработчика. В обращении необходимо указать регистрационные номера </w:t>
      </w:r>
      <w:r>
        <w:rPr>
          <w:sz w:val="20"/>
        </w:rPr>
        <w:t>ПО</w:t>
      </w:r>
      <w:r w:rsidRPr="002A16F2">
        <w:rPr>
          <w:sz w:val="20"/>
        </w:rPr>
        <w:t>, название организации, верси</w:t>
      </w:r>
      <w:r>
        <w:rPr>
          <w:sz w:val="20"/>
        </w:rPr>
        <w:t>ю</w:t>
      </w:r>
      <w:r w:rsidRPr="002A16F2">
        <w:rPr>
          <w:sz w:val="20"/>
        </w:rPr>
        <w:t xml:space="preserve"> конфигурации, суть </w:t>
      </w:r>
      <w:r w:rsidRPr="002A16F2">
        <w:rPr>
          <w:sz w:val="20"/>
        </w:rPr>
        <w:lastRenderedPageBreak/>
        <w:t>обнаруженной ошибки. Если факт наличия ошибки будет подтвержден, то она будет исправлена в следующих версиях (релизах) данной типовой конфигурации.</w:t>
      </w:r>
    </w:p>
    <w:p w:rsidR="00564A2C" w:rsidRPr="00A518DD" w:rsidRDefault="00564A2C" w:rsidP="004A747D">
      <w:pPr>
        <w:pStyle w:val="110"/>
        <w:rPr>
          <w:lang w:val="ru-RU"/>
        </w:rPr>
      </w:pPr>
      <w:r>
        <w:t>VI. Дополнительные условия</w:t>
      </w:r>
      <w:r>
        <w:rPr>
          <w:lang w:val="ru-RU"/>
        </w:rPr>
        <w:t xml:space="preserve"> договора</w:t>
      </w:r>
    </w:p>
    <w:p w:rsidR="00564A2C" w:rsidRPr="00DB2089" w:rsidRDefault="00564A2C" w:rsidP="006649E0">
      <w:pPr>
        <w:pStyle w:val="a8"/>
        <w:numPr>
          <w:ilvl w:val="1"/>
          <w:numId w:val="25"/>
        </w:numPr>
        <w:spacing w:before="0" w:line="276" w:lineRule="auto"/>
        <w:ind w:left="567" w:hanging="567"/>
        <w:rPr>
          <w:sz w:val="20"/>
        </w:rPr>
      </w:pPr>
      <w:r w:rsidRPr="008276E3">
        <w:rPr>
          <w:bCs/>
          <w:sz w:val="20"/>
        </w:rPr>
        <w:t>Стороны</w:t>
      </w:r>
      <w:r w:rsidRPr="008276E3">
        <w:rPr>
          <w:sz w:val="20"/>
        </w:rPr>
        <w:t xml:space="preserve"> соглашаются, что с даты подписания настоящего договора все права на воспроизведение, </w:t>
      </w:r>
      <w:r w:rsidRPr="00DB2089">
        <w:rPr>
          <w:sz w:val="20"/>
        </w:rPr>
        <w:t xml:space="preserve">распространение, а также модификацию разработок, выполненных Исполнителем, принадлежат </w:t>
      </w:r>
      <w:r w:rsidRPr="00DB2089">
        <w:rPr>
          <w:bCs/>
          <w:sz w:val="20"/>
        </w:rPr>
        <w:t>Исполнителю</w:t>
      </w:r>
      <w:r w:rsidRPr="00DB2089">
        <w:rPr>
          <w:sz w:val="20"/>
        </w:rPr>
        <w:t xml:space="preserve"> без ограничения сроков и территории;</w:t>
      </w:r>
    </w:p>
    <w:p w:rsidR="00564A2C" w:rsidRPr="00DB2089" w:rsidRDefault="00564A2C" w:rsidP="006649E0">
      <w:pPr>
        <w:pStyle w:val="a8"/>
        <w:numPr>
          <w:ilvl w:val="1"/>
          <w:numId w:val="25"/>
        </w:numPr>
        <w:spacing w:before="0" w:line="276" w:lineRule="auto"/>
        <w:ind w:left="567" w:hanging="567"/>
        <w:rPr>
          <w:sz w:val="20"/>
        </w:rPr>
      </w:pPr>
      <w:r w:rsidRPr="00DB2089">
        <w:rPr>
          <w:bCs/>
          <w:sz w:val="20"/>
        </w:rPr>
        <w:t>Заказчик</w:t>
      </w:r>
      <w:r w:rsidRPr="00DB2089">
        <w:rPr>
          <w:sz w:val="20"/>
        </w:rPr>
        <w:t xml:space="preserve"> не должен пытаться осуществлять действия, которые могли бы нарушить или сделать недействительными указанные права </w:t>
      </w:r>
      <w:r w:rsidRPr="00DB2089">
        <w:rPr>
          <w:bCs/>
          <w:sz w:val="20"/>
        </w:rPr>
        <w:t>Исполнителя</w:t>
      </w:r>
      <w:r w:rsidRPr="00DB2089">
        <w:rPr>
          <w:sz w:val="20"/>
        </w:rPr>
        <w:t xml:space="preserve"> на разработки;</w:t>
      </w:r>
    </w:p>
    <w:p w:rsidR="00564A2C" w:rsidRPr="00DB2089" w:rsidRDefault="00564A2C" w:rsidP="006649E0">
      <w:pPr>
        <w:pStyle w:val="a8"/>
        <w:numPr>
          <w:ilvl w:val="1"/>
          <w:numId w:val="25"/>
        </w:numPr>
        <w:spacing w:before="0" w:line="276" w:lineRule="auto"/>
        <w:ind w:left="578" w:hanging="578"/>
        <w:rPr>
          <w:sz w:val="20"/>
        </w:rPr>
      </w:pPr>
      <w:r w:rsidRPr="00DB2089">
        <w:rPr>
          <w:bCs/>
          <w:sz w:val="20"/>
        </w:rPr>
        <w:t>Заказчик</w:t>
      </w:r>
      <w:r w:rsidRPr="00DB2089">
        <w:rPr>
          <w:sz w:val="20"/>
        </w:rPr>
        <w:t xml:space="preserve"> не должен осуществлять действия, направленные на привлечение специалистов </w:t>
      </w:r>
      <w:r w:rsidRPr="00DB2089">
        <w:rPr>
          <w:bCs/>
          <w:sz w:val="20"/>
        </w:rPr>
        <w:t>Исполнителя</w:t>
      </w:r>
      <w:r w:rsidRPr="00DB2089">
        <w:rPr>
          <w:sz w:val="20"/>
        </w:rPr>
        <w:t xml:space="preserve"> к работе у </w:t>
      </w:r>
      <w:r w:rsidRPr="00DB2089">
        <w:rPr>
          <w:bCs/>
          <w:sz w:val="20"/>
        </w:rPr>
        <w:t>Заказчика</w:t>
      </w:r>
      <w:r w:rsidRPr="00DB2089">
        <w:rPr>
          <w:sz w:val="20"/>
        </w:rPr>
        <w:t xml:space="preserve"> (либо аффилированных с ним лиц) с переходом к нему на работу, как штатным сотрудником, так и совместителем, как в течение срока действия настоящего договора, так и после его окончания;</w:t>
      </w:r>
    </w:p>
    <w:p w:rsidR="00564A2C" w:rsidRPr="00DB2089" w:rsidRDefault="00564A2C" w:rsidP="006649E0">
      <w:pPr>
        <w:pStyle w:val="a8"/>
        <w:numPr>
          <w:ilvl w:val="1"/>
          <w:numId w:val="25"/>
        </w:numPr>
        <w:spacing w:before="0" w:line="276" w:lineRule="auto"/>
        <w:ind w:left="567" w:hanging="567"/>
        <w:rPr>
          <w:sz w:val="20"/>
        </w:rPr>
      </w:pPr>
      <w:r w:rsidRPr="00DB2089">
        <w:rPr>
          <w:sz w:val="20"/>
        </w:rPr>
        <w:t xml:space="preserve">В случае нарушения </w:t>
      </w:r>
      <w:r w:rsidRPr="00DB2089">
        <w:rPr>
          <w:bCs/>
          <w:sz w:val="20"/>
        </w:rPr>
        <w:t>Заказчиком</w:t>
      </w:r>
      <w:r w:rsidRPr="00DB2089">
        <w:rPr>
          <w:sz w:val="20"/>
        </w:rPr>
        <w:t xml:space="preserve"> указанных в пункте 6.1, 6.2, 6.3 настоящего договора обязательств, </w:t>
      </w:r>
      <w:r w:rsidRPr="00DB2089">
        <w:rPr>
          <w:bCs/>
          <w:sz w:val="20"/>
        </w:rPr>
        <w:t>Заказчик</w:t>
      </w:r>
      <w:r w:rsidRPr="00DB2089">
        <w:rPr>
          <w:sz w:val="20"/>
        </w:rPr>
        <w:t xml:space="preserve"> обязуется возместить </w:t>
      </w:r>
      <w:r w:rsidRPr="00DB2089">
        <w:rPr>
          <w:bCs/>
          <w:sz w:val="20"/>
        </w:rPr>
        <w:t>Исполнителю</w:t>
      </w:r>
      <w:r w:rsidRPr="00DB2089">
        <w:rPr>
          <w:sz w:val="20"/>
        </w:rPr>
        <w:t xml:space="preserve"> все убытки (реальный ущерб и упущенную выгоду), а также защитить </w:t>
      </w:r>
      <w:r w:rsidRPr="00DB2089">
        <w:rPr>
          <w:bCs/>
          <w:sz w:val="20"/>
        </w:rPr>
        <w:t>Исполнителя</w:t>
      </w:r>
      <w:r w:rsidRPr="00DB2089">
        <w:rPr>
          <w:sz w:val="20"/>
        </w:rPr>
        <w:t xml:space="preserve"> от любых потерь, повреждений или расходов, вызванных прямо или косвенно на</w:t>
      </w:r>
      <w:r w:rsidR="00D53B21">
        <w:rPr>
          <w:sz w:val="20"/>
        </w:rPr>
        <w:t>рушением указанных обязательств.</w:t>
      </w:r>
    </w:p>
    <w:p w:rsidR="00564A2C" w:rsidRPr="00DB2089" w:rsidRDefault="00564A2C" w:rsidP="006649E0">
      <w:pPr>
        <w:pStyle w:val="a8"/>
        <w:numPr>
          <w:ilvl w:val="1"/>
          <w:numId w:val="25"/>
        </w:numPr>
        <w:spacing w:before="0" w:line="276" w:lineRule="auto"/>
        <w:ind w:left="578" w:hanging="578"/>
        <w:rPr>
          <w:sz w:val="20"/>
        </w:rPr>
      </w:pPr>
      <w:r w:rsidRPr="00DB2089">
        <w:rPr>
          <w:bCs/>
          <w:sz w:val="20"/>
        </w:rPr>
        <w:t>Исполнитель имеет право размещать в открытых источниках информацию о том, что им были</w:t>
      </w:r>
      <w:r w:rsidR="00637D38">
        <w:rPr>
          <w:bCs/>
          <w:sz w:val="20"/>
        </w:rPr>
        <w:t xml:space="preserve"> оказаны </w:t>
      </w:r>
      <w:proofErr w:type="gramStart"/>
      <w:r w:rsidR="00637D38">
        <w:rPr>
          <w:bCs/>
          <w:sz w:val="20"/>
        </w:rPr>
        <w:t xml:space="preserve">услуги </w:t>
      </w:r>
      <w:r w:rsidRPr="00DB2089">
        <w:rPr>
          <w:bCs/>
          <w:sz w:val="20"/>
        </w:rPr>
        <w:t xml:space="preserve"> для</w:t>
      </w:r>
      <w:proofErr w:type="gramEnd"/>
      <w:r w:rsidRPr="00DB2089">
        <w:rPr>
          <w:bCs/>
          <w:sz w:val="20"/>
        </w:rPr>
        <w:t xml:space="preserve"> Заказчика. При этом эта информация не должна содержать конфиденциальной информации о деятельности Заказчика. Открытыми источниками могут быть такие источники, как официальный сайт Исполнителя, справочник внедренных решений фирмы «1С» и др. </w:t>
      </w:r>
    </w:p>
    <w:p w:rsidR="00564A2C" w:rsidRPr="005A4B0B" w:rsidRDefault="00564A2C" w:rsidP="006649E0">
      <w:pPr>
        <w:pStyle w:val="a8"/>
        <w:numPr>
          <w:ilvl w:val="1"/>
          <w:numId w:val="25"/>
        </w:numPr>
        <w:spacing w:before="0" w:line="276" w:lineRule="auto"/>
        <w:ind w:left="567" w:hanging="567"/>
        <w:rPr>
          <w:bCs/>
          <w:sz w:val="20"/>
        </w:rPr>
      </w:pPr>
      <w:r w:rsidRPr="005A4B0B">
        <w:rPr>
          <w:bCs/>
          <w:sz w:val="20"/>
        </w:rPr>
        <w:t>Стороны договорились, что в целях настоящего договора для осуществления официальной переписки допустимо использовать следующие способы:</w:t>
      </w:r>
    </w:p>
    <w:p w:rsidR="00564A2C" w:rsidRPr="005A4B0B" w:rsidRDefault="00564A2C" w:rsidP="006649E0">
      <w:pPr>
        <w:pStyle w:val="a8"/>
        <w:numPr>
          <w:ilvl w:val="1"/>
          <w:numId w:val="28"/>
        </w:numPr>
        <w:spacing w:before="0"/>
        <w:ind w:left="709" w:hanging="142"/>
        <w:rPr>
          <w:bCs/>
          <w:sz w:val="20"/>
        </w:rPr>
      </w:pPr>
      <w:r w:rsidRPr="005A4B0B">
        <w:rPr>
          <w:bCs/>
          <w:sz w:val="20"/>
        </w:rPr>
        <w:t>отправка с помощью электронного документооборота (ЭДО) с использованием усиленной квалифицированной электронной подписи,</w:t>
      </w:r>
    </w:p>
    <w:p w:rsidR="00564A2C" w:rsidRPr="005A4B0B" w:rsidRDefault="00564A2C" w:rsidP="006649E0">
      <w:pPr>
        <w:pStyle w:val="a8"/>
        <w:numPr>
          <w:ilvl w:val="1"/>
          <w:numId w:val="28"/>
        </w:numPr>
        <w:spacing w:before="0"/>
        <w:ind w:left="709" w:hanging="142"/>
        <w:rPr>
          <w:bCs/>
          <w:sz w:val="20"/>
        </w:rPr>
      </w:pPr>
      <w:r w:rsidRPr="005A4B0B">
        <w:rPr>
          <w:bCs/>
          <w:sz w:val="20"/>
        </w:rPr>
        <w:t>отправка с помощью электронной почты,</w:t>
      </w:r>
    </w:p>
    <w:p w:rsidR="00564A2C" w:rsidRPr="005A4B0B" w:rsidRDefault="00564A2C" w:rsidP="006649E0">
      <w:pPr>
        <w:pStyle w:val="a8"/>
        <w:numPr>
          <w:ilvl w:val="1"/>
          <w:numId w:val="28"/>
        </w:numPr>
        <w:spacing w:before="0"/>
        <w:ind w:left="709" w:hanging="142"/>
        <w:rPr>
          <w:bCs/>
          <w:sz w:val="20"/>
        </w:rPr>
      </w:pPr>
      <w:r w:rsidRPr="005A4B0B">
        <w:rPr>
          <w:bCs/>
          <w:sz w:val="20"/>
        </w:rPr>
        <w:t>передача с представителем одной из Сторон или курьерской службой по фактическому адресу другой Стороны,</w:t>
      </w:r>
    </w:p>
    <w:p w:rsidR="00564A2C" w:rsidRPr="005A4B0B" w:rsidRDefault="00564A2C" w:rsidP="006649E0">
      <w:pPr>
        <w:pStyle w:val="a8"/>
        <w:numPr>
          <w:ilvl w:val="1"/>
          <w:numId w:val="28"/>
        </w:numPr>
        <w:spacing w:before="0"/>
        <w:ind w:left="709" w:hanging="142"/>
        <w:rPr>
          <w:bCs/>
          <w:sz w:val="20"/>
        </w:rPr>
      </w:pPr>
      <w:r w:rsidRPr="005A4B0B">
        <w:rPr>
          <w:bCs/>
          <w:sz w:val="20"/>
        </w:rPr>
        <w:t>отправка заказного письма с уведомлением о вручении через Почту России по юридическому адресу другой Стороны.</w:t>
      </w:r>
    </w:p>
    <w:p w:rsidR="00564A2C" w:rsidRPr="005A4B0B" w:rsidRDefault="00564A2C" w:rsidP="006649E0">
      <w:pPr>
        <w:pStyle w:val="a8"/>
        <w:numPr>
          <w:ilvl w:val="1"/>
          <w:numId w:val="25"/>
        </w:numPr>
        <w:spacing w:before="0" w:line="276" w:lineRule="auto"/>
        <w:ind w:left="567" w:hanging="567"/>
        <w:rPr>
          <w:bCs/>
          <w:sz w:val="20"/>
        </w:rPr>
      </w:pPr>
      <w:r w:rsidRPr="005A4B0B">
        <w:rPr>
          <w:bCs/>
          <w:sz w:val="20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 (далее – «ЭП»). Стороны взаимодействия соглашаются признавать электронные документы равнозначными аналогичным документам на бумажных носителях. Участники взаимодействия руководствуются настоящим Договором, а также положениями Гражданского кодекса Российской Федерации, Федерального закона РФ от 06.04.2011 г. № 63-ФЗ «Об электронной подписи», Федерального закона РФ от 06.12.2011г.  № 402-ФЗ «О бухгалтерском учете».</w:t>
      </w:r>
    </w:p>
    <w:p w:rsidR="00564A2C" w:rsidRPr="00E9193E" w:rsidRDefault="00564A2C" w:rsidP="006649E0">
      <w:pPr>
        <w:pStyle w:val="a8"/>
        <w:numPr>
          <w:ilvl w:val="1"/>
          <w:numId w:val="25"/>
        </w:numPr>
        <w:spacing w:before="0" w:line="276" w:lineRule="auto"/>
        <w:ind w:left="567" w:hanging="567"/>
        <w:rPr>
          <w:bCs/>
          <w:sz w:val="20"/>
        </w:rPr>
      </w:pPr>
      <w:r w:rsidRPr="005A4B0B">
        <w:rPr>
          <w:bCs/>
          <w:sz w:val="20"/>
        </w:rPr>
        <w:t xml:space="preserve">При рассмотрении споров в суде переписка Сторон вышеуказанными способами будет признана Сторонами достаточным доказательством. Датой </w:t>
      </w:r>
      <w:r w:rsidRPr="00E9193E">
        <w:rPr>
          <w:bCs/>
          <w:sz w:val="20"/>
        </w:rPr>
        <w:t>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 ЭДО, или день доставки в случае отправления корреспонденции с курьером.</w:t>
      </w:r>
    </w:p>
    <w:p w:rsidR="0081158A" w:rsidRPr="00E9193E" w:rsidRDefault="0081158A" w:rsidP="0081158A">
      <w:pPr>
        <w:pStyle w:val="a8"/>
        <w:numPr>
          <w:ilvl w:val="1"/>
          <w:numId w:val="25"/>
        </w:numPr>
        <w:spacing w:before="0" w:line="276" w:lineRule="auto"/>
        <w:ind w:left="567" w:hanging="567"/>
        <w:rPr>
          <w:bCs/>
          <w:sz w:val="20"/>
        </w:rPr>
      </w:pPr>
      <w:r w:rsidRPr="00E9193E">
        <w:rPr>
          <w:bCs/>
          <w:sz w:val="20"/>
        </w:rPr>
        <w:t>Подписанием настоящего Договора Исполнитель подтверждает свое соответствие единым требованиям, установленным в части 1 статьи 31 Федерального закона №44-ФЗ от 05.04.2013г..</w:t>
      </w:r>
    </w:p>
    <w:p w:rsidR="00564A2C" w:rsidRDefault="00564A2C" w:rsidP="004A747D">
      <w:pPr>
        <w:pStyle w:val="110"/>
      </w:pPr>
      <w:r>
        <w:t>VII. СРОК ДЕЙСТВИЯ ДОГОВОРА</w:t>
      </w:r>
    </w:p>
    <w:p w:rsidR="00564A2C" w:rsidRPr="00DB2089" w:rsidRDefault="00564A2C" w:rsidP="006649E0">
      <w:pPr>
        <w:pStyle w:val="a8"/>
        <w:numPr>
          <w:ilvl w:val="1"/>
          <w:numId w:val="26"/>
        </w:numPr>
        <w:spacing w:before="0" w:line="276" w:lineRule="auto"/>
        <w:ind w:left="567" w:hanging="567"/>
        <w:rPr>
          <w:sz w:val="20"/>
        </w:rPr>
      </w:pPr>
      <w:r>
        <w:rPr>
          <w:sz w:val="20"/>
        </w:rPr>
        <w:t xml:space="preserve">Настоящий договор вступает в силу с </w:t>
      </w:r>
      <w:r w:rsidRPr="00DB2089">
        <w:rPr>
          <w:sz w:val="20"/>
        </w:rPr>
        <w:t xml:space="preserve">момента подписания обеими </w:t>
      </w:r>
      <w:r w:rsidRPr="00DB2089">
        <w:rPr>
          <w:bCs/>
          <w:sz w:val="20"/>
        </w:rPr>
        <w:t xml:space="preserve">Сторонами и действует по </w:t>
      </w:r>
      <w:bookmarkStart w:id="3" w:name="СемСрокДействДоговор"/>
      <w:r w:rsidR="001C4439">
        <w:rPr>
          <w:sz w:val="20"/>
        </w:rPr>
        <w:t>31</w:t>
      </w:r>
      <w:r w:rsidR="00BB13C2">
        <w:rPr>
          <w:sz w:val="20"/>
        </w:rPr>
        <w:t xml:space="preserve"> </w:t>
      </w:r>
      <w:r w:rsidR="001C4439">
        <w:rPr>
          <w:sz w:val="20"/>
        </w:rPr>
        <w:t>марта</w:t>
      </w:r>
      <w:r w:rsidR="00BB13C2">
        <w:rPr>
          <w:sz w:val="20"/>
        </w:rPr>
        <w:t xml:space="preserve"> 2025 г.</w:t>
      </w:r>
      <w:bookmarkEnd w:id="3"/>
      <w:r w:rsidRPr="00DB2089">
        <w:rPr>
          <w:sz w:val="20"/>
        </w:rPr>
        <w:t>;</w:t>
      </w:r>
    </w:p>
    <w:p w:rsidR="00564A2C" w:rsidRPr="00DB2089" w:rsidRDefault="00564A2C" w:rsidP="006649E0">
      <w:pPr>
        <w:pStyle w:val="a8"/>
        <w:numPr>
          <w:ilvl w:val="1"/>
          <w:numId w:val="26"/>
        </w:numPr>
        <w:spacing w:before="0" w:line="276" w:lineRule="auto"/>
        <w:ind w:left="567" w:hanging="567"/>
        <w:rPr>
          <w:sz w:val="20"/>
        </w:rPr>
      </w:pPr>
      <w:r w:rsidRPr="00DB2089">
        <w:rPr>
          <w:sz w:val="20"/>
        </w:rPr>
        <w:t xml:space="preserve">Настоящий договор может быть расторгнут по взаимному согласованию </w:t>
      </w:r>
      <w:r w:rsidRPr="00DB2089">
        <w:rPr>
          <w:bCs/>
          <w:sz w:val="20"/>
        </w:rPr>
        <w:t>Сторон</w:t>
      </w:r>
      <w:r w:rsidRPr="00DB2089">
        <w:rPr>
          <w:sz w:val="20"/>
        </w:rPr>
        <w:t xml:space="preserve"> с письменным уведомлением не менее чем за один месяц. При этом </w:t>
      </w:r>
      <w:r w:rsidRPr="00DB2089">
        <w:rPr>
          <w:bCs/>
          <w:sz w:val="20"/>
        </w:rPr>
        <w:t>Стороны</w:t>
      </w:r>
      <w:r w:rsidRPr="00DB2089">
        <w:rPr>
          <w:sz w:val="20"/>
        </w:rPr>
        <w:t xml:space="preserve"> обязаны погасить все задолженности друг перед другом в течение 3-х дней после даты окончания договора;</w:t>
      </w:r>
    </w:p>
    <w:p w:rsidR="00564A2C" w:rsidRDefault="00564A2C" w:rsidP="006649E0">
      <w:pPr>
        <w:pStyle w:val="a8"/>
        <w:numPr>
          <w:ilvl w:val="1"/>
          <w:numId w:val="26"/>
        </w:numPr>
        <w:spacing w:before="0" w:line="276" w:lineRule="auto"/>
        <w:ind w:left="543" w:hanging="543"/>
        <w:rPr>
          <w:sz w:val="20"/>
        </w:rPr>
      </w:pPr>
      <w:r w:rsidRPr="00FF0686">
        <w:rPr>
          <w:sz w:val="20"/>
        </w:rPr>
        <w:t>Стороны</w:t>
      </w:r>
      <w:r w:rsidRPr="002F12DB">
        <w:rPr>
          <w:sz w:val="20"/>
        </w:rPr>
        <w:t xml:space="preserve"> освобождаются от ответственности за частичное или полное неисполнение своих обязательств по настоящему </w:t>
      </w:r>
      <w:r>
        <w:rPr>
          <w:sz w:val="20"/>
        </w:rPr>
        <w:t>д</w:t>
      </w:r>
      <w:r w:rsidRPr="002F12DB">
        <w:rPr>
          <w:sz w:val="20"/>
        </w:rPr>
        <w:t xml:space="preserve">оговору, если такое неисполнение явилось следствием обстоятельств непреодолимой силы, возникших после заключения </w:t>
      </w:r>
      <w:r>
        <w:rPr>
          <w:sz w:val="20"/>
        </w:rPr>
        <w:t>д</w:t>
      </w:r>
      <w:r w:rsidRPr="002F12DB">
        <w:rPr>
          <w:sz w:val="20"/>
        </w:rPr>
        <w:t xml:space="preserve">оговора в результате событий чрезвычайного характера, таких как землетрясение, пожар, наводнение, прочие стихийные бедствия, эпидемии, аварии, взрывы, военные действия, изменения законодательства, повлекших за собой невозможность выполнения </w:t>
      </w:r>
      <w:r w:rsidRPr="00FF0686">
        <w:rPr>
          <w:sz w:val="20"/>
        </w:rPr>
        <w:t>Сторонами</w:t>
      </w:r>
      <w:r w:rsidRPr="002F12DB">
        <w:rPr>
          <w:sz w:val="20"/>
        </w:rPr>
        <w:t xml:space="preserve"> своих обязательств по настоящему </w:t>
      </w:r>
      <w:r>
        <w:rPr>
          <w:sz w:val="20"/>
        </w:rPr>
        <w:t>договору;</w:t>
      </w:r>
    </w:p>
    <w:p w:rsidR="00564A2C" w:rsidRDefault="00564A2C" w:rsidP="006649E0">
      <w:pPr>
        <w:pStyle w:val="a8"/>
        <w:numPr>
          <w:ilvl w:val="1"/>
          <w:numId w:val="26"/>
        </w:numPr>
        <w:spacing w:before="0" w:line="276" w:lineRule="auto"/>
        <w:ind w:left="543" w:hanging="543"/>
        <w:rPr>
          <w:sz w:val="20"/>
        </w:rPr>
      </w:pPr>
      <w:r w:rsidRPr="00D76395">
        <w:rPr>
          <w:sz w:val="20"/>
        </w:rPr>
        <w:t xml:space="preserve">Все споры и разногласия, которые могут возникнуть между </w:t>
      </w:r>
      <w:r w:rsidRPr="00FF0686">
        <w:rPr>
          <w:sz w:val="20"/>
        </w:rPr>
        <w:t>Сторонами</w:t>
      </w:r>
      <w:r w:rsidRPr="00D76395">
        <w:rPr>
          <w:sz w:val="20"/>
        </w:rPr>
        <w:t xml:space="preserve"> по вопросам, не нашедшим своего разрешения в тексте данного </w:t>
      </w:r>
      <w:r>
        <w:rPr>
          <w:sz w:val="20"/>
        </w:rPr>
        <w:t>д</w:t>
      </w:r>
      <w:r w:rsidRPr="00D76395">
        <w:rPr>
          <w:sz w:val="20"/>
        </w:rPr>
        <w:t xml:space="preserve">оговора, будут разрешаться путем переговоров. При не урегулировании в процессе переговоров спорных вопросов, споры разрешаются в арбитражном суде г. Москвы </w:t>
      </w:r>
      <w:r w:rsidRPr="00DB35C7">
        <w:rPr>
          <w:sz w:val="20"/>
        </w:rPr>
        <w:t>в порядке, установленном действующим законодательством</w:t>
      </w:r>
      <w:r>
        <w:rPr>
          <w:sz w:val="20"/>
        </w:rPr>
        <w:t>;</w:t>
      </w:r>
    </w:p>
    <w:p w:rsidR="00564A2C" w:rsidRDefault="00564A2C" w:rsidP="006649E0">
      <w:pPr>
        <w:pStyle w:val="a8"/>
        <w:numPr>
          <w:ilvl w:val="1"/>
          <w:numId w:val="26"/>
        </w:numPr>
        <w:spacing w:before="0" w:line="276" w:lineRule="auto"/>
        <w:ind w:left="543" w:hanging="543"/>
        <w:rPr>
          <w:sz w:val="20"/>
        </w:rPr>
      </w:pPr>
      <w:r>
        <w:rPr>
          <w:sz w:val="20"/>
        </w:rPr>
        <w:lastRenderedPageBreak/>
        <w:t xml:space="preserve">Все изменения и дополнения к настоящему договору имеют силу, если они совершены в письменной форме и подписаны уполномоченными представителями обеих </w:t>
      </w:r>
      <w:r w:rsidRPr="00FF0686">
        <w:rPr>
          <w:sz w:val="20"/>
        </w:rPr>
        <w:t>Сторон</w:t>
      </w:r>
      <w:r>
        <w:rPr>
          <w:sz w:val="20"/>
        </w:rPr>
        <w:t>;</w:t>
      </w:r>
    </w:p>
    <w:p w:rsidR="00564A2C" w:rsidRDefault="00564A2C" w:rsidP="006649E0">
      <w:pPr>
        <w:pStyle w:val="a8"/>
        <w:numPr>
          <w:ilvl w:val="1"/>
          <w:numId w:val="26"/>
        </w:numPr>
        <w:spacing w:before="0" w:line="276" w:lineRule="auto"/>
        <w:ind w:left="543" w:hanging="543"/>
        <w:rPr>
          <w:sz w:val="20"/>
        </w:rPr>
      </w:pPr>
      <w:r>
        <w:rPr>
          <w:sz w:val="20"/>
        </w:rPr>
        <w:t xml:space="preserve">Настоящий договор составлен в двух экземплярах, имеющих равную юридическую силу, по одному для каждой из </w:t>
      </w:r>
      <w:r w:rsidRPr="00FF0686">
        <w:rPr>
          <w:sz w:val="20"/>
        </w:rPr>
        <w:t>Сторон</w:t>
      </w:r>
      <w:r>
        <w:rPr>
          <w:sz w:val="20"/>
        </w:rPr>
        <w:t>.</w:t>
      </w:r>
    </w:p>
    <w:p w:rsidR="003E5D9C" w:rsidRDefault="003E5D9C" w:rsidP="00564A2C">
      <w:pPr>
        <w:pStyle w:val="a8"/>
        <w:spacing w:before="0"/>
        <w:rPr>
          <w:sz w:val="20"/>
        </w:rPr>
      </w:pPr>
    </w:p>
    <w:p w:rsidR="00564A2C" w:rsidRPr="004B5E7B" w:rsidRDefault="00564A2C" w:rsidP="00564A2C">
      <w:pPr>
        <w:pStyle w:val="3"/>
        <w:rPr>
          <w:kern w:val="32"/>
          <w:lang w:val="ru-RU"/>
        </w:rPr>
      </w:pPr>
      <w:r w:rsidRPr="00AF2982">
        <w:rPr>
          <w:kern w:val="32"/>
          <w:lang w:val="ru-RU"/>
        </w:rPr>
        <w:t>ЮРИДИЧЕСКИЕ АДРЕСА СТОРОН И ПЛАТЕЖНЫЕ РЕКВИЗИТЫ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85"/>
        <w:gridCol w:w="4110"/>
        <w:gridCol w:w="4111"/>
      </w:tblGrid>
      <w:tr w:rsidR="00564A2C" w:rsidRPr="00902A23" w:rsidTr="00CA7D84">
        <w:tc>
          <w:tcPr>
            <w:tcW w:w="1985" w:type="dxa"/>
            <w:shd w:val="clear" w:color="auto" w:fill="D9D9D9"/>
          </w:tcPr>
          <w:p w:rsidR="00564A2C" w:rsidRPr="00902A23" w:rsidRDefault="00564A2C" w:rsidP="00CA7D84">
            <w:pPr>
              <w:rPr>
                <w:b/>
                <w:sz w:val="20"/>
                <w:szCs w:val="20"/>
              </w:rPr>
            </w:pPr>
            <w:r w:rsidRPr="00902A23">
              <w:rPr>
                <w:b/>
                <w:sz w:val="20"/>
                <w:szCs w:val="20"/>
              </w:rPr>
              <w:t>Реквизит</w:t>
            </w:r>
          </w:p>
        </w:tc>
        <w:tc>
          <w:tcPr>
            <w:tcW w:w="4110" w:type="dxa"/>
            <w:shd w:val="clear" w:color="auto" w:fill="D9D9D9"/>
          </w:tcPr>
          <w:p w:rsidR="00564A2C" w:rsidRPr="00902A23" w:rsidRDefault="00564A2C" w:rsidP="00CA7D84">
            <w:pPr>
              <w:rPr>
                <w:b/>
                <w:sz w:val="20"/>
                <w:szCs w:val="20"/>
              </w:rPr>
            </w:pPr>
            <w:r w:rsidRPr="00902A23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4111" w:type="dxa"/>
            <w:shd w:val="clear" w:color="auto" w:fill="D9D9D9"/>
          </w:tcPr>
          <w:p w:rsidR="00564A2C" w:rsidRPr="00902A23" w:rsidRDefault="00564A2C" w:rsidP="00CA7D84">
            <w:pPr>
              <w:rPr>
                <w:b/>
                <w:sz w:val="20"/>
                <w:szCs w:val="20"/>
              </w:rPr>
            </w:pPr>
            <w:r w:rsidRPr="00902A23">
              <w:rPr>
                <w:b/>
                <w:sz w:val="20"/>
                <w:szCs w:val="20"/>
              </w:rPr>
              <w:t>Заказчик</w:t>
            </w:r>
          </w:p>
        </w:tc>
      </w:tr>
      <w:tr w:rsidR="00564A2C" w:rsidRPr="00902A23" w:rsidTr="00CA7D84">
        <w:tc>
          <w:tcPr>
            <w:tcW w:w="1985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0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</w:p>
        </w:tc>
        <w:bookmarkStart w:id="4" w:name="СемКонтрагент2"/>
        <w:tc>
          <w:tcPr>
            <w:tcW w:w="4111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fldChar w:fldCharType="begin">
                <w:ffData>
                  <w:name w:val="СемКонтрагент2"/>
                  <w:enabled/>
                  <w:calcOnExit w:val="0"/>
                  <w:textInput>
                    <w:default w:val="Организация контрагент"/>
                  </w:textInput>
                </w:ffData>
              </w:fldChar>
            </w:r>
            <w:r w:rsidRPr="006E1EBF">
              <w:rPr>
                <w:sz w:val="20"/>
                <w:szCs w:val="20"/>
              </w:rPr>
              <w:instrText xml:space="preserve"> FORMTEXT </w:instrText>
            </w:r>
            <w:r w:rsidRPr="006E1EBF">
              <w:rPr>
                <w:sz w:val="20"/>
                <w:szCs w:val="20"/>
              </w:rPr>
            </w:r>
            <w:r w:rsidRPr="006E1EBF">
              <w:rPr>
                <w:sz w:val="20"/>
                <w:szCs w:val="20"/>
              </w:rPr>
              <w:fldChar w:fldCharType="separate"/>
            </w:r>
            <w:r w:rsidR="00BB13C2">
              <w:rPr>
                <w:sz w:val="20"/>
                <w:szCs w:val="20"/>
              </w:rPr>
              <w:t>Федеральное государственное бюджетное учреждение культуры "Российская государственная библиотека для молодежи" л/с 20736Х72980</w:t>
            </w:r>
            <w:r w:rsidRPr="006E1EBF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564A2C" w:rsidRPr="00902A23" w:rsidTr="00CA7D84">
        <w:tc>
          <w:tcPr>
            <w:tcW w:w="1985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t>ИНН / КПП</w:t>
            </w:r>
          </w:p>
        </w:tc>
        <w:tc>
          <w:tcPr>
            <w:tcW w:w="4110" w:type="dxa"/>
          </w:tcPr>
          <w:p w:rsidR="00564A2C" w:rsidRPr="006E1EBF" w:rsidRDefault="00564A2C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</w:rPr>
            </w:pPr>
          </w:p>
        </w:tc>
        <w:bookmarkStart w:id="5" w:name="СемКонтрагентИНН"/>
        <w:tc>
          <w:tcPr>
            <w:tcW w:w="4111" w:type="dxa"/>
          </w:tcPr>
          <w:p w:rsidR="00564A2C" w:rsidRPr="006E1EBF" w:rsidRDefault="00564A2C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</w:rPr>
            </w:pPr>
            <w:r w:rsidRPr="006E1EBF">
              <w:rPr>
                <w:bCs/>
                <w:iCs/>
                <w:sz w:val="20"/>
              </w:rPr>
              <w:fldChar w:fldCharType="begin">
                <w:ffData>
                  <w:name w:val="СемКонтрагентИНН"/>
                  <w:enabled/>
                  <w:calcOnExit w:val="0"/>
                  <w:textInput>
                    <w:default w:val="ИНН контрагента"/>
                  </w:textInput>
                </w:ffData>
              </w:fldChar>
            </w:r>
            <w:r w:rsidRPr="006E1EBF">
              <w:rPr>
                <w:bCs/>
                <w:iCs/>
                <w:sz w:val="20"/>
              </w:rPr>
              <w:instrText xml:space="preserve"> FORMTEXT </w:instrText>
            </w:r>
            <w:r w:rsidRPr="006E1EBF">
              <w:rPr>
                <w:bCs/>
                <w:iCs/>
                <w:sz w:val="20"/>
              </w:rPr>
            </w:r>
            <w:r w:rsidRPr="006E1EBF">
              <w:rPr>
                <w:bCs/>
                <w:iCs/>
                <w:sz w:val="20"/>
              </w:rPr>
              <w:fldChar w:fldCharType="separate"/>
            </w:r>
            <w:r w:rsidR="00BB13C2">
              <w:rPr>
                <w:bCs/>
                <w:iCs/>
                <w:sz w:val="20"/>
              </w:rPr>
              <w:t>7718109462</w:t>
            </w:r>
            <w:r w:rsidRPr="006E1EBF">
              <w:rPr>
                <w:bCs/>
                <w:iCs/>
                <w:sz w:val="20"/>
              </w:rPr>
              <w:fldChar w:fldCharType="end"/>
            </w:r>
            <w:bookmarkEnd w:id="5"/>
            <w:r w:rsidRPr="006E1EBF">
              <w:rPr>
                <w:bCs/>
                <w:iCs/>
                <w:sz w:val="20"/>
              </w:rPr>
              <w:t xml:space="preserve"> / </w:t>
            </w:r>
            <w:bookmarkStart w:id="6" w:name="СемКонтрагентКПП"/>
            <w:r w:rsidRPr="006E1EBF">
              <w:rPr>
                <w:bCs/>
                <w:iCs/>
                <w:sz w:val="20"/>
              </w:rPr>
              <w:fldChar w:fldCharType="begin">
                <w:ffData>
                  <w:name w:val="СемКонтрагентКПП"/>
                  <w:enabled/>
                  <w:calcOnExit w:val="0"/>
                  <w:textInput>
                    <w:default w:val="КПП контрагента"/>
                  </w:textInput>
                </w:ffData>
              </w:fldChar>
            </w:r>
            <w:r w:rsidRPr="006E1EBF">
              <w:rPr>
                <w:bCs/>
                <w:iCs/>
                <w:sz w:val="20"/>
              </w:rPr>
              <w:instrText xml:space="preserve"> FORMTEXT </w:instrText>
            </w:r>
            <w:r w:rsidRPr="006E1EBF">
              <w:rPr>
                <w:bCs/>
                <w:iCs/>
                <w:sz w:val="20"/>
              </w:rPr>
            </w:r>
            <w:r w:rsidRPr="006E1EBF">
              <w:rPr>
                <w:bCs/>
                <w:iCs/>
                <w:sz w:val="20"/>
              </w:rPr>
              <w:fldChar w:fldCharType="separate"/>
            </w:r>
            <w:r w:rsidR="00BB13C2">
              <w:rPr>
                <w:bCs/>
                <w:iCs/>
                <w:sz w:val="20"/>
              </w:rPr>
              <w:t>771801001</w:t>
            </w:r>
            <w:r w:rsidRPr="006E1EBF">
              <w:rPr>
                <w:bCs/>
                <w:iCs/>
                <w:sz w:val="20"/>
              </w:rPr>
              <w:fldChar w:fldCharType="end"/>
            </w:r>
            <w:bookmarkEnd w:id="6"/>
          </w:p>
        </w:tc>
      </w:tr>
      <w:tr w:rsidR="00564A2C" w:rsidRPr="00902A23" w:rsidTr="00CA7D84">
        <w:tc>
          <w:tcPr>
            <w:tcW w:w="1985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4110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fldChar w:fldCharType="begin">
                <w:ffData>
                  <w:name w:val="СемКонтрагентЮ_Адрес"/>
                  <w:enabled/>
                  <w:calcOnExit w:val="0"/>
                  <w:textInput>
                    <w:default w:val="Юридический адрес контрагент"/>
                  </w:textInput>
                </w:ffData>
              </w:fldChar>
            </w:r>
            <w:bookmarkStart w:id="7" w:name="СемКонтрагентЮ_Адрес"/>
            <w:r w:rsidRPr="006E1EBF">
              <w:rPr>
                <w:sz w:val="20"/>
                <w:szCs w:val="20"/>
              </w:rPr>
              <w:instrText xml:space="preserve"> FORMTEXT </w:instrText>
            </w:r>
            <w:r w:rsidRPr="006E1EBF">
              <w:rPr>
                <w:sz w:val="20"/>
                <w:szCs w:val="20"/>
              </w:rPr>
            </w:r>
            <w:r w:rsidRPr="006E1EBF">
              <w:rPr>
                <w:sz w:val="20"/>
                <w:szCs w:val="20"/>
              </w:rPr>
              <w:fldChar w:fldCharType="separate"/>
            </w:r>
            <w:r w:rsidR="00BB13C2">
              <w:rPr>
                <w:sz w:val="20"/>
                <w:szCs w:val="20"/>
              </w:rPr>
              <w:t>Москва г, Черкизовская Б. ул, дом № 4, корпус 1</w:t>
            </w:r>
            <w:r w:rsidRPr="006E1EBF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564A2C" w:rsidRPr="00902A23" w:rsidTr="00CA7D84">
        <w:tc>
          <w:tcPr>
            <w:tcW w:w="1985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t>Банк</w:t>
            </w:r>
          </w:p>
        </w:tc>
        <w:tc>
          <w:tcPr>
            <w:tcW w:w="4110" w:type="dxa"/>
          </w:tcPr>
          <w:p w:rsidR="00564A2C" w:rsidRPr="005A4B0B" w:rsidRDefault="00564A2C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  <w:lang w:val="ru-RU"/>
              </w:rPr>
            </w:pPr>
          </w:p>
        </w:tc>
        <w:tc>
          <w:tcPr>
            <w:tcW w:w="4111" w:type="dxa"/>
          </w:tcPr>
          <w:p w:rsidR="00564A2C" w:rsidRPr="00DF1579" w:rsidRDefault="00DF1579" w:rsidP="00DF1579">
            <w:pPr>
              <w:pStyle w:val="3"/>
              <w:rPr>
                <w:sz w:val="20"/>
                <w:lang w:val="ru-RU"/>
              </w:rPr>
            </w:pPr>
            <w:r w:rsidRPr="00DF1579">
              <w:rPr>
                <w:sz w:val="20"/>
                <w:lang w:val="ru-RU"/>
              </w:rPr>
              <w:t>ОКЦ № 1 ГУ БАНКА РОССИИ ПО ЦФО//УФК ПО Г. МОСКВЕ г. Москва</w:t>
            </w:r>
          </w:p>
        </w:tc>
      </w:tr>
      <w:tr w:rsidR="00564A2C" w:rsidRPr="00902A23" w:rsidTr="00CA7D84">
        <w:tc>
          <w:tcPr>
            <w:tcW w:w="1985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t>Расчетный счет</w:t>
            </w:r>
          </w:p>
        </w:tc>
        <w:tc>
          <w:tcPr>
            <w:tcW w:w="4110" w:type="dxa"/>
          </w:tcPr>
          <w:p w:rsidR="00564A2C" w:rsidRPr="006E1EBF" w:rsidRDefault="00564A2C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</w:rPr>
            </w:pPr>
          </w:p>
        </w:tc>
        <w:bookmarkStart w:id="8" w:name="СемКонтрагентРС"/>
        <w:tc>
          <w:tcPr>
            <w:tcW w:w="4111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fldChar w:fldCharType="begin">
                <w:ffData>
                  <w:name w:val="СемКонтрагентРС"/>
                  <w:enabled/>
                  <w:calcOnExit w:val="0"/>
                  <w:textInput>
                    <w:default w:val="Р/С контрагента"/>
                  </w:textInput>
                </w:ffData>
              </w:fldChar>
            </w:r>
            <w:r w:rsidRPr="006E1EBF">
              <w:rPr>
                <w:sz w:val="20"/>
                <w:szCs w:val="20"/>
              </w:rPr>
              <w:instrText xml:space="preserve"> FORMTEXT </w:instrText>
            </w:r>
            <w:r w:rsidRPr="006E1EBF">
              <w:rPr>
                <w:sz w:val="20"/>
                <w:szCs w:val="20"/>
              </w:rPr>
            </w:r>
            <w:r w:rsidRPr="006E1EBF">
              <w:rPr>
                <w:sz w:val="20"/>
                <w:szCs w:val="20"/>
              </w:rPr>
              <w:fldChar w:fldCharType="separate"/>
            </w:r>
            <w:r w:rsidR="00BB13C2">
              <w:rPr>
                <w:sz w:val="20"/>
                <w:szCs w:val="20"/>
              </w:rPr>
              <w:t>03214643000000017300</w:t>
            </w:r>
            <w:r w:rsidRPr="006E1EBF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564A2C" w:rsidRPr="00902A23" w:rsidTr="00CA7D84">
        <w:tc>
          <w:tcPr>
            <w:tcW w:w="1985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t>КОР. СЧЕТ</w:t>
            </w:r>
          </w:p>
        </w:tc>
        <w:tc>
          <w:tcPr>
            <w:tcW w:w="4110" w:type="dxa"/>
          </w:tcPr>
          <w:p w:rsidR="00564A2C" w:rsidRPr="006E1EBF" w:rsidRDefault="00564A2C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</w:rPr>
            </w:pPr>
          </w:p>
        </w:tc>
        <w:bookmarkStart w:id="9" w:name="СемКонтрагентКС"/>
        <w:tc>
          <w:tcPr>
            <w:tcW w:w="4111" w:type="dxa"/>
          </w:tcPr>
          <w:p w:rsidR="00564A2C" w:rsidRPr="006E1EBF" w:rsidRDefault="00564A2C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</w:rPr>
            </w:pPr>
            <w:r w:rsidRPr="006E1EBF">
              <w:rPr>
                <w:bCs/>
                <w:iCs/>
                <w:sz w:val="20"/>
              </w:rPr>
              <w:fldChar w:fldCharType="begin">
                <w:ffData>
                  <w:name w:val="СемКонтрагентКС"/>
                  <w:enabled/>
                  <w:calcOnExit w:val="0"/>
                  <w:textInput>
                    <w:default w:val="К/С контрагента"/>
                  </w:textInput>
                </w:ffData>
              </w:fldChar>
            </w:r>
            <w:r w:rsidRPr="006E1EBF">
              <w:rPr>
                <w:bCs/>
                <w:iCs/>
                <w:sz w:val="20"/>
              </w:rPr>
              <w:instrText xml:space="preserve"> FORMTEXT </w:instrText>
            </w:r>
            <w:r w:rsidRPr="006E1EBF">
              <w:rPr>
                <w:bCs/>
                <w:iCs/>
                <w:sz w:val="20"/>
              </w:rPr>
            </w:r>
            <w:r w:rsidRPr="006E1EBF">
              <w:rPr>
                <w:bCs/>
                <w:iCs/>
                <w:sz w:val="20"/>
              </w:rPr>
              <w:fldChar w:fldCharType="separate"/>
            </w:r>
            <w:r w:rsidR="00BB13C2">
              <w:rPr>
                <w:bCs/>
                <w:iCs/>
                <w:sz w:val="20"/>
              </w:rPr>
              <w:t>40102810545370000003</w:t>
            </w:r>
            <w:r w:rsidRPr="006E1EBF">
              <w:rPr>
                <w:bCs/>
                <w:iCs/>
                <w:sz w:val="20"/>
              </w:rPr>
              <w:fldChar w:fldCharType="end"/>
            </w:r>
            <w:bookmarkEnd w:id="9"/>
          </w:p>
        </w:tc>
      </w:tr>
      <w:tr w:rsidR="00564A2C" w:rsidRPr="00902A23" w:rsidTr="00CA7D84">
        <w:tc>
          <w:tcPr>
            <w:tcW w:w="1985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t>БИК</w:t>
            </w:r>
          </w:p>
        </w:tc>
        <w:tc>
          <w:tcPr>
            <w:tcW w:w="4110" w:type="dxa"/>
          </w:tcPr>
          <w:p w:rsidR="00564A2C" w:rsidRPr="006E1EBF" w:rsidRDefault="00564A2C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</w:rPr>
            </w:pPr>
          </w:p>
        </w:tc>
        <w:bookmarkStart w:id="10" w:name="СемКонтрагентБИК"/>
        <w:tc>
          <w:tcPr>
            <w:tcW w:w="4111" w:type="dxa"/>
          </w:tcPr>
          <w:p w:rsidR="00564A2C" w:rsidRPr="006E1EBF" w:rsidRDefault="00564A2C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</w:rPr>
            </w:pPr>
            <w:r w:rsidRPr="006E1EBF">
              <w:rPr>
                <w:bCs/>
                <w:iCs/>
                <w:sz w:val="20"/>
              </w:rPr>
              <w:fldChar w:fldCharType="begin">
                <w:ffData>
                  <w:name w:val="СемКонтрагентБИК"/>
                  <w:enabled/>
                  <w:calcOnExit w:val="0"/>
                  <w:textInput>
                    <w:default w:val="БИК контрагента"/>
                  </w:textInput>
                </w:ffData>
              </w:fldChar>
            </w:r>
            <w:r w:rsidRPr="006E1EBF">
              <w:rPr>
                <w:bCs/>
                <w:iCs/>
                <w:sz w:val="20"/>
              </w:rPr>
              <w:instrText xml:space="preserve"> FORMTEXT </w:instrText>
            </w:r>
            <w:r w:rsidRPr="006E1EBF">
              <w:rPr>
                <w:bCs/>
                <w:iCs/>
                <w:sz w:val="20"/>
              </w:rPr>
            </w:r>
            <w:r w:rsidRPr="006E1EBF">
              <w:rPr>
                <w:bCs/>
                <w:iCs/>
                <w:sz w:val="20"/>
              </w:rPr>
              <w:fldChar w:fldCharType="separate"/>
            </w:r>
            <w:r w:rsidR="00BB13C2">
              <w:rPr>
                <w:bCs/>
                <w:iCs/>
                <w:sz w:val="20"/>
              </w:rPr>
              <w:t>004525988</w:t>
            </w:r>
            <w:r w:rsidRPr="006E1EBF">
              <w:rPr>
                <w:bCs/>
                <w:iCs/>
                <w:sz w:val="20"/>
              </w:rPr>
              <w:fldChar w:fldCharType="end"/>
            </w:r>
            <w:bookmarkEnd w:id="10"/>
          </w:p>
        </w:tc>
      </w:tr>
      <w:tr w:rsidR="00564A2C" w:rsidRPr="00902A23" w:rsidTr="00CA7D84">
        <w:tc>
          <w:tcPr>
            <w:tcW w:w="1985" w:type="dxa"/>
          </w:tcPr>
          <w:p w:rsidR="00564A2C" w:rsidRPr="006E1EBF" w:rsidRDefault="00564A2C" w:rsidP="00CA7D84">
            <w:pPr>
              <w:rPr>
                <w:sz w:val="20"/>
                <w:szCs w:val="20"/>
              </w:rPr>
            </w:pPr>
            <w:r w:rsidRPr="006E1EBF">
              <w:rPr>
                <w:sz w:val="20"/>
                <w:szCs w:val="20"/>
              </w:rPr>
              <w:t>Телефон, факс, интернет, e-</w:t>
            </w:r>
            <w:proofErr w:type="spellStart"/>
            <w:r w:rsidRPr="006E1EBF">
              <w:rPr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110" w:type="dxa"/>
          </w:tcPr>
          <w:p w:rsidR="00564A2C" w:rsidRPr="006E1EBF" w:rsidRDefault="00564A2C" w:rsidP="000D3F3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64A2C" w:rsidRPr="00FD560E" w:rsidRDefault="00FD560E" w:rsidP="00CA7D84">
            <w:pPr>
              <w:pStyle w:val="3"/>
              <w:tabs>
                <w:tab w:val="clear" w:pos="0"/>
              </w:tabs>
              <w:spacing w:after="0"/>
              <w:rPr>
                <w:bCs/>
                <w:iCs/>
                <w:sz w:val="20"/>
                <w:lang w:val="ru-RU"/>
              </w:rPr>
            </w:pPr>
            <w:r>
              <w:rPr>
                <w:bCs/>
                <w:iCs/>
                <w:sz w:val="20"/>
                <w:lang w:val="ru-RU"/>
              </w:rPr>
              <w:t>+7 (499)670-80-01</w:t>
            </w:r>
          </w:p>
          <w:p w:rsidR="00564A2C" w:rsidRPr="006E1EBF" w:rsidRDefault="00564A2C" w:rsidP="00CA7D84">
            <w:pPr>
              <w:pStyle w:val="ad"/>
              <w:spacing w:after="0"/>
              <w:ind w:left="0"/>
              <w:rPr>
                <w:rStyle w:val="a9"/>
                <w:color w:val="auto"/>
                <w:sz w:val="20"/>
                <w:szCs w:val="20"/>
                <w:u w:val="none"/>
              </w:rPr>
            </w:pPr>
            <w:r w:rsidRPr="006E1EBF">
              <w:rPr>
                <w:rStyle w:val="a9"/>
                <w:color w:val="auto"/>
                <w:sz w:val="20"/>
                <w:szCs w:val="20"/>
                <w:u w:val="none"/>
                <w:lang w:val="en-US"/>
              </w:rPr>
              <w:fldChar w:fldCharType="begin">
                <w:ffData>
                  <w:name w:val="СКонтрагентEmail"/>
                  <w:enabled/>
                  <w:calcOnExit w:val="0"/>
                  <w:textInput>
                    <w:default w:val="Основной E-Mail контрагента"/>
                  </w:textInput>
                </w:ffData>
              </w:fldChar>
            </w:r>
            <w:bookmarkStart w:id="11" w:name="СКонтрагентEmail"/>
            <w:r w:rsidRPr="006E1EBF">
              <w:rPr>
                <w:rStyle w:val="a9"/>
                <w:color w:val="auto"/>
                <w:sz w:val="20"/>
                <w:szCs w:val="20"/>
                <w:u w:val="none"/>
              </w:rPr>
              <w:instrText xml:space="preserve"> </w:instrText>
            </w:r>
            <w:r w:rsidRPr="006E1EBF">
              <w:rPr>
                <w:rStyle w:val="a9"/>
                <w:color w:val="auto"/>
                <w:sz w:val="20"/>
                <w:szCs w:val="20"/>
                <w:u w:val="none"/>
                <w:lang w:val="en-US"/>
              </w:rPr>
              <w:instrText>FORMTEXT</w:instrText>
            </w:r>
            <w:r w:rsidRPr="006E1EBF">
              <w:rPr>
                <w:rStyle w:val="a9"/>
                <w:color w:val="auto"/>
                <w:sz w:val="20"/>
                <w:szCs w:val="20"/>
                <w:u w:val="none"/>
              </w:rPr>
              <w:instrText xml:space="preserve"> </w:instrText>
            </w:r>
            <w:r w:rsidRPr="006E1EBF">
              <w:rPr>
                <w:rStyle w:val="a9"/>
                <w:color w:val="auto"/>
                <w:sz w:val="20"/>
                <w:szCs w:val="20"/>
                <w:u w:val="none"/>
                <w:lang w:val="en-US"/>
              </w:rPr>
            </w:r>
            <w:r w:rsidRPr="006E1EBF">
              <w:rPr>
                <w:rStyle w:val="a9"/>
                <w:color w:val="auto"/>
                <w:sz w:val="20"/>
                <w:szCs w:val="20"/>
                <w:u w:val="none"/>
                <w:lang w:val="en-US"/>
              </w:rPr>
              <w:fldChar w:fldCharType="separate"/>
            </w:r>
            <w:r w:rsidR="00BB13C2">
              <w:rPr>
                <w:rStyle w:val="a9"/>
                <w:color w:val="auto"/>
                <w:sz w:val="20"/>
                <w:szCs w:val="20"/>
                <w:u w:val="none"/>
                <w:lang w:val="en-US"/>
              </w:rPr>
              <w:t>mikhnova</w:t>
            </w:r>
            <w:r w:rsidR="00BB13C2" w:rsidRPr="00E660E1">
              <w:rPr>
                <w:rStyle w:val="a9"/>
                <w:color w:val="auto"/>
                <w:sz w:val="20"/>
                <w:szCs w:val="20"/>
                <w:u w:val="none"/>
              </w:rPr>
              <w:t>@</w:t>
            </w:r>
            <w:r w:rsidR="00BB13C2">
              <w:rPr>
                <w:rStyle w:val="a9"/>
                <w:color w:val="auto"/>
                <w:sz w:val="20"/>
                <w:szCs w:val="20"/>
                <w:u w:val="none"/>
                <w:lang w:val="en-US"/>
              </w:rPr>
              <w:t>library</w:t>
            </w:r>
            <w:r w:rsidR="00BB13C2" w:rsidRPr="00E660E1">
              <w:rPr>
                <w:rStyle w:val="a9"/>
                <w:color w:val="auto"/>
                <w:sz w:val="20"/>
                <w:szCs w:val="20"/>
                <w:u w:val="none"/>
              </w:rPr>
              <w:t>.</w:t>
            </w:r>
            <w:r w:rsidR="00BB13C2">
              <w:rPr>
                <w:rStyle w:val="a9"/>
                <w:color w:val="auto"/>
                <w:sz w:val="20"/>
                <w:szCs w:val="20"/>
                <w:u w:val="none"/>
                <w:lang w:val="en-US"/>
              </w:rPr>
              <w:t>ru</w:t>
            </w:r>
            <w:r w:rsidRPr="006E1EBF">
              <w:rPr>
                <w:rStyle w:val="a9"/>
                <w:color w:val="auto"/>
                <w:sz w:val="20"/>
                <w:szCs w:val="20"/>
                <w:u w:val="none"/>
                <w:lang w:val="en-US"/>
              </w:rPr>
              <w:fldChar w:fldCharType="end"/>
            </w:r>
            <w:bookmarkEnd w:id="11"/>
          </w:p>
          <w:p w:rsidR="00564A2C" w:rsidRDefault="00564A2C" w:rsidP="00CA7D84">
            <w:pPr>
              <w:pStyle w:val="ad"/>
              <w:spacing w:after="0"/>
              <w:ind w:left="0"/>
              <w:rPr>
                <w:rStyle w:val="a9"/>
                <w:color w:val="auto"/>
                <w:sz w:val="20"/>
                <w:szCs w:val="20"/>
                <w:u w:val="none"/>
              </w:rPr>
            </w:pPr>
            <w:r w:rsidRPr="006E1EBF">
              <w:rPr>
                <w:rStyle w:val="a9"/>
                <w:color w:val="auto"/>
                <w:sz w:val="20"/>
                <w:szCs w:val="20"/>
                <w:u w:val="none"/>
              </w:rPr>
              <w:fldChar w:fldCharType="begin">
                <w:ffData>
                  <w:name w:val="СКонтрагентСайт"/>
                  <w:enabled/>
                  <w:calcOnExit w:val="0"/>
                  <w:textInput>
                    <w:default w:val="Сайт клиента"/>
                  </w:textInput>
                </w:ffData>
              </w:fldChar>
            </w:r>
            <w:bookmarkStart w:id="12" w:name="СКонтрагентСайт"/>
            <w:r w:rsidRPr="006E1EBF">
              <w:rPr>
                <w:rStyle w:val="a9"/>
                <w:color w:val="auto"/>
                <w:sz w:val="20"/>
                <w:szCs w:val="20"/>
                <w:u w:val="none"/>
              </w:rPr>
              <w:instrText xml:space="preserve"> FORMTEXT </w:instrText>
            </w:r>
            <w:r w:rsidRPr="006E1EBF">
              <w:rPr>
                <w:rStyle w:val="a9"/>
                <w:color w:val="auto"/>
                <w:sz w:val="20"/>
                <w:szCs w:val="20"/>
                <w:u w:val="none"/>
              </w:rPr>
            </w:r>
            <w:r w:rsidRPr="006E1EBF">
              <w:rPr>
                <w:rStyle w:val="a9"/>
                <w:color w:val="auto"/>
                <w:sz w:val="20"/>
                <w:szCs w:val="20"/>
                <w:u w:val="none"/>
              </w:rPr>
              <w:fldChar w:fldCharType="separate"/>
            </w:r>
            <w:r w:rsidR="00BB13C2">
              <w:rPr>
                <w:rStyle w:val="a9"/>
                <w:color w:val="auto"/>
                <w:sz w:val="20"/>
                <w:szCs w:val="20"/>
                <w:u w:val="none"/>
              </w:rPr>
              <w:t>http://www.rgub.ru</w:t>
            </w:r>
            <w:r w:rsidRPr="006E1EBF">
              <w:rPr>
                <w:rStyle w:val="a9"/>
                <w:color w:val="auto"/>
                <w:sz w:val="20"/>
                <w:szCs w:val="20"/>
                <w:u w:val="none"/>
              </w:rPr>
              <w:fldChar w:fldCharType="end"/>
            </w:r>
            <w:bookmarkEnd w:id="12"/>
          </w:p>
          <w:p w:rsidR="00FD560E" w:rsidRPr="00FD560E" w:rsidRDefault="00FD560E" w:rsidP="00CA7D84">
            <w:pPr>
              <w:pStyle w:val="ad"/>
              <w:spacing w:after="0"/>
              <w:ind w:left="0"/>
              <w:rPr>
                <w:lang w:val="en-US"/>
              </w:rPr>
            </w:pPr>
            <w:r>
              <w:rPr>
                <w:rStyle w:val="a9"/>
                <w:sz w:val="20"/>
                <w:szCs w:val="20"/>
              </w:rPr>
              <w:t>buh@rgub.ru</w:t>
            </w:r>
          </w:p>
        </w:tc>
      </w:tr>
    </w:tbl>
    <w:p w:rsidR="00564A2C" w:rsidRPr="00DF6E9B" w:rsidRDefault="00564A2C" w:rsidP="00564A2C">
      <w:pPr>
        <w:pStyle w:val="12"/>
        <w:spacing w:before="0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01"/>
        <w:gridCol w:w="5000"/>
      </w:tblGrid>
      <w:tr w:rsidR="00564A2C" w:rsidRPr="00652063" w:rsidTr="00CA7D84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</w:tc>
      </w:tr>
      <w:tr w:rsidR="00564A2C" w:rsidRPr="00652063" w:rsidTr="00CA7D84">
        <w:tc>
          <w:tcPr>
            <w:tcW w:w="510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64A2C" w:rsidRPr="00F22C81" w:rsidRDefault="00564A2C" w:rsidP="00CA7D84">
            <w:pPr>
              <w:pStyle w:val="12"/>
              <w:tabs>
                <w:tab w:val="right" w:pos="9639"/>
              </w:tabs>
              <w:spacing w:before="0"/>
              <w:rPr>
                <w:sz w:val="20"/>
              </w:rPr>
            </w:pPr>
          </w:p>
        </w:tc>
        <w:bookmarkStart w:id="13" w:name="СемДолжнУполнПред"/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564A2C" w:rsidRPr="00F22C81" w:rsidRDefault="00564A2C" w:rsidP="00CA7D84">
            <w:pPr>
              <w:pStyle w:val="12"/>
              <w:tabs>
                <w:tab w:val="right" w:pos="9639"/>
              </w:tabs>
              <w:spacing w:before="0"/>
              <w:rPr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СемДолжнУполнПред"/>
                  <w:enabled/>
                  <w:calcOnExit w:val="0"/>
                  <w:textInput>
                    <w:default w:val="Должность подписавшего - контрагент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="00BB13C2">
              <w:rPr>
                <w:bCs/>
                <w:sz w:val="20"/>
              </w:rPr>
              <w:t>Директор</w:t>
            </w:r>
            <w:r>
              <w:rPr>
                <w:bCs/>
                <w:sz w:val="20"/>
              </w:rPr>
              <w:fldChar w:fldCharType="end"/>
            </w:r>
            <w:bookmarkEnd w:id="13"/>
          </w:p>
        </w:tc>
      </w:tr>
      <w:tr w:rsidR="00564A2C" w:rsidRPr="00652063" w:rsidTr="00CA7D84"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:rsidR="00564A2C" w:rsidRPr="00652063" w:rsidRDefault="00564A2C" w:rsidP="00E9193E">
            <w:pPr>
              <w:pStyle w:val="12"/>
              <w:tabs>
                <w:tab w:val="right" w:pos="9639"/>
              </w:tabs>
              <w:spacing w:before="0"/>
              <w:rPr>
                <w:sz w:val="20"/>
              </w:rPr>
            </w:pPr>
            <w:r w:rsidRPr="00652063">
              <w:rPr>
                <w:sz w:val="20"/>
              </w:rPr>
              <w:t xml:space="preserve">____________________________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564A2C" w:rsidRPr="00F22C81" w:rsidRDefault="00564A2C" w:rsidP="00DF1579">
            <w:pPr>
              <w:pStyle w:val="12"/>
              <w:tabs>
                <w:tab w:val="right" w:pos="9639"/>
              </w:tabs>
              <w:spacing w:before="0"/>
              <w:rPr>
                <w:sz w:val="20"/>
              </w:rPr>
            </w:pPr>
            <w:r w:rsidRPr="00F22C81">
              <w:rPr>
                <w:sz w:val="20"/>
              </w:rPr>
              <w:t xml:space="preserve">____________________________ </w:t>
            </w:r>
            <w:proofErr w:type="spellStart"/>
            <w:r w:rsidR="00DF1579">
              <w:rPr>
                <w:sz w:val="20"/>
              </w:rPr>
              <w:t>Пурник</w:t>
            </w:r>
            <w:proofErr w:type="spellEnd"/>
            <w:r w:rsidR="00DF1579">
              <w:rPr>
                <w:sz w:val="20"/>
              </w:rPr>
              <w:t xml:space="preserve"> А.А.</w:t>
            </w:r>
          </w:p>
        </w:tc>
      </w:tr>
      <w:tr w:rsidR="00564A2C" w:rsidRPr="00652063" w:rsidTr="00CA7D84"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sz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sz w:val="20"/>
              </w:rPr>
            </w:pPr>
          </w:p>
        </w:tc>
      </w:tr>
      <w:tr w:rsidR="00564A2C" w:rsidRPr="00652063" w:rsidTr="00CA7D8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sz w:val="20"/>
              </w:rPr>
            </w:pPr>
            <w:r w:rsidRPr="00652063">
              <w:rPr>
                <w:sz w:val="20"/>
              </w:rPr>
              <w:t>М.П.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sz w:val="20"/>
              </w:rPr>
            </w:pPr>
            <w:r w:rsidRPr="00652063">
              <w:rPr>
                <w:sz w:val="20"/>
              </w:rPr>
              <w:t>М.П.</w:t>
            </w:r>
          </w:p>
        </w:tc>
      </w:tr>
    </w:tbl>
    <w:p w:rsidR="00564A2C" w:rsidRDefault="00564A2C" w:rsidP="00564A2C"/>
    <w:p w:rsidR="00FF02E3" w:rsidRPr="00FF02E3" w:rsidRDefault="00564A2C" w:rsidP="00FF02E3">
      <w:pPr>
        <w:ind w:firstLine="709"/>
        <w:jc w:val="right"/>
        <w:rPr>
          <w:b/>
          <w:sz w:val="20"/>
          <w:szCs w:val="20"/>
        </w:rPr>
      </w:pPr>
      <w:r>
        <w:rPr>
          <w:b/>
          <w:sz w:val="22"/>
          <w:szCs w:val="22"/>
        </w:rPr>
        <w:br w:type="page"/>
      </w:r>
      <w:r w:rsidR="00FF02E3" w:rsidRPr="00FF02E3">
        <w:rPr>
          <w:b/>
          <w:sz w:val="20"/>
          <w:szCs w:val="20"/>
        </w:rPr>
        <w:lastRenderedPageBreak/>
        <w:t>Приложение №</w:t>
      </w:r>
      <w:r w:rsidR="001F6FB4">
        <w:rPr>
          <w:b/>
          <w:sz w:val="20"/>
          <w:szCs w:val="20"/>
        </w:rPr>
        <w:t>1</w:t>
      </w:r>
      <w:r w:rsidR="00FF02E3" w:rsidRPr="00FF02E3">
        <w:rPr>
          <w:b/>
          <w:sz w:val="20"/>
          <w:szCs w:val="20"/>
        </w:rPr>
        <w:t xml:space="preserve"> к договору </w:t>
      </w:r>
      <w:proofErr w:type="gramStart"/>
      <w:r w:rsidR="00FF02E3" w:rsidRPr="00FF02E3">
        <w:rPr>
          <w:b/>
          <w:sz w:val="20"/>
          <w:szCs w:val="20"/>
        </w:rPr>
        <w:t xml:space="preserve">№ </w:t>
      </w:r>
      <w:r w:rsidR="00FF02E3" w:rsidRPr="00FF02E3">
        <w:rPr>
          <w:b/>
          <w:sz w:val="18"/>
          <w:szCs w:val="18"/>
        </w:rPr>
        <w:t xml:space="preserve"> </w:t>
      </w:r>
      <w:r w:rsidR="00FF02E3" w:rsidRPr="00FF02E3">
        <w:rPr>
          <w:b/>
          <w:sz w:val="20"/>
          <w:szCs w:val="20"/>
        </w:rPr>
        <w:t>от</w:t>
      </w:r>
      <w:proofErr w:type="gramEnd"/>
      <w:r w:rsidR="00FF02E3" w:rsidRPr="00FF02E3">
        <w:rPr>
          <w:b/>
          <w:sz w:val="20"/>
          <w:szCs w:val="20"/>
        </w:rPr>
        <w:t xml:space="preserve"> </w:t>
      </w:r>
    </w:p>
    <w:p w:rsidR="00FF02E3" w:rsidRPr="006649E0" w:rsidRDefault="00FF02E3" w:rsidP="00FF02E3">
      <w:pPr>
        <w:outlineLvl w:val="0"/>
        <w:rPr>
          <w:b/>
          <w:sz w:val="12"/>
          <w:szCs w:val="22"/>
        </w:rPr>
      </w:pPr>
    </w:p>
    <w:p w:rsidR="00564A2C" w:rsidRPr="00FF02E3" w:rsidRDefault="00FB19AE" w:rsidP="00FF02E3">
      <w:pPr>
        <w:outlineLvl w:val="0"/>
        <w:rPr>
          <w:b/>
          <w:sz w:val="20"/>
          <w:szCs w:val="22"/>
        </w:rPr>
      </w:pPr>
      <w:r w:rsidRPr="00FF02E3">
        <w:rPr>
          <w:b/>
          <w:sz w:val="20"/>
          <w:szCs w:val="22"/>
        </w:rPr>
        <w:t>1</w:t>
      </w:r>
      <w:r w:rsidR="00564A2C" w:rsidRPr="00FF02E3">
        <w:rPr>
          <w:b/>
          <w:sz w:val="20"/>
          <w:szCs w:val="22"/>
        </w:rPr>
        <w:t>. Коэффициенты сложности</w:t>
      </w:r>
      <w:r w:rsidR="00564A2C" w:rsidRPr="00FF02E3">
        <w:rPr>
          <w:b/>
          <w:sz w:val="20"/>
          <w:szCs w:val="22"/>
          <w:lang w:val="en-US"/>
        </w:rPr>
        <w:t xml:space="preserve"> </w:t>
      </w:r>
      <w:r w:rsidR="00672D64">
        <w:rPr>
          <w:b/>
          <w:sz w:val="20"/>
          <w:szCs w:val="22"/>
        </w:rPr>
        <w:t>оказываемых услуг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5"/>
        <w:gridCol w:w="5815"/>
        <w:gridCol w:w="1271"/>
      </w:tblGrid>
      <w:tr w:rsidR="00564A2C" w:rsidRPr="004878A8" w:rsidTr="00CA7D84">
        <w:tc>
          <w:tcPr>
            <w:tcW w:w="2964" w:type="dxa"/>
            <w:shd w:val="clear" w:color="auto" w:fill="D9D9D9"/>
          </w:tcPr>
          <w:p w:rsidR="00564A2C" w:rsidRPr="004878A8" w:rsidRDefault="00564A2C" w:rsidP="00CA7D84">
            <w:pPr>
              <w:jc w:val="both"/>
              <w:rPr>
                <w:b/>
                <w:sz w:val="20"/>
                <w:szCs w:val="20"/>
              </w:rPr>
            </w:pPr>
            <w:r w:rsidRPr="004878A8">
              <w:rPr>
                <w:b/>
                <w:sz w:val="20"/>
                <w:szCs w:val="20"/>
              </w:rPr>
              <w:t>Параметр</w:t>
            </w:r>
          </w:p>
        </w:tc>
        <w:tc>
          <w:tcPr>
            <w:tcW w:w="5954" w:type="dxa"/>
            <w:shd w:val="clear" w:color="auto" w:fill="D9D9D9"/>
          </w:tcPr>
          <w:p w:rsidR="00564A2C" w:rsidRPr="004878A8" w:rsidRDefault="00564A2C" w:rsidP="00CA7D84">
            <w:pPr>
              <w:jc w:val="both"/>
              <w:rPr>
                <w:b/>
                <w:sz w:val="20"/>
                <w:szCs w:val="20"/>
              </w:rPr>
            </w:pPr>
            <w:r w:rsidRPr="004878A8">
              <w:rPr>
                <w:b/>
                <w:sz w:val="20"/>
                <w:szCs w:val="20"/>
              </w:rPr>
              <w:t xml:space="preserve">Значение </w:t>
            </w:r>
            <w:r w:rsidRPr="004878A8">
              <w:rPr>
                <w:b/>
                <w:sz w:val="20"/>
                <w:szCs w:val="20"/>
                <w:lang w:val="en-US"/>
              </w:rPr>
              <w:t xml:space="preserve">/ </w:t>
            </w:r>
            <w:r w:rsidRPr="004878A8">
              <w:rPr>
                <w:b/>
                <w:sz w:val="20"/>
                <w:szCs w:val="20"/>
              </w:rPr>
              <w:t>Примечание</w:t>
            </w:r>
          </w:p>
        </w:tc>
        <w:tc>
          <w:tcPr>
            <w:tcW w:w="1288" w:type="dxa"/>
            <w:shd w:val="clear" w:color="auto" w:fill="D9D9D9"/>
          </w:tcPr>
          <w:p w:rsidR="00564A2C" w:rsidRPr="004878A8" w:rsidRDefault="00564A2C" w:rsidP="00CA7D8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878A8">
              <w:rPr>
                <w:b/>
                <w:sz w:val="20"/>
                <w:szCs w:val="20"/>
              </w:rPr>
              <w:t>Коэф</w:t>
            </w:r>
            <w:proofErr w:type="spellEnd"/>
            <w:r w:rsidRPr="004878A8">
              <w:rPr>
                <w:b/>
                <w:sz w:val="20"/>
                <w:szCs w:val="20"/>
              </w:rPr>
              <w:t>.</w:t>
            </w:r>
          </w:p>
        </w:tc>
      </w:tr>
      <w:tr w:rsidR="00564A2C" w:rsidRPr="001817C0" w:rsidTr="00CA7D84">
        <w:tc>
          <w:tcPr>
            <w:tcW w:w="2964" w:type="dxa"/>
          </w:tcPr>
          <w:p w:rsidR="00564A2C" w:rsidRPr="001817C0" w:rsidRDefault="00564A2C" w:rsidP="00CA7D84">
            <w:pPr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>Квалификация сотрудника</w:t>
            </w:r>
          </w:p>
        </w:tc>
        <w:tc>
          <w:tcPr>
            <w:tcW w:w="5954" w:type="dxa"/>
          </w:tcPr>
          <w:p w:rsidR="00564A2C" w:rsidRPr="001817C0" w:rsidRDefault="00564A2C" w:rsidP="00CA7D84">
            <w:pPr>
              <w:jc w:val="both"/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>Уровень «Ведущий специалист»</w:t>
            </w:r>
          </w:p>
        </w:tc>
        <w:tc>
          <w:tcPr>
            <w:tcW w:w="1288" w:type="dxa"/>
          </w:tcPr>
          <w:p w:rsidR="00564A2C" w:rsidRPr="001817C0" w:rsidRDefault="00FB19AE" w:rsidP="00CA7D84">
            <w:pPr>
              <w:jc w:val="right"/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>1</w:t>
            </w:r>
            <w:r w:rsidR="00564A2C" w:rsidRPr="001817C0">
              <w:rPr>
                <w:sz w:val="18"/>
                <w:szCs w:val="20"/>
              </w:rPr>
              <w:t>,1</w:t>
            </w:r>
          </w:p>
        </w:tc>
      </w:tr>
      <w:tr w:rsidR="00564A2C" w:rsidRPr="001817C0" w:rsidTr="00CA7D84">
        <w:tc>
          <w:tcPr>
            <w:tcW w:w="2964" w:type="dxa"/>
          </w:tcPr>
          <w:p w:rsidR="00564A2C" w:rsidRPr="001817C0" w:rsidRDefault="00564A2C" w:rsidP="00CA7D84">
            <w:pPr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>Работы высокой секретности</w:t>
            </w:r>
          </w:p>
        </w:tc>
        <w:tc>
          <w:tcPr>
            <w:tcW w:w="5954" w:type="dxa"/>
          </w:tcPr>
          <w:p w:rsidR="00564A2C" w:rsidRPr="001817C0" w:rsidRDefault="000870A2" w:rsidP="000870A2">
            <w:pPr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 xml:space="preserve">В рамках лицензии </w:t>
            </w:r>
          </w:p>
        </w:tc>
        <w:tc>
          <w:tcPr>
            <w:tcW w:w="1288" w:type="dxa"/>
          </w:tcPr>
          <w:p w:rsidR="00564A2C" w:rsidRPr="001817C0" w:rsidRDefault="00FB19AE" w:rsidP="00CA7D84">
            <w:pPr>
              <w:jc w:val="right"/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>1</w:t>
            </w:r>
            <w:r w:rsidR="00564A2C" w:rsidRPr="001817C0">
              <w:rPr>
                <w:sz w:val="18"/>
                <w:szCs w:val="20"/>
              </w:rPr>
              <w:t>,2</w:t>
            </w:r>
          </w:p>
        </w:tc>
      </w:tr>
    </w:tbl>
    <w:p w:rsidR="00564A2C" w:rsidRPr="006649E0" w:rsidRDefault="00564A2C" w:rsidP="00564A2C">
      <w:pPr>
        <w:jc w:val="both"/>
        <w:rPr>
          <w:sz w:val="8"/>
          <w:szCs w:val="22"/>
        </w:rPr>
      </w:pPr>
    </w:p>
    <w:p w:rsidR="00564A2C" w:rsidRPr="00FF02E3" w:rsidRDefault="00564A2C" w:rsidP="00564A2C">
      <w:pPr>
        <w:jc w:val="both"/>
        <w:outlineLvl w:val="0"/>
        <w:rPr>
          <w:b/>
          <w:sz w:val="20"/>
          <w:szCs w:val="22"/>
        </w:rPr>
      </w:pPr>
      <w:r w:rsidRPr="00FF02E3">
        <w:rPr>
          <w:b/>
          <w:sz w:val="20"/>
          <w:szCs w:val="22"/>
        </w:rPr>
        <w:t xml:space="preserve">2. Перечень </w:t>
      </w:r>
      <w:r w:rsidR="004627EC">
        <w:rPr>
          <w:b/>
          <w:sz w:val="20"/>
          <w:szCs w:val="22"/>
        </w:rPr>
        <w:t>услуг</w:t>
      </w:r>
      <w:r w:rsidRPr="00FF02E3">
        <w:rPr>
          <w:b/>
          <w:sz w:val="20"/>
          <w:szCs w:val="22"/>
        </w:rPr>
        <w:t xml:space="preserve">, </w:t>
      </w:r>
      <w:r w:rsidR="004627EC">
        <w:rPr>
          <w:b/>
          <w:sz w:val="20"/>
          <w:szCs w:val="22"/>
        </w:rPr>
        <w:t>оказываемых</w:t>
      </w:r>
      <w:r w:rsidR="004627EC" w:rsidRPr="00FF02E3">
        <w:rPr>
          <w:b/>
          <w:sz w:val="20"/>
          <w:szCs w:val="22"/>
        </w:rPr>
        <w:t xml:space="preserve"> </w:t>
      </w:r>
      <w:r w:rsidRPr="00FF02E3">
        <w:rPr>
          <w:b/>
          <w:sz w:val="20"/>
          <w:szCs w:val="22"/>
        </w:rPr>
        <w:t xml:space="preserve">в рамках </w:t>
      </w:r>
      <w:r w:rsidR="00071DA3">
        <w:rPr>
          <w:b/>
          <w:sz w:val="20"/>
          <w:szCs w:val="22"/>
        </w:rPr>
        <w:t>выполнения Договора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0"/>
        <w:gridCol w:w="2835"/>
      </w:tblGrid>
      <w:tr w:rsidR="00564A2C" w:rsidRPr="004C226B" w:rsidTr="00FB19AE">
        <w:trPr>
          <w:trHeight w:val="230"/>
        </w:trPr>
        <w:tc>
          <w:tcPr>
            <w:tcW w:w="1701" w:type="dxa"/>
            <w:vMerge w:val="restart"/>
            <w:shd w:val="clear" w:color="auto" w:fill="E6E6E6"/>
          </w:tcPr>
          <w:p w:rsidR="00564A2C" w:rsidRPr="004C226B" w:rsidRDefault="00564A2C" w:rsidP="00A31F1D">
            <w:pPr>
              <w:rPr>
                <w:b/>
                <w:sz w:val="20"/>
                <w:szCs w:val="20"/>
              </w:rPr>
            </w:pPr>
            <w:r w:rsidRPr="004C226B">
              <w:rPr>
                <w:b/>
                <w:sz w:val="20"/>
                <w:szCs w:val="20"/>
              </w:rPr>
              <w:t>Тип</w:t>
            </w:r>
            <w:r w:rsidR="00A31F1D">
              <w:rPr>
                <w:b/>
                <w:sz w:val="20"/>
                <w:szCs w:val="20"/>
              </w:rPr>
              <w:t xml:space="preserve"> услуг</w:t>
            </w:r>
            <w:r w:rsidRPr="004C22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vMerge w:val="restart"/>
            <w:shd w:val="clear" w:color="auto" w:fill="E6E6E6"/>
          </w:tcPr>
          <w:p w:rsidR="00564A2C" w:rsidRPr="004C226B" w:rsidRDefault="00564A2C" w:rsidP="00A31F1D">
            <w:pPr>
              <w:rPr>
                <w:b/>
                <w:sz w:val="20"/>
                <w:szCs w:val="20"/>
              </w:rPr>
            </w:pPr>
            <w:r w:rsidRPr="004C226B">
              <w:rPr>
                <w:b/>
                <w:sz w:val="20"/>
                <w:szCs w:val="20"/>
              </w:rPr>
              <w:t xml:space="preserve">Состав </w:t>
            </w:r>
            <w:r w:rsidR="00A31F1D">
              <w:rPr>
                <w:b/>
                <w:sz w:val="20"/>
                <w:szCs w:val="20"/>
              </w:rPr>
              <w:t xml:space="preserve">услуг </w:t>
            </w:r>
          </w:p>
        </w:tc>
        <w:tc>
          <w:tcPr>
            <w:tcW w:w="2835" w:type="dxa"/>
            <w:vMerge w:val="restart"/>
            <w:shd w:val="clear" w:color="auto" w:fill="E6E6E6"/>
          </w:tcPr>
          <w:p w:rsidR="00564A2C" w:rsidRPr="004C226B" w:rsidRDefault="00564A2C" w:rsidP="00CA7D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Рекомендуемый объем</w:t>
            </w:r>
            <w:r w:rsidR="00A31F1D">
              <w:rPr>
                <w:b/>
                <w:sz w:val="20"/>
                <w:szCs w:val="20"/>
              </w:rPr>
              <w:t xml:space="preserve"> услуг</w:t>
            </w:r>
            <w:r>
              <w:rPr>
                <w:b/>
                <w:sz w:val="20"/>
                <w:szCs w:val="20"/>
              </w:rPr>
              <w:t xml:space="preserve"> в месяц, НЧ</w:t>
            </w:r>
          </w:p>
          <w:p w:rsidR="00564A2C" w:rsidRPr="004C226B" w:rsidRDefault="00564A2C" w:rsidP="00CA7D8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64A2C" w:rsidRPr="004C226B" w:rsidTr="00FB19AE">
        <w:trPr>
          <w:trHeight w:val="230"/>
        </w:trPr>
        <w:tc>
          <w:tcPr>
            <w:tcW w:w="1701" w:type="dxa"/>
            <w:vMerge/>
          </w:tcPr>
          <w:p w:rsidR="00564A2C" w:rsidRPr="004C226B" w:rsidRDefault="00564A2C" w:rsidP="00CA7D84">
            <w:pPr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  <w:shd w:val="clear" w:color="auto" w:fill="E6E6E6"/>
          </w:tcPr>
          <w:p w:rsidR="00564A2C" w:rsidRPr="004C226B" w:rsidRDefault="00564A2C" w:rsidP="00CA7D84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6E6E6"/>
          </w:tcPr>
          <w:p w:rsidR="00564A2C" w:rsidRPr="004C226B" w:rsidRDefault="00564A2C" w:rsidP="00CA7D8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64A2C" w:rsidRPr="001817C0" w:rsidTr="00FB19AE">
        <w:trPr>
          <w:trHeight w:val="20"/>
        </w:trPr>
        <w:tc>
          <w:tcPr>
            <w:tcW w:w="1701" w:type="dxa"/>
          </w:tcPr>
          <w:p w:rsidR="00564A2C" w:rsidRPr="001817C0" w:rsidRDefault="00564A2C" w:rsidP="00CA7D84">
            <w:pPr>
              <w:rPr>
                <w:b/>
                <w:sz w:val="18"/>
                <w:szCs w:val="20"/>
              </w:rPr>
            </w:pPr>
            <w:r w:rsidRPr="001817C0">
              <w:rPr>
                <w:b/>
                <w:sz w:val="18"/>
                <w:szCs w:val="20"/>
              </w:rPr>
              <w:t xml:space="preserve">Базовое администрирование конфигураций </w:t>
            </w:r>
          </w:p>
          <w:p w:rsidR="00564A2C" w:rsidRPr="001817C0" w:rsidRDefault="00564A2C" w:rsidP="00CA7D84">
            <w:pPr>
              <w:rPr>
                <w:sz w:val="18"/>
                <w:szCs w:val="20"/>
              </w:rPr>
            </w:pPr>
          </w:p>
        </w:tc>
        <w:tc>
          <w:tcPr>
            <w:tcW w:w="5670" w:type="dxa"/>
          </w:tcPr>
          <w:p w:rsidR="00564A2C" w:rsidRPr="001817C0" w:rsidRDefault="00564A2C" w:rsidP="00613917">
            <w:pPr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>Обновление релизов конфигураций, платформы. Профилактические работы: удаление помеченных объектов, тестирование и исправление БД, резервное копирование, смена периодов. Администрирование: изменение пользователей, настройка прав доступа и интерфейсов.</w:t>
            </w:r>
          </w:p>
        </w:tc>
        <w:tc>
          <w:tcPr>
            <w:tcW w:w="2835" w:type="dxa"/>
          </w:tcPr>
          <w:p w:rsidR="00564A2C" w:rsidRPr="001817C0" w:rsidRDefault="00564A2C" w:rsidP="00CA7D84">
            <w:pPr>
              <w:rPr>
                <w:sz w:val="18"/>
                <w:szCs w:val="20"/>
              </w:rPr>
            </w:pPr>
            <w:r w:rsidRPr="001817C0">
              <w:rPr>
                <w:b/>
                <w:sz w:val="18"/>
                <w:szCs w:val="20"/>
              </w:rPr>
              <w:t>2 НЧ</w:t>
            </w:r>
            <w:r w:rsidRPr="001817C0">
              <w:rPr>
                <w:sz w:val="18"/>
                <w:szCs w:val="20"/>
              </w:rPr>
              <w:t xml:space="preserve"> на 1 </w:t>
            </w:r>
            <w:r w:rsidR="0016522D" w:rsidRPr="001817C0">
              <w:rPr>
                <w:sz w:val="18"/>
                <w:szCs w:val="20"/>
              </w:rPr>
              <w:t xml:space="preserve">типовую </w:t>
            </w:r>
            <w:r w:rsidRPr="001817C0">
              <w:rPr>
                <w:sz w:val="18"/>
                <w:szCs w:val="20"/>
              </w:rPr>
              <w:t>конфигурацию (1С+ТОР считаются как 2 конфигурации)</w:t>
            </w:r>
          </w:p>
        </w:tc>
      </w:tr>
      <w:tr w:rsidR="00564A2C" w:rsidRPr="001817C0" w:rsidTr="00FB19AE">
        <w:trPr>
          <w:trHeight w:val="20"/>
        </w:trPr>
        <w:tc>
          <w:tcPr>
            <w:tcW w:w="1701" w:type="dxa"/>
          </w:tcPr>
          <w:p w:rsidR="00564A2C" w:rsidRPr="001817C0" w:rsidRDefault="00CB2D85" w:rsidP="00CB2D85">
            <w:pPr>
              <w:rPr>
                <w:sz w:val="18"/>
                <w:szCs w:val="20"/>
              </w:rPr>
            </w:pPr>
            <w:r w:rsidRPr="001817C0">
              <w:rPr>
                <w:b/>
                <w:sz w:val="18"/>
                <w:szCs w:val="20"/>
              </w:rPr>
              <w:t>Сопровождение конфигураций</w:t>
            </w:r>
          </w:p>
        </w:tc>
        <w:tc>
          <w:tcPr>
            <w:tcW w:w="5670" w:type="dxa"/>
          </w:tcPr>
          <w:p w:rsidR="00564A2C" w:rsidRPr="001817C0" w:rsidRDefault="00CB2D85" w:rsidP="00CB2D85">
            <w:pPr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>Помощь в решении проблем, возникающих в процессе эксплуатации конфигурации, д</w:t>
            </w:r>
            <w:r w:rsidR="00564A2C" w:rsidRPr="001817C0">
              <w:rPr>
                <w:sz w:val="18"/>
                <w:szCs w:val="20"/>
              </w:rPr>
              <w:t xml:space="preserve">емонстрация правильной технологии работы с программой, </w:t>
            </w:r>
            <w:r w:rsidRPr="001817C0">
              <w:rPr>
                <w:sz w:val="18"/>
                <w:szCs w:val="20"/>
              </w:rPr>
              <w:t>адаптация</w:t>
            </w:r>
            <w:r w:rsidR="00564A2C" w:rsidRPr="001817C0">
              <w:rPr>
                <w:sz w:val="18"/>
                <w:szCs w:val="20"/>
              </w:rPr>
              <w:t xml:space="preserve"> новых</w:t>
            </w:r>
            <w:r w:rsidRPr="001817C0">
              <w:rPr>
                <w:sz w:val="18"/>
                <w:szCs w:val="20"/>
              </w:rPr>
              <w:t xml:space="preserve"> пользователей при работе с программой</w:t>
            </w:r>
            <w:r w:rsidR="00564A2C" w:rsidRPr="001817C0">
              <w:rPr>
                <w:sz w:val="18"/>
                <w:szCs w:val="20"/>
              </w:rPr>
              <w:t>. Норма на 1 пользователя</w:t>
            </w:r>
            <w:r w:rsidRPr="001817C0">
              <w:rPr>
                <w:sz w:val="18"/>
                <w:szCs w:val="20"/>
              </w:rPr>
              <w:t>.</w:t>
            </w:r>
          </w:p>
        </w:tc>
        <w:tc>
          <w:tcPr>
            <w:tcW w:w="2835" w:type="dxa"/>
          </w:tcPr>
          <w:p w:rsidR="00564A2C" w:rsidRPr="001817C0" w:rsidRDefault="00564A2C" w:rsidP="00CA7D84">
            <w:pPr>
              <w:rPr>
                <w:sz w:val="18"/>
                <w:szCs w:val="20"/>
              </w:rPr>
            </w:pPr>
            <w:r w:rsidRPr="001817C0">
              <w:rPr>
                <w:b/>
                <w:sz w:val="18"/>
                <w:szCs w:val="20"/>
              </w:rPr>
              <w:t>1,5 НЧ</w:t>
            </w:r>
            <w:r w:rsidRPr="001817C0">
              <w:rPr>
                <w:sz w:val="18"/>
                <w:szCs w:val="20"/>
              </w:rPr>
              <w:t xml:space="preserve"> для опытных</w:t>
            </w:r>
          </w:p>
          <w:p w:rsidR="00564A2C" w:rsidRPr="001817C0" w:rsidRDefault="00564A2C" w:rsidP="00CA7D84">
            <w:pPr>
              <w:rPr>
                <w:sz w:val="18"/>
                <w:szCs w:val="20"/>
              </w:rPr>
            </w:pPr>
            <w:r w:rsidRPr="001817C0">
              <w:rPr>
                <w:b/>
                <w:sz w:val="18"/>
                <w:szCs w:val="20"/>
              </w:rPr>
              <w:t>2 НЧ</w:t>
            </w:r>
            <w:r w:rsidRPr="001817C0">
              <w:rPr>
                <w:sz w:val="18"/>
                <w:szCs w:val="20"/>
              </w:rPr>
              <w:t xml:space="preserve"> с </w:t>
            </w:r>
            <w:r w:rsidR="00CB2D85" w:rsidRPr="001817C0">
              <w:rPr>
                <w:sz w:val="18"/>
                <w:szCs w:val="20"/>
              </w:rPr>
              <w:t xml:space="preserve">небольшим </w:t>
            </w:r>
            <w:r w:rsidRPr="001817C0">
              <w:rPr>
                <w:sz w:val="18"/>
                <w:szCs w:val="20"/>
              </w:rPr>
              <w:t>опытом работы в</w:t>
            </w:r>
            <w:r w:rsidR="00CB2D85" w:rsidRPr="001817C0">
              <w:rPr>
                <w:sz w:val="18"/>
                <w:szCs w:val="20"/>
              </w:rPr>
              <w:t xml:space="preserve"> </w:t>
            </w:r>
            <w:r w:rsidRPr="001817C0">
              <w:rPr>
                <w:sz w:val="18"/>
                <w:szCs w:val="20"/>
              </w:rPr>
              <w:t>1С</w:t>
            </w:r>
          </w:p>
          <w:p w:rsidR="00564A2C" w:rsidRPr="001817C0" w:rsidRDefault="00564A2C" w:rsidP="00CA7D84">
            <w:pPr>
              <w:rPr>
                <w:sz w:val="18"/>
                <w:szCs w:val="20"/>
              </w:rPr>
            </w:pPr>
            <w:r w:rsidRPr="001817C0">
              <w:rPr>
                <w:b/>
                <w:sz w:val="18"/>
                <w:szCs w:val="20"/>
              </w:rPr>
              <w:t>2,5 НЧ</w:t>
            </w:r>
            <w:r w:rsidRPr="001817C0">
              <w:rPr>
                <w:sz w:val="18"/>
                <w:szCs w:val="20"/>
              </w:rPr>
              <w:t xml:space="preserve"> без опыта работы в 1С</w:t>
            </w:r>
          </w:p>
        </w:tc>
      </w:tr>
      <w:tr w:rsidR="00564A2C" w:rsidRPr="001817C0" w:rsidTr="00FB19AE">
        <w:trPr>
          <w:trHeight w:val="20"/>
        </w:trPr>
        <w:tc>
          <w:tcPr>
            <w:tcW w:w="1701" w:type="dxa"/>
          </w:tcPr>
          <w:p w:rsidR="00564A2C" w:rsidRPr="001817C0" w:rsidRDefault="0016522D" w:rsidP="00CA7D84">
            <w:pPr>
              <w:rPr>
                <w:sz w:val="18"/>
                <w:szCs w:val="20"/>
              </w:rPr>
            </w:pPr>
            <w:r w:rsidRPr="001817C0">
              <w:rPr>
                <w:b/>
                <w:sz w:val="18"/>
                <w:szCs w:val="20"/>
              </w:rPr>
              <w:t>М</w:t>
            </w:r>
            <w:r w:rsidR="00CB2D85" w:rsidRPr="001817C0">
              <w:rPr>
                <w:b/>
                <w:sz w:val="18"/>
                <w:szCs w:val="20"/>
              </w:rPr>
              <w:t>одификация</w:t>
            </w:r>
            <w:r w:rsidR="00564A2C" w:rsidRPr="001817C0">
              <w:rPr>
                <w:b/>
                <w:sz w:val="18"/>
                <w:szCs w:val="20"/>
              </w:rPr>
              <w:t xml:space="preserve"> </w:t>
            </w:r>
            <w:r w:rsidR="00A31F1D" w:rsidRPr="001817C0">
              <w:rPr>
                <w:b/>
                <w:sz w:val="18"/>
                <w:szCs w:val="20"/>
              </w:rPr>
              <w:t xml:space="preserve">и адаптация </w:t>
            </w:r>
            <w:r w:rsidR="00CB2D85" w:rsidRPr="001817C0">
              <w:rPr>
                <w:b/>
                <w:sz w:val="18"/>
                <w:szCs w:val="20"/>
              </w:rPr>
              <w:t>конфигураций</w:t>
            </w:r>
          </w:p>
        </w:tc>
        <w:tc>
          <w:tcPr>
            <w:tcW w:w="5670" w:type="dxa"/>
          </w:tcPr>
          <w:p w:rsidR="00564A2C" w:rsidRPr="001817C0" w:rsidRDefault="00564A2C" w:rsidP="00CA7D84">
            <w:pPr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 xml:space="preserve">Выявление потребностей по развитию </w:t>
            </w:r>
            <w:r w:rsidR="00EA6E30" w:rsidRPr="001817C0">
              <w:rPr>
                <w:sz w:val="18"/>
                <w:szCs w:val="20"/>
              </w:rPr>
              <w:t xml:space="preserve">и модификации </w:t>
            </w:r>
            <w:r w:rsidRPr="001817C0">
              <w:rPr>
                <w:sz w:val="18"/>
                <w:szCs w:val="20"/>
              </w:rPr>
              <w:t xml:space="preserve">продукта, формирование и согласование заданий, разработка, тестирование, демонстраций изменений, </w:t>
            </w:r>
            <w:r w:rsidR="00EA6E30" w:rsidRPr="001817C0">
              <w:rPr>
                <w:sz w:val="18"/>
                <w:szCs w:val="20"/>
              </w:rPr>
              <w:t xml:space="preserve">адаптация и </w:t>
            </w:r>
            <w:r w:rsidRPr="001817C0">
              <w:rPr>
                <w:sz w:val="18"/>
                <w:szCs w:val="20"/>
              </w:rPr>
              <w:t xml:space="preserve">внедрение в работу. </w:t>
            </w:r>
          </w:p>
        </w:tc>
        <w:tc>
          <w:tcPr>
            <w:tcW w:w="2835" w:type="dxa"/>
          </w:tcPr>
          <w:p w:rsidR="00564A2C" w:rsidRPr="001817C0" w:rsidRDefault="00564A2C" w:rsidP="00CA7D84">
            <w:pPr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>Определяется индивидуально.</w:t>
            </w:r>
          </w:p>
          <w:p w:rsidR="00564A2C" w:rsidRPr="001817C0" w:rsidRDefault="00564A2C" w:rsidP="00672D64">
            <w:pPr>
              <w:rPr>
                <w:sz w:val="18"/>
                <w:szCs w:val="20"/>
              </w:rPr>
            </w:pPr>
            <w:r w:rsidRPr="001817C0">
              <w:rPr>
                <w:sz w:val="18"/>
                <w:szCs w:val="20"/>
              </w:rPr>
              <w:t xml:space="preserve">Рекомендуется применять коэффициент </w:t>
            </w:r>
            <w:r w:rsidRPr="001817C0">
              <w:rPr>
                <w:b/>
                <w:sz w:val="18"/>
                <w:szCs w:val="20"/>
              </w:rPr>
              <w:t>1,3</w:t>
            </w:r>
            <w:r w:rsidR="00672D64" w:rsidRPr="001817C0">
              <w:rPr>
                <w:sz w:val="18"/>
                <w:szCs w:val="20"/>
              </w:rPr>
              <w:t xml:space="preserve"> к сумме НЧ по остальным типам услуг</w:t>
            </w:r>
            <w:r w:rsidRPr="001817C0">
              <w:rPr>
                <w:sz w:val="18"/>
                <w:szCs w:val="20"/>
              </w:rPr>
              <w:t>.</w:t>
            </w:r>
          </w:p>
        </w:tc>
      </w:tr>
    </w:tbl>
    <w:p w:rsidR="00FB19AE" w:rsidRPr="001817C0" w:rsidRDefault="00564A2C" w:rsidP="001817C0">
      <w:pPr>
        <w:jc w:val="both"/>
        <w:rPr>
          <w:sz w:val="18"/>
        </w:rPr>
      </w:pPr>
      <w:r w:rsidRPr="003E5D9C">
        <w:rPr>
          <w:b/>
          <w:sz w:val="18"/>
        </w:rPr>
        <w:t xml:space="preserve">Примечание. </w:t>
      </w:r>
      <w:r w:rsidRPr="003E5D9C">
        <w:rPr>
          <w:sz w:val="18"/>
        </w:rPr>
        <w:t>Рекомендуемый объем</w:t>
      </w:r>
      <w:r w:rsidR="00A31F1D" w:rsidRPr="003E5D9C">
        <w:rPr>
          <w:sz w:val="18"/>
        </w:rPr>
        <w:t xml:space="preserve"> услуг</w:t>
      </w:r>
      <w:r w:rsidRPr="003E5D9C">
        <w:rPr>
          <w:sz w:val="18"/>
        </w:rPr>
        <w:t xml:space="preserve"> определяется исходя из норм на базовое администрирование </w:t>
      </w:r>
      <w:r w:rsidR="0016522D" w:rsidRPr="003E5D9C">
        <w:rPr>
          <w:sz w:val="18"/>
        </w:rPr>
        <w:t xml:space="preserve">конфигураций </w:t>
      </w:r>
      <w:r w:rsidRPr="003E5D9C">
        <w:rPr>
          <w:sz w:val="18"/>
        </w:rPr>
        <w:t>(зависит от количества конфигураций</w:t>
      </w:r>
      <w:r w:rsidR="0016522D" w:rsidRPr="003E5D9C">
        <w:rPr>
          <w:sz w:val="18"/>
        </w:rPr>
        <w:t xml:space="preserve">, </w:t>
      </w:r>
      <w:r w:rsidR="003E5D9C">
        <w:rPr>
          <w:sz w:val="18"/>
        </w:rPr>
        <w:t>типа конфигураций -</w:t>
      </w:r>
      <w:r w:rsidR="00BB0D5A" w:rsidRPr="003E5D9C">
        <w:rPr>
          <w:sz w:val="18"/>
        </w:rPr>
        <w:t xml:space="preserve"> типовая или сильно измененная</w:t>
      </w:r>
      <w:r w:rsidRPr="003E5D9C">
        <w:rPr>
          <w:sz w:val="18"/>
        </w:rPr>
        <w:t xml:space="preserve">), </w:t>
      </w:r>
      <w:r w:rsidR="0016522D" w:rsidRPr="003E5D9C">
        <w:rPr>
          <w:sz w:val="18"/>
        </w:rPr>
        <w:t>из норм на сопровождение конфигураций (</w:t>
      </w:r>
      <w:r w:rsidRPr="003E5D9C">
        <w:rPr>
          <w:sz w:val="18"/>
        </w:rPr>
        <w:t>зависит от количества и уровня квалификации пользователей</w:t>
      </w:r>
      <w:r w:rsidR="0016522D" w:rsidRPr="003E5D9C">
        <w:rPr>
          <w:sz w:val="18"/>
        </w:rPr>
        <w:t>)</w:t>
      </w:r>
      <w:r w:rsidRPr="003E5D9C">
        <w:rPr>
          <w:sz w:val="18"/>
        </w:rPr>
        <w:t xml:space="preserve"> и нормы на </w:t>
      </w:r>
      <w:r w:rsidR="0016522D" w:rsidRPr="003E5D9C">
        <w:rPr>
          <w:sz w:val="18"/>
        </w:rPr>
        <w:t>модификацию конфигураций</w:t>
      </w:r>
      <w:r w:rsidR="00114476" w:rsidRPr="003E5D9C">
        <w:rPr>
          <w:sz w:val="18"/>
        </w:rPr>
        <w:t xml:space="preserve"> (зависит от потребностей Заказчика)</w:t>
      </w:r>
      <w:r w:rsidRPr="003E5D9C">
        <w:rPr>
          <w:sz w:val="18"/>
        </w:rPr>
        <w:t xml:space="preserve">. </w:t>
      </w:r>
    </w:p>
    <w:p w:rsidR="00564A2C" w:rsidRPr="00FF02E3" w:rsidRDefault="00564A2C" w:rsidP="00564A2C">
      <w:pPr>
        <w:jc w:val="both"/>
        <w:outlineLvl w:val="0"/>
        <w:rPr>
          <w:b/>
          <w:sz w:val="20"/>
          <w:szCs w:val="22"/>
        </w:rPr>
      </w:pPr>
      <w:r w:rsidRPr="00FF02E3">
        <w:rPr>
          <w:b/>
          <w:sz w:val="20"/>
          <w:szCs w:val="22"/>
        </w:rPr>
        <w:t xml:space="preserve">3. Правила </w:t>
      </w:r>
      <w:r w:rsidR="00EA6E30">
        <w:rPr>
          <w:b/>
          <w:sz w:val="20"/>
          <w:szCs w:val="22"/>
        </w:rPr>
        <w:t>оказания услуг</w:t>
      </w:r>
      <w:r w:rsidRPr="00FF02E3">
        <w:rPr>
          <w:b/>
          <w:sz w:val="20"/>
          <w:szCs w:val="22"/>
        </w:rPr>
        <w:t xml:space="preserve"> по </w:t>
      </w:r>
      <w:r w:rsidR="00071DA3">
        <w:rPr>
          <w:b/>
          <w:sz w:val="20"/>
          <w:szCs w:val="22"/>
        </w:rPr>
        <w:t>Договору</w:t>
      </w:r>
    </w:p>
    <w:p w:rsidR="00564A2C" w:rsidRPr="00233018" w:rsidRDefault="00564A2C" w:rsidP="00564A2C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0"/>
          <w:szCs w:val="20"/>
        </w:rPr>
      </w:pPr>
      <w:r w:rsidRPr="00233018">
        <w:rPr>
          <w:sz w:val="20"/>
        </w:rPr>
        <w:t xml:space="preserve">Ответственный со стороны Заказчика отвечает за вопросы: сбор, формулировка, утверждение и выдача заданий </w:t>
      </w:r>
      <w:r w:rsidR="00EA6E30">
        <w:rPr>
          <w:sz w:val="20"/>
        </w:rPr>
        <w:t xml:space="preserve">Исполнителю </w:t>
      </w:r>
      <w:r w:rsidRPr="00233018">
        <w:rPr>
          <w:sz w:val="20"/>
        </w:rPr>
        <w:t xml:space="preserve">на </w:t>
      </w:r>
      <w:r w:rsidR="00EA6E30">
        <w:rPr>
          <w:sz w:val="20"/>
        </w:rPr>
        <w:t xml:space="preserve">оказание услуг </w:t>
      </w:r>
      <w:r w:rsidRPr="00233018">
        <w:rPr>
          <w:sz w:val="20"/>
        </w:rPr>
        <w:t xml:space="preserve">; принятие </w:t>
      </w:r>
      <w:r w:rsidR="00EA6E30">
        <w:rPr>
          <w:sz w:val="20"/>
        </w:rPr>
        <w:t>услуг</w:t>
      </w:r>
      <w:r w:rsidRPr="00233018">
        <w:rPr>
          <w:sz w:val="20"/>
        </w:rPr>
        <w:t xml:space="preserve">, </w:t>
      </w:r>
      <w:r w:rsidR="00EA6E30">
        <w:rPr>
          <w:sz w:val="20"/>
        </w:rPr>
        <w:t xml:space="preserve">оказанных </w:t>
      </w:r>
      <w:r w:rsidRPr="00233018">
        <w:rPr>
          <w:bCs/>
          <w:sz w:val="20"/>
        </w:rPr>
        <w:t>Исполнителем;</w:t>
      </w:r>
      <w:r w:rsidRPr="00233018">
        <w:rPr>
          <w:sz w:val="20"/>
        </w:rPr>
        <w:t xml:space="preserve"> получение от </w:t>
      </w:r>
      <w:r w:rsidRPr="00233018">
        <w:rPr>
          <w:bCs/>
          <w:sz w:val="20"/>
        </w:rPr>
        <w:t>Исполнителя</w:t>
      </w:r>
      <w:r w:rsidRPr="00233018">
        <w:rPr>
          <w:sz w:val="20"/>
        </w:rPr>
        <w:t xml:space="preserve"> отчетов о</w:t>
      </w:r>
      <w:r w:rsidR="00EA6E30">
        <w:rPr>
          <w:sz w:val="20"/>
        </w:rPr>
        <w:t>б оказанных услугах</w:t>
      </w:r>
      <w:r w:rsidRPr="00233018">
        <w:rPr>
          <w:sz w:val="20"/>
        </w:rPr>
        <w:t xml:space="preserve"> и </w:t>
      </w:r>
      <w:r w:rsidR="00EA6E30">
        <w:rPr>
          <w:sz w:val="20"/>
        </w:rPr>
        <w:t>Актов сдачи-</w:t>
      </w:r>
      <w:r w:rsidR="00EA6E30" w:rsidRPr="00F72FFF">
        <w:rPr>
          <w:sz w:val="20"/>
        </w:rPr>
        <w:t>приемки выполненных работ/оказанных услуг</w:t>
      </w:r>
      <w:r w:rsidR="00EA6E30">
        <w:rPr>
          <w:sz w:val="20"/>
        </w:rPr>
        <w:t>,</w:t>
      </w:r>
      <w:r w:rsidR="00EA6E30">
        <w:t xml:space="preserve"> </w:t>
      </w:r>
      <w:r w:rsidRPr="00233018">
        <w:rPr>
          <w:sz w:val="20"/>
        </w:rPr>
        <w:t xml:space="preserve">  контроль их подписания; получение от </w:t>
      </w:r>
      <w:r w:rsidRPr="00233018">
        <w:rPr>
          <w:bCs/>
          <w:sz w:val="20"/>
        </w:rPr>
        <w:t>Исполнителя</w:t>
      </w:r>
      <w:r w:rsidRPr="00233018">
        <w:rPr>
          <w:sz w:val="20"/>
        </w:rPr>
        <w:t xml:space="preserve"> счетов на оплату и контроль их оплаты; организация системы резервного копирования; предоставление информации в виде отзыва о качестве </w:t>
      </w:r>
      <w:r w:rsidR="00EA6E30">
        <w:rPr>
          <w:sz w:val="20"/>
        </w:rPr>
        <w:t xml:space="preserve">оказанных услуг </w:t>
      </w:r>
      <w:r w:rsidRPr="00233018">
        <w:rPr>
          <w:sz w:val="20"/>
        </w:rPr>
        <w:t xml:space="preserve">по запросу Исполнителя; взаимодействие с </w:t>
      </w:r>
      <w:r w:rsidRPr="00233018">
        <w:rPr>
          <w:bCs/>
          <w:sz w:val="20"/>
        </w:rPr>
        <w:t>Исполнителем</w:t>
      </w:r>
      <w:r w:rsidRPr="00233018">
        <w:rPr>
          <w:sz w:val="20"/>
        </w:rPr>
        <w:t xml:space="preserve"> при решении других вопросов, которые могут возникать при </w:t>
      </w:r>
      <w:r w:rsidR="00EA6E30">
        <w:rPr>
          <w:sz w:val="20"/>
        </w:rPr>
        <w:t>оказании услуг</w:t>
      </w:r>
      <w:r w:rsidRPr="00233018">
        <w:rPr>
          <w:sz w:val="20"/>
        </w:rPr>
        <w:t xml:space="preserve">. Согласование объема необходимых дополнительных </w:t>
      </w:r>
      <w:r w:rsidR="00EA6E30">
        <w:rPr>
          <w:sz w:val="20"/>
        </w:rPr>
        <w:t>услуг</w:t>
      </w:r>
      <w:r w:rsidRPr="00233018">
        <w:rPr>
          <w:sz w:val="20"/>
        </w:rPr>
        <w:t>.</w:t>
      </w:r>
    </w:p>
    <w:p w:rsidR="00564A2C" w:rsidRPr="00233018" w:rsidRDefault="00564A2C" w:rsidP="00564A2C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0"/>
          <w:szCs w:val="20"/>
        </w:rPr>
      </w:pPr>
      <w:r w:rsidRPr="00233018">
        <w:rPr>
          <w:sz w:val="20"/>
        </w:rPr>
        <w:t xml:space="preserve">Трудозатраты включают все время, в течение которого </w:t>
      </w:r>
      <w:r w:rsidRPr="00233018">
        <w:rPr>
          <w:bCs/>
          <w:sz w:val="20"/>
        </w:rPr>
        <w:t>Исполнитель</w:t>
      </w:r>
      <w:r w:rsidRPr="00233018">
        <w:rPr>
          <w:sz w:val="20"/>
        </w:rPr>
        <w:t xml:space="preserve"> </w:t>
      </w:r>
      <w:r w:rsidR="00EA6E30">
        <w:rPr>
          <w:sz w:val="20"/>
        </w:rPr>
        <w:t xml:space="preserve">оказывал услуги </w:t>
      </w:r>
      <w:r w:rsidRPr="00233018">
        <w:rPr>
          <w:sz w:val="20"/>
        </w:rPr>
        <w:t xml:space="preserve">для Заказчика, включая </w:t>
      </w:r>
      <w:r w:rsidR="00EA6E30">
        <w:rPr>
          <w:sz w:val="20"/>
        </w:rPr>
        <w:t xml:space="preserve">время, потраченное на </w:t>
      </w:r>
      <w:r w:rsidRPr="00233018">
        <w:rPr>
          <w:sz w:val="20"/>
        </w:rPr>
        <w:t>получени</w:t>
      </w:r>
      <w:r w:rsidR="00EA6E30">
        <w:rPr>
          <w:sz w:val="20"/>
        </w:rPr>
        <w:t>е</w:t>
      </w:r>
      <w:r w:rsidRPr="00233018">
        <w:rPr>
          <w:sz w:val="20"/>
        </w:rPr>
        <w:t xml:space="preserve"> заданий и их формализаци</w:t>
      </w:r>
      <w:r w:rsidR="00EA6E30">
        <w:rPr>
          <w:sz w:val="20"/>
        </w:rPr>
        <w:t>ю</w:t>
      </w:r>
      <w:r w:rsidRPr="00233018">
        <w:rPr>
          <w:sz w:val="20"/>
        </w:rPr>
        <w:t xml:space="preserve">, планирование и согласование </w:t>
      </w:r>
      <w:r w:rsidR="00EA6E30">
        <w:rPr>
          <w:sz w:val="20"/>
        </w:rPr>
        <w:t>оказания услуг</w:t>
      </w:r>
      <w:r w:rsidRPr="00233018">
        <w:rPr>
          <w:sz w:val="20"/>
        </w:rPr>
        <w:t>, организаци</w:t>
      </w:r>
      <w:r w:rsidR="00EA6E30">
        <w:rPr>
          <w:sz w:val="20"/>
        </w:rPr>
        <w:t>ю</w:t>
      </w:r>
      <w:r w:rsidRPr="00233018">
        <w:rPr>
          <w:sz w:val="20"/>
        </w:rPr>
        <w:t xml:space="preserve"> работы </w:t>
      </w:r>
      <w:r w:rsidR="00F37387" w:rsidRPr="00233018">
        <w:rPr>
          <w:sz w:val="20"/>
        </w:rPr>
        <w:t>пользователей</w:t>
      </w:r>
      <w:r w:rsidRPr="00233018">
        <w:rPr>
          <w:bCs/>
          <w:sz w:val="20"/>
        </w:rPr>
        <w:t>,</w:t>
      </w:r>
      <w:r w:rsidRPr="00233018">
        <w:rPr>
          <w:sz w:val="20"/>
        </w:rPr>
        <w:t xml:space="preserve"> демонстраци</w:t>
      </w:r>
      <w:r w:rsidR="00EA6E30">
        <w:rPr>
          <w:sz w:val="20"/>
        </w:rPr>
        <w:t>ю</w:t>
      </w:r>
      <w:r w:rsidRPr="00233018">
        <w:rPr>
          <w:sz w:val="20"/>
        </w:rPr>
        <w:t xml:space="preserve"> результатов и т.д.</w:t>
      </w:r>
    </w:p>
    <w:p w:rsidR="00D0186C" w:rsidRPr="00233018" w:rsidRDefault="00B07024" w:rsidP="00B10BCA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sz w:val="20"/>
        </w:rPr>
      </w:pPr>
      <w:r w:rsidRPr="00233018">
        <w:rPr>
          <w:sz w:val="20"/>
        </w:rPr>
        <w:t>Плановый о</w:t>
      </w:r>
      <w:r w:rsidR="00B10BCA" w:rsidRPr="00233018">
        <w:rPr>
          <w:sz w:val="20"/>
        </w:rPr>
        <w:t xml:space="preserve">бъем </w:t>
      </w:r>
      <w:r w:rsidR="00EA6E30">
        <w:rPr>
          <w:sz w:val="20"/>
        </w:rPr>
        <w:t xml:space="preserve">услуг </w:t>
      </w:r>
      <w:r w:rsidR="00B10BCA" w:rsidRPr="00233018">
        <w:rPr>
          <w:sz w:val="20"/>
        </w:rPr>
        <w:t xml:space="preserve">и </w:t>
      </w:r>
      <w:r w:rsidRPr="00233018">
        <w:rPr>
          <w:sz w:val="20"/>
        </w:rPr>
        <w:t xml:space="preserve">плановое </w:t>
      </w:r>
      <w:r w:rsidR="00B10BCA" w:rsidRPr="00233018">
        <w:rPr>
          <w:sz w:val="20"/>
        </w:rPr>
        <w:t>количество</w:t>
      </w:r>
      <w:r w:rsidR="00BB0D5A" w:rsidRPr="00233018">
        <w:rPr>
          <w:sz w:val="20"/>
        </w:rPr>
        <w:t xml:space="preserve"> выездов на территорию Заказчика</w:t>
      </w:r>
      <w:r w:rsidR="00B10BCA" w:rsidRPr="00233018">
        <w:rPr>
          <w:sz w:val="20"/>
        </w:rPr>
        <w:t xml:space="preserve"> в месяц согласовываются Ответственными Сторон. </w:t>
      </w:r>
    </w:p>
    <w:p w:rsidR="00C83E5F" w:rsidRPr="00C83E5F" w:rsidRDefault="00C83E5F" w:rsidP="00C83E5F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sz w:val="20"/>
        </w:rPr>
      </w:pPr>
      <w:r w:rsidRPr="00C83E5F">
        <w:rPr>
          <w:sz w:val="20"/>
        </w:rPr>
        <w:t>Выезд на территорию Заказчика осуществляется минимум на 2 часа. При вызове на меньшее количество времени часы к зачету округляются до 2-х часов.</w:t>
      </w:r>
    </w:p>
    <w:p w:rsidR="00C83E5F" w:rsidRPr="00C83E5F" w:rsidRDefault="00C83E5F" w:rsidP="00C83E5F">
      <w:pPr>
        <w:ind w:left="284"/>
        <w:jc w:val="both"/>
        <w:rPr>
          <w:sz w:val="20"/>
        </w:rPr>
      </w:pPr>
      <w:r w:rsidRPr="00C83E5F">
        <w:rPr>
          <w:sz w:val="20"/>
        </w:rPr>
        <w:t xml:space="preserve">В случае, если выезд осуществляется на территорию Заказчика, находящуюся за пределами </w:t>
      </w:r>
      <w:r>
        <w:rPr>
          <w:sz w:val="20"/>
        </w:rPr>
        <w:t xml:space="preserve">МКАД удаленностью не более 30 км, </w:t>
      </w:r>
      <w:r w:rsidRPr="00233018">
        <w:rPr>
          <w:sz w:val="20"/>
        </w:rPr>
        <w:t xml:space="preserve">то в </w:t>
      </w:r>
      <w:r w:rsidR="00EA6E30">
        <w:rPr>
          <w:sz w:val="20"/>
        </w:rPr>
        <w:t xml:space="preserve">трудозатраты </w:t>
      </w:r>
      <w:r w:rsidRPr="00233018">
        <w:rPr>
          <w:sz w:val="20"/>
        </w:rPr>
        <w:t>включается время, которое необходимо для проезда на общественном транспорте от конечной станции метро до местор</w:t>
      </w:r>
      <w:r>
        <w:rPr>
          <w:sz w:val="20"/>
        </w:rPr>
        <w:t>асположения Заказчика и обратно.</w:t>
      </w:r>
    </w:p>
    <w:p w:rsidR="00C83E5F" w:rsidRPr="00C83E5F" w:rsidRDefault="00C83E5F" w:rsidP="00C83E5F">
      <w:pPr>
        <w:ind w:left="284"/>
        <w:jc w:val="both"/>
        <w:rPr>
          <w:sz w:val="20"/>
        </w:rPr>
      </w:pPr>
      <w:r>
        <w:rPr>
          <w:sz w:val="20"/>
        </w:rPr>
        <w:t>Выезд на территорию Заказчика, находящуюся в городе</w:t>
      </w:r>
      <w:r w:rsidRPr="00C83E5F">
        <w:rPr>
          <w:sz w:val="20"/>
        </w:rPr>
        <w:t xml:space="preserve">, удаленностью более 30 км от МКАД </w:t>
      </w:r>
      <w:r>
        <w:rPr>
          <w:sz w:val="20"/>
        </w:rPr>
        <w:t>оплачивается отдельным договором</w:t>
      </w:r>
      <w:r w:rsidRPr="00C83E5F">
        <w:rPr>
          <w:sz w:val="20"/>
        </w:rPr>
        <w:t xml:space="preserve">. </w:t>
      </w:r>
    </w:p>
    <w:p w:rsidR="00564A2C" w:rsidRPr="00233018" w:rsidRDefault="00564A2C" w:rsidP="00564A2C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sz w:val="20"/>
          <w:szCs w:val="20"/>
        </w:rPr>
      </w:pPr>
      <w:r w:rsidRPr="00233018">
        <w:rPr>
          <w:sz w:val="20"/>
          <w:szCs w:val="20"/>
        </w:rPr>
        <w:t xml:space="preserve">Исполнитель представляет результаты </w:t>
      </w:r>
      <w:r w:rsidR="00AF5CB5">
        <w:rPr>
          <w:sz w:val="20"/>
          <w:szCs w:val="20"/>
        </w:rPr>
        <w:t xml:space="preserve">оказанных услуг </w:t>
      </w:r>
      <w:r w:rsidRPr="00233018">
        <w:rPr>
          <w:sz w:val="20"/>
          <w:szCs w:val="20"/>
        </w:rPr>
        <w:t xml:space="preserve">Ответственному </w:t>
      </w:r>
      <w:r w:rsidR="00FC51E8">
        <w:rPr>
          <w:sz w:val="20"/>
          <w:szCs w:val="20"/>
        </w:rPr>
        <w:t xml:space="preserve">со стороны </w:t>
      </w:r>
      <w:r w:rsidRPr="00233018">
        <w:rPr>
          <w:sz w:val="20"/>
          <w:szCs w:val="20"/>
        </w:rPr>
        <w:t>Заказчика. Если выявляются замечания</w:t>
      </w:r>
      <w:r w:rsidR="00FB19AE" w:rsidRPr="00233018">
        <w:rPr>
          <w:sz w:val="20"/>
          <w:szCs w:val="20"/>
        </w:rPr>
        <w:t>/пожелания</w:t>
      </w:r>
      <w:r w:rsidRPr="00233018">
        <w:rPr>
          <w:sz w:val="20"/>
          <w:szCs w:val="20"/>
        </w:rPr>
        <w:t xml:space="preserve">, то </w:t>
      </w:r>
      <w:r w:rsidR="00AF5CB5">
        <w:rPr>
          <w:sz w:val="20"/>
          <w:szCs w:val="20"/>
        </w:rPr>
        <w:t xml:space="preserve">услуги </w:t>
      </w:r>
      <w:r w:rsidRPr="00233018">
        <w:rPr>
          <w:sz w:val="20"/>
          <w:szCs w:val="20"/>
        </w:rPr>
        <w:t xml:space="preserve">принимаются после их устранения. Если Ответственный </w:t>
      </w:r>
      <w:r w:rsidR="00FC51E8">
        <w:rPr>
          <w:sz w:val="20"/>
          <w:szCs w:val="20"/>
        </w:rPr>
        <w:t xml:space="preserve">со стороны </w:t>
      </w:r>
      <w:r w:rsidRPr="00233018">
        <w:rPr>
          <w:sz w:val="20"/>
          <w:szCs w:val="20"/>
        </w:rPr>
        <w:t xml:space="preserve">Заказчика отсутствовал при </w:t>
      </w:r>
      <w:r w:rsidR="00AF5CB5">
        <w:rPr>
          <w:sz w:val="20"/>
          <w:szCs w:val="20"/>
        </w:rPr>
        <w:t>сдаче-</w:t>
      </w:r>
      <w:r w:rsidR="00062096">
        <w:rPr>
          <w:sz w:val="20"/>
          <w:szCs w:val="20"/>
        </w:rPr>
        <w:t>приемке услуг</w:t>
      </w:r>
      <w:r w:rsidRPr="00233018">
        <w:rPr>
          <w:sz w:val="20"/>
          <w:szCs w:val="20"/>
        </w:rPr>
        <w:t xml:space="preserve">, </w:t>
      </w:r>
      <w:r w:rsidR="00AF5CB5">
        <w:rPr>
          <w:sz w:val="20"/>
          <w:szCs w:val="20"/>
        </w:rPr>
        <w:t xml:space="preserve">услуги </w:t>
      </w:r>
      <w:r w:rsidRPr="00233018">
        <w:rPr>
          <w:sz w:val="20"/>
          <w:szCs w:val="20"/>
        </w:rPr>
        <w:t>считаются автоматически принятыми Заказчиком.</w:t>
      </w:r>
    </w:p>
    <w:p w:rsidR="00564A2C" w:rsidRPr="00233018" w:rsidRDefault="00564A2C" w:rsidP="00564A2C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sz w:val="20"/>
          <w:szCs w:val="20"/>
        </w:rPr>
      </w:pPr>
      <w:r w:rsidRPr="00233018">
        <w:rPr>
          <w:sz w:val="20"/>
          <w:szCs w:val="20"/>
        </w:rPr>
        <w:t xml:space="preserve">При окончании периода </w:t>
      </w:r>
      <w:r w:rsidR="00AF5CB5">
        <w:rPr>
          <w:sz w:val="20"/>
          <w:szCs w:val="20"/>
        </w:rPr>
        <w:t xml:space="preserve">оказания услуг </w:t>
      </w:r>
      <w:r w:rsidRPr="00233018">
        <w:rPr>
          <w:sz w:val="20"/>
          <w:szCs w:val="20"/>
        </w:rPr>
        <w:t xml:space="preserve">ответственными Заказчика и Исполнителя </w:t>
      </w:r>
      <w:r w:rsidR="00BB0D5A" w:rsidRPr="00233018">
        <w:rPr>
          <w:sz w:val="20"/>
          <w:szCs w:val="20"/>
        </w:rPr>
        <w:t>может</w:t>
      </w:r>
      <w:r w:rsidR="00FC51E8">
        <w:rPr>
          <w:sz w:val="20"/>
          <w:szCs w:val="20"/>
        </w:rPr>
        <w:t xml:space="preserve"> быть проведена встреча</w:t>
      </w:r>
      <w:r w:rsidRPr="00233018">
        <w:rPr>
          <w:sz w:val="20"/>
          <w:szCs w:val="20"/>
        </w:rPr>
        <w:t xml:space="preserve">, на которой </w:t>
      </w:r>
      <w:r w:rsidR="00FC51E8">
        <w:rPr>
          <w:sz w:val="20"/>
          <w:szCs w:val="20"/>
        </w:rPr>
        <w:t>будут подведены</w:t>
      </w:r>
      <w:r w:rsidRPr="00233018">
        <w:rPr>
          <w:sz w:val="20"/>
          <w:szCs w:val="20"/>
        </w:rPr>
        <w:t xml:space="preserve"> итоги за прошедший период </w:t>
      </w:r>
      <w:r w:rsidR="00AF5CB5">
        <w:rPr>
          <w:sz w:val="20"/>
          <w:szCs w:val="20"/>
        </w:rPr>
        <w:t>оказания услуг</w:t>
      </w:r>
      <w:r w:rsidRPr="00233018">
        <w:rPr>
          <w:sz w:val="20"/>
          <w:szCs w:val="20"/>
        </w:rPr>
        <w:t xml:space="preserve">, а также </w:t>
      </w:r>
      <w:r w:rsidR="00FC51E8">
        <w:rPr>
          <w:sz w:val="20"/>
          <w:szCs w:val="20"/>
        </w:rPr>
        <w:t>определен</w:t>
      </w:r>
      <w:r w:rsidRPr="00233018">
        <w:rPr>
          <w:sz w:val="20"/>
          <w:szCs w:val="20"/>
        </w:rPr>
        <w:t xml:space="preserve"> план на следующий период</w:t>
      </w:r>
      <w:r w:rsidR="00BB0D5A" w:rsidRPr="00233018">
        <w:rPr>
          <w:sz w:val="20"/>
          <w:szCs w:val="20"/>
        </w:rPr>
        <w:t xml:space="preserve">. </w:t>
      </w:r>
      <w:r w:rsidR="00892E51" w:rsidRPr="00233018">
        <w:rPr>
          <w:sz w:val="20"/>
          <w:szCs w:val="20"/>
        </w:rPr>
        <w:t>Время, потраченное Исполнителем на встречу, принимается к зачету.</w:t>
      </w:r>
    </w:p>
    <w:p w:rsidR="0009297D" w:rsidRPr="007D7DAE" w:rsidRDefault="0009297D" w:rsidP="0009297D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sz w:val="20"/>
          <w:szCs w:val="20"/>
        </w:rPr>
      </w:pPr>
      <w:r w:rsidRPr="00233018">
        <w:rPr>
          <w:sz w:val="20"/>
          <w:szCs w:val="20"/>
        </w:rPr>
        <w:t xml:space="preserve">Исполнитель </w:t>
      </w:r>
      <w:r>
        <w:rPr>
          <w:sz w:val="20"/>
          <w:szCs w:val="20"/>
        </w:rPr>
        <w:t>оказывает</w:t>
      </w:r>
      <w:r w:rsidRPr="0023301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услуги </w:t>
      </w:r>
      <w:r w:rsidRPr="00233018">
        <w:rPr>
          <w:sz w:val="20"/>
          <w:szCs w:val="20"/>
        </w:rPr>
        <w:t xml:space="preserve">по настоящему Договору </w:t>
      </w:r>
      <w:r>
        <w:rPr>
          <w:sz w:val="20"/>
          <w:szCs w:val="20"/>
        </w:rPr>
        <w:t>при наличии у Заказчика</w:t>
      </w:r>
      <w:r w:rsidRPr="00860755">
        <w:rPr>
          <w:sz w:val="20"/>
          <w:szCs w:val="20"/>
        </w:rPr>
        <w:t xml:space="preserve"> действующих прав пользования </w:t>
      </w:r>
      <w:r w:rsidR="00E2199A">
        <w:rPr>
          <w:sz w:val="20"/>
          <w:szCs w:val="20"/>
        </w:rPr>
        <w:t xml:space="preserve">на </w:t>
      </w:r>
      <w:r w:rsidRPr="00860755">
        <w:rPr>
          <w:sz w:val="20"/>
          <w:szCs w:val="20"/>
        </w:rPr>
        <w:t xml:space="preserve">1С: Комплект поддержки </w:t>
      </w:r>
      <w:r>
        <w:rPr>
          <w:sz w:val="20"/>
          <w:szCs w:val="20"/>
        </w:rPr>
        <w:t>(далее 1</w:t>
      </w:r>
      <w:proofErr w:type="gramStart"/>
      <w:r>
        <w:rPr>
          <w:sz w:val="20"/>
          <w:szCs w:val="20"/>
        </w:rPr>
        <w:t>С:КП</w:t>
      </w:r>
      <w:proofErr w:type="gramEnd"/>
      <w:r>
        <w:rPr>
          <w:sz w:val="20"/>
          <w:szCs w:val="20"/>
        </w:rPr>
        <w:t xml:space="preserve">), если для программного </w:t>
      </w:r>
      <w:r w:rsidR="00397CFE">
        <w:rPr>
          <w:sz w:val="20"/>
          <w:szCs w:val="20"/>
        </w:rPr>
        <w:t>продукта</w:t>
      </w:r>
      <w:r>
        <w:rPr>
          <w:sz w:val="20"/>
          <w:szCs w:val="20"/>
        </w:rPr>
        <w:t xml:space="preserve"> является обязательным наличие 1С:КП.</w:t>
      </w:r>
      <w:r w:rsidRPr="00860755">
        <w:rPr>
          <w:sz w:val="20"/>
          <w:szCs w:val="20"/>
        </w:rPr>
        <w:t xml:space="preserve"> </w:t>
      </w:r>
      <w:r w:rsidRPr="00065D36">
        <w:rPr>
          <w:sz w:val="20"/>
          <w:szCs w:val="20"/>
        </w:rPr>
        <w:t xml:space="preserve">Заказчик вправе самостоятельно проверить </w:t>
      </w:r>
      <w:r>
        <w:rPr>
          <w:sz w:val="20"/>
          <w:szCs w:val="20"/>
        </w:rPr>
        <w:t>является ли обязательным наличие 1</w:t>
      </w:r>
      <w:proofErr w:type="gramStart"/>
      <w:r>
        <w:rPr>
          <w:sz w:val="20"/>
          <w:szCs w:val="20"/>
        </w:rPr>
        <w:t>С:КП</w:t>
      </w:r>
      <w:proofErr w:type="gramEnd"/>
      <w:r>
        <w:rPr>
          <w:sz w:val="20"/>
          <w:szCs w:val="20"/>
        </w:rPr>
        <w:t xml:space="preserve"> </w:t>
      </w:r>
      <w:r w:rsidRPr="00065D36">
        <w:rPr>
          <w:sz w:val="20"/>
          <w:szCs w:val="20"/>
        </w:rPr>
        <w:t xml:space="preserve">по адресу: </w:t>
      </w:r>
      <w:hyperlink r:id="rId8" w:history="1">
        <w:r w:rsidRPr="00065D36">
          <w:rPr>
            <w:sz w:val="20"/>
            <w:szCs w:val="20"/>
          </w:rPr>
          <w:t>http://www.1c.ru/rus/support/its/its.htm</w:t>
        </w:r>
      </w:hyperlink>
      <w:r>
        <w:rPr>
          <w:sz w:val="20"/>
          <w:szCs w:val="20"/>
        </w:rPr>
        <w:t xml:space="preserve">. В </w:t>
      </w:r>
      <w:r w:rsidRPr="00233018">
        <w:rPr>
          <w:sz w:val="20"/>
          <w:szCs w:val="20"/>
        </w:rPr>
        <w:t xml:space="preserve">случае отсутствия </w:t>
      </w:r>
      <w:r>
        <w:rPr>
          <w:sz w:val="20"/>
          <w:szCs w:val="20"/>
        </w:rPr>
        <w:t>обязательного 1</w:t>
      </w:r>
      <w:proofErr w:type="gramStart"/>
      <w:r>
        <w:rPr>
          <w:sz w:val="20"/>
          <w:szCs w:val="20"/>
        </w:rPr>
        <w:t>С:КП</w:t>
      </w:r>
      <w:proofErr w:type="gramEnd"/>
      <w:r>
        <w:rPr>
          <w:sz w:val="20"/>
          <w:szCs w:val="20"/>
        </w:rPr>
        <w:t xml:space="preserve"> </w:t>
      </w:r>
      <w:r w:rsidRPr="00233018">
        <w:rPr>
          <w:sz w:val="20"/>
          <w:szCs w:val="20"/>
        </w:rPr>
        <w:t xml:space="preserve">на момент </w:t>
      </w:r>
      <w:r>
        <w:rPr>
          <w:sz w:val="20"/>
          <w:szCs w:val="20"/>
        </w:rPr>
        <w:t>оказания услуг</w:t>
      </w:r>
      <w:r w:rsidRPr="00233018">
        <w:rPr>
          <w:sz w:val="20"/>
          <w:szCs w:val="20"/>
        </w:rPr>
        <w:t xml:space="preserve">, Исполнитель приостанавливает </w:t>
      </w:r>
      <w:r>
        <w:rPr>
          <w:sz w:val="20"/>
          <w:szCs w:val="20"/>
        </w:rPr>
        <w:t xml:space="preserve">оказание услуг </w:t>
      </w:r>
      <w:r w:rsidRPr="00233018">
        <w:rPr>
          <w:sz w:val="20"/>
          <w:szCs w:val="20"/>
        </w:rPr>
        <w:t xml:space="preserve">до </w:t>
      </w:r>
      <w:r>
        <w:rPr>
          <w:sz w:val="20"/>
          <w:szCs w:val="20"/>
        </w:rPr>
        <w:t>приобретения указанных прав</w:t>
      </w:r>
      <w:r w:rsidRPr="00065D36">
        <w:rPr>
          <w:sz w:val="20"/>
          <w:szCs w:val="20"/>
        </w:rPr>
        <w:t>.</w:t>
      </w:r>
    </w:p>
    <w:p w:rsidR="00564A2C" w:rsidRPr="006649E0" w:rsidRDefault="00564A2C" w:rsidP="00564A2C">
      <w:pPr>
        <w:pStyle w:val="12"/>
        <w:spacing w:before="0"/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55"/>
        <w:gridCol w:w="5054"/>
      </w:tblGrid>
      <w:tr w:rsidR="00564A2C" w:rsidRPr="00652063" w:rsidTr="00CA7D84">
        <w:tc>
          <w:tcPr>
            <w:tcW w:w="5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</w:tc>
      </w:tr>
      <w:tr w:rsidR="00564A2C" w:rsidRPr="00652063" w:rsidTr="00CA7D84">
        <w:tc>
          <w:tcPr>
            <w:tcW w:w="51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64A2C" w:rsidRPr="00F22C81" w:rsidRDefault="00564A2C" w:rsidP="00CA7D84">
            <w:pPr>
              <w:pStyle w:val="12"/>
              <w:tabs>
                <w:tab w:val="right" w:pos="9639"/>
              </w:tabs>
              <w:spacing w:before="0"/>
              <w:rPr>
                <w:sz w:val="20"/>
              </w:rPr>
            </w:pPr>
          </w:p>
        </w:tc>
        <w:bookmarkStart w:id="14" w:name="СемДолжнУполнПред2"/>
        <w:tc>
          <w:tcPr>
            <w:tcW w:w="5157" w:type="dxa"/>
            <w:tcBorders>
              <w:top w:val="single" w:sz="4" w:space="0" w:color="auto"/>
              <w:left w:val="single" w:sz="4" w:space="0" w:color="auto"/>
            </w:tcBorders>
          </w:tcPr>
          <w:p w:rsidR="00564A2C" w:rsidRPr="00F22C81" w:rsidRDefault="00564A2C" w:rsidP="00CA7D84">
            <w:pPr>
              <w:pStyle w:val="12"/>
              <w:tabs>
                <w:tab w:val="right" w:pos="9639"/>
              </w:tabs>
              <w:spacing w:before="0"/>
              <w:rPr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СемДолжнУполнПред2"/>
                  <w:enabled/>
                  <w:calcOnExit w:val="0"/>
                  <w:textInput>
                    <w:default w:val="Должность подписавшего - контрагент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="00BB13C2">
              <w:rPr>
                <w:bCs/>
                <w:sz w:val="20"/>
              </w:rPr>
              <w:t>Директор</w:t>
            </w:r>
            <w:r>
              <w:rPr>
                <w:bCs/>
                <w:sz w:val="20"/>
              </w:rPr>
              <w:fldChar w:fldCharType="end"/>
            </w:r>
            <w:bookmarkEnd w:id="14"/>
          </w:p>
        </w:tc>
      </w:tr>
      <w:tr w:rsidR="00564A2C" w:rsidRPr="00652063" w:rsidTr="00CA7D84">
        <w:tc>
          <w:tcPr>
            <w:tcW w:w="5157" w:type="dxa"/>
            <w:tcBorders>
              <w:top w:val="nil"/>
              <w:bottom w:val="nil"/>
              <w:right w:val="single" w:sz="4" w:space="0" w:color="auto"/>
            </w:tcBorders>
          </w:tcPr>
          <w:p w:rsidR="00564A2C" w:rsidRPr="00652063" w:rsidRDefault="00564A2C" w:rsidP="00E9193E">
            <w:pPr>
              <w:pStyle w:val="12"/>
              <w:tabs>
                <w:tab w:val="right" w:pos="9639"/>
              </w:tabs>
              <w:spacing w:before="0"/>
              <w:rPr>
                <w:sz w:val="20"/>
              </w:rPr>
            </w:pPr>
            <w:r w:rsidRPr="00652063">
              <w:rPr>
                <w:sz w:val="20"/>
              </w:rPr>
              <w:t xml:space="preserve">____________________________ </w:t>
            </w:r>
          </w:p>
        </w:tc>
        <w:tc>
          <w:tcPr>
            <w:tcW w:w="5157" w:type="dxa"/>
            <w:tcBorders>
              <w:left w:val="single" w:sz="4" w:space="0" w:color="auto"/>
            </w:tcBorders>
          </w:tcPr>
          <w:p w:rsidR="00564A2C" w:rsidRPr="00F22C81" w:rsidRDefault="00564A2C" w:rsidP="00DF1579">
            <w:pPr>
              <w:pStyle w:val="12"/>
              <w:tabs>
                <w:tab w:val="right" w:pos="9639"/>
              </w:tabs>
              <w:spacing w:before="0"/>
              <w:rPr>
                <w:sz w:val="20"/>
              </w:rPr>
            </w:pPr>
            <w:r w:rsidRPr="00F22C81">
              <w:rPr>
                <w:sz w:val="20"/>
              </w:rPr>
              <w:t xml:space="preserve">____________________________ </w:t>
            </w:r>
            <w:proofErr w:type="spellStart"/>
            <w:r w:rsidR="00DF1579">
              <w:rPr>
                <w:sz w:val="20"/>
              </w:rPr>
              <w:t>Пурник</w:t>
            </w:r>
            <w:proofErr w:type="spellEnd"/>
            <w:r w:rsidR="00DF1579">
              <w:rPr>
                <w:sz w:val="20"/>
              </w:rPr>
              <w:t xml:space="preserve"> А.А.</w:t>
            </w:r>
            <w:bookmarkStart w:id="15" w:name="_GoBack"/>
            <w:bookmarkEnd w:id="15"/>
          </w:p>
        </w:tc>
      </w:tr>
      <w:tr w:rsidR="00564A2C" w:rsidRPr="00652063" w:rsidTr="00CA7D84">
        <w:tc>
          <w:tcPr>
            <w:tcW w:w="5157" w:type="dxa"/>
            <w:tcBorders>
              <w:top w:val="nil"/>
              <w:bottom w:val="nil"/>
              <w:right w:val="single" w:sz="4" w:space="0" w:color="auto"/>
            </w:tcBorders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sz w:val="20"/>
              </w:rPr>
            </w:pPr>
          </w:p>
        </w:tc>
        <w:tc>
          <w:tcPr>
            <w:tcW w:w="5157" w:type="dxa"/>
            <w:tcBorders>
              <w:left w:val="single" w:sz="4" w:space="0" w:color="auto"/>
            </w:tcBorders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sz w:val="20"/>
              </w:rPr>
            </w:pPr>
          </w:p>
        </w:tc>
      </w:tr>
      <w:tr w:rsidR="00564A2C" w:rsidRPr="00652063" w:rsidTr="00CA7D84">
        <w:tc>
          <w:tcPr>
            <w:tcW w:w="51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sz w:val="20"/>
              </w:rPr>
            </w:pPr>
            <w:r w:rsidRPr="00652063">
              <w:rPr>
                <w:sz w:val="20"/>
              </w:rPr>
              <w:t>М.П.</w:t>
            </w:r>
          </w:p>
        </w:tc>
        <w:tc>
          <w:tcPr>
            <w:tcW w:w="5157" w:type="dxa"/>
            <w:tcBorders>
              <w:left w:val="single" w:sz="4" w:space="0" w:color="auto"/>
            </w:tcBorders>
          </w:tcPr>
          <w:p w:rsidR="00564A2C" w:rsidRPr="00652063" w:rsidRDefault="00564A2C" w:rsidP="00CA7D84">
            <w:pPr>
              <w:pStyle w:val="12"/>
              <w:tabs>
                <w:tab w:val="right" w:pos="9639"/>
              </w:tabs>
              <w:rPr>
                <w:sz w:val="20"/>
              </w:rPr>
            </w:pPr>
            <w:r w:rsidRPr="00652063">
              <w:rPr>
                <w:sz w:val="20"/>
              </w:rPr>
              <w:t>М.П.</w:t>
            </w:r>
          </w:p>
        </w:tc>
      </w:tr>
    </w:tbl>
    <w:p w:rsidR="0059215B" w:rsidRPr="001817C0" w:rsidRDefault="0059215B" w:rsidP="00FF02E3">
      <w:pPr>
        <w:rPr>
          <w:sz w:val="2"/>
        </w:rPr>
      </w:pPr>
    </w:p>
    <w:sectPr w:rsidR="0059215B" w:rsidRPr="001817C0" w:rsidSect="001817C0">
      <w:footerReference w:type="default" r:id="rId9"/>
      <w:footerReference w:type="first" r:id="rId10"/>
      <w:pgSz w:w="11906" w:h="16838" w:code="9"/>
      <w:pgMar w:top="426" w:right="707" w:bottom="709" w:left="1080" w:header="360" w:footer="3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AE2" w:rsidRDefault="00880AE2">
      <w:r>
        <w:separator/>
      </w:r>
    </w:p>
  </w:endnote>
  <w:endnote w:type="continuationSeparator" w:id="0">
    <w:p w:rsidR="00880AE2" w:rsidRDefault="0088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452" w:rsidRPr="00AA1061" w:rsidRDefault="008C7452" w:rsidP="00AA1061">
    <w:pPr>
      <w:pStyle w:val="a6"/>
      <w:jc w:val="center"/>
      <w:rPr>
        <w:sz w:val="20"/>
        <w:szCs w:val="20"/>
        <w:lang w:val="en-US"/>
      </w:rPr>
    </w:pPr>
    <w:r w:rsidRPr="00AA1061">
      <w:rPr>
        <w:sz w:val="20"/>
        <w:szCs w:val="20"/>
      </w:rPr>
      <w:fldChar w:fldCharType="begin"/>
    </w:r>
    <w:r w:rsidRPr="00AA1061">
      <w:rPr>
        <w:sz w:val="20"/>
        <w:szCs w:val="20"/>
      </w:rPr>
      <w:instrText>PAGE   \* MERGEFORMAT</w:instrText>
    </w:r>
    <w:r w:rsidRPr="00AA1061">
      <w:rPr>
        <w:sz w:val="20"/>
        <w:szCs w:val="20"/>
      </w:rPr>
      <w:fldChar w:fldCharType="separate"/>
    </w:r>
    <w:r w:rsidR="00DF1579">
      <w:rPr>
        <w:noProof/>
        <w:sz w:val="20"/>
        <w:szCs w:val="20"/>
      </w:rPr>
      <w:t>5</w:t>
    </w:r>
    <w:r w:rsidRPr="00AA1061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452" w:rsidRPr="00AA1061" w:rsidRDefault="008C7452">
    <w:pPr>
      <w:pStyle w:val="a6"/>
      <w:jc w:val="center"/>
      <w:rPr>
        <w:sz w:val="20"/>
        <w:szCs w:val="20"/>
      </w:rPr>
    </w:pPr>
    <w:r w:rsidRPr="00AA1061">
      <w:rPr>
        <w:sz w:val="20"/>
        <w:szCs w:val="20"/>
      </w:rPr>
      <w:fldChar w:fldCharType="begin"/>
    </w:r>
    <w:r w:rsidRPr="00AA1061">
      <w:rPr>
        <w:sz w:val="20"/>
        <w:szCs w:val="20"/>
      </w:rPr>
      <w:instrText>PAGE   \* MERGEFORMAT</w:instrText>
    </w:r>
    <w:r w:rsidRPr="00AA1061">
      <w:rPr>
        <w:sz w:val="20"/>
        <w:szCs w:val="20"/>
      </w:rPr>
      <w:fldChar w:fldCharType="separate"/>
    </w:r>
    <w:r w:rsidR="00DF1579">
      <w:rPr>
        <w:noProof/>
        <w:sz w:val="20"/>
        <w:szCs w:val="20"/>
      </w:rPr>
      <w:t>1</w:t>
    </w:r>
    <w:r w:rsidRPr="00AA1061">
      <w:rPr>
        <w:sz w:val="20"/>
        <w:szCs w:val="20"/>
      </w:rPr>
      <w:fldChar w:fldCharType="end"/>
    </w:r>
  </w:p>
  <w:p w:rsidR="008C7452" w:rsidRDefault="008C74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AE2" w:rsidRDefault="00880AE2">
      <w:r>
        <w:separator/>
      </w:r>
    </w:p>
  </w:footnote>
  <w:footnote w:type="continuationSeparator" w:id="0">
    <w:p w:rsidR="00880AE2" w:rsidRDefault="00880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F61BD"/>
    <w:multiLevelType w:val="multilevel"/>
    <w:tmpl w:val="A74469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64B10C2"/>
    <w:multiLevelType w:val="multilevel"/>
    <w:tmpl w:val="7D6070D4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102A25"/>
    <w:multiLevelType w:val="multilevel"/>
    <w:tmpl w:val="053AFE6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109318C6"/>
    <w:multiLevelType w:val="multilevel"/>
    <w:tmpl w:val="E4D8AEDA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4C9259F"/>
    <w:multiLevelType w:val="multilevel"/>
    <w:tmpl w:val="FB5A59F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52C6714"/>
    <w:multiLevelType w:val="multilevel"/>
    <w:tmpl w:val="42809AC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7BF2609"/>
    <w:multiLevelType w:val="multilevel"/>
    <w:tmpl w:val="710419E2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243210E"/>
    <w:multiLevelType w:val="hybridMultilevel"/>
    <w:tmpl w:val="AC140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D75DA"/>
    <w:multiLevelType w:val="multilevel"/>
    <w:tmpl w:val="319477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cs="Times New Roman" w:hint="default"/>
      </w:rPr>
    </w:lvl>
  </w:abstractNum>
  <w:abstractNum w:abstractNumId="9" w15:restartNumberingAfterBreak="0">
    <w:nsid w:val="252C3E94"/>
    <w:multiLevelType w:val="hybridMultilevel"/>
    <w:tmpl w:val="DCF8A810"/>
    <w:lvl w:ilvl="0" w:tplc="A5D44D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9542D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87469"/>
    <w:multiLevelType w:val="multilevel"/>
    <w:tmpl w:val="A18E748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82A7E1B"/>
    <w:multiLevelType w:val="multilevel"/>
    <w:tmpl w:val="AE183A0E"/>
    <w:lvl w:ilvl="0">
      <w:start w:val="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A8C079D"/>
    <w:multiLevelType w:val="multilevel"/>
    <w:tmpl w:val="AB708B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2C85429"/>
    <w:multiLevelType w:val="multilevel"/>
    <w:tmpl w:val="430ED198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39B07F1"/>
    <w:multiLevelType w:val="multilevel"/>
    <w:tmpl w:val="3EDE2502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6B865D6"/>
    <w:multiLevelType w:val="hybridMultilevel"/>
    <w:tmpl w:val="304EA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F62DB6"/>
    <w:multiLevelType w:val="hybridMultilevel"/>
    <w:tmpl w:val="419C7E8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446D99"/>
    <w:multiLevelType w:val="multilevel"/>
    <w:tmpl w:val="38A45D6C"/>
    <w:lvl w:ilvl="0">
      <w:start w:val="8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481F0CCD"/>
    <w:multiLevelType w:val="multilevel"/>
    <w:tmpl w:val="E9A05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</w:rPr>
    </w:lvl>
  </w:abstractNum>
  <w:abstractNum w:abstractNumId="19" w15:restartNumberingAfterBreak="0">
    <w:nsid w:val="4A305974"/>
    <w:multiLevelType w:val="multilevel"/>
    <w:tmpl w:val="24A404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</w:rPr>
    </w:lvl>
  </w:abstractNum>
  <w:abstractNum w:abstractNumId="20" w15:restartNumberingAfterBreak="0">
    <w:nsid w:val="4C5639FE"/>
    <w:multiLevelType w:val="multilevel"/>
    <w:tmpl w:val="848C7EA8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D527582"/>
    <w:multiLevelType w:val="multilevel"/>
    <w:tmpl w:val="78E2F9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4D853F43"/>
    <w:multiLevelType w:val="multilevel"/>
    <w:tmpl w:val="A9967C28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526D65A2"/>
    <w:multiLevelType w:val="hybridMultilevel"/>
    <w:tmpl w:val="9CDAD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0E24E4"/>
    <w:multiLevelType w:val="multilevel"/>
    <w:tmpl w:val="2CBA292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41"/>
        </w:tabs>
        <w:ind w:left="54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5" w15:restartNumberingAfterBreak="0">
    <w:nsid w:val="5CEC168A"/>
    <w:multiLevelType w:val="multilevel"/>
    <w:tmpl w:val="C938F8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84" w:hanging="1440"/>
      </w:pPr>
      <w:rPr>
        <w:rFonts w:hint="default"/>
      </w:rPr>
    </w:lvl>
  </w:abstractNum>
  <w:abstractNum w:abstractNumId="26" w15:restartNumberingAfterBreak="0">
    <w:nsid w:val="603D4CB1"/>
    <w:multiLevelType w:val="hybridMultilevel"/>
    <w:tmpl w:val="A426D5F6"/>
    <w:lvl w:ilvl="0" w:tplc="9EC68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107C8"/>
    <w:multiLevelType w:val="multilevel"/>
    <w:tmpl w:val="B7AA7FD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64B415D1"/>
    <w:multiLevelType w:val="multilevel"/>
    <w:tmpl w:val="43ACA4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69970881"/>
    <w:multiLevelType w:val="hybridMultilevel"/>
    <w:tmpl w:val="3AE61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A7C56"/>
    <w:multiLevelType w:val="multilevel"/>
    <w:tmpl w:val="774E7A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23"/>
  </w:num>
  <w:num w:numId="13">
    <w:abstractNumId w:val="26"/>
  </w:num>
  <w:num w:numId="14">
    <w:abstractNumId w:val="24"/>
  </w:num>
  <w:num w:numId="15">
    <w:abstractNumId w:val="16"/>
  </w:num>
  <w:num w:numId="16">
    <w:abstractNumId w:val="14"/>
  </w:num>
  <w:num w:numId="17">
    <w:abstractNumId w:val="17"/>
  </w:num>
  <w:num w:numId="18">
    <w:abstractNumId w:val="5"/>
  </w:num>
  <w:num w:numId="19">
    <w:abstractNumId w:val="2"/>
  </w:num>
  <w:num w:numId="20">
    <w:abstractNumId w:val="29"/>
  </w:num>
  <w:num w:numId="21">
    <w:abstractNumId w:val="7"/>
  </w:num>
  <w:num w:numId="22">
    <w:abstractNumId w:val="0"/>
  </w:num>
  <w:num w:numId="23">
    <w:abstractNumId w:val="18"/>
  </w:num>
  <w:num w:numId="24">
    <w:abstractNumId w:val="19"/>
  </w:num>
  <w:num w:numId="25">
    <w:abstractNumId w:val="28"/>
  </w:num>
  <w:num w:numId="26">
    <w:abstractNumId w:val="25"/>
  </w:num>
  <w:num w:numId="27">
    <w:abstractNumId w:val="12"/>
  </w:num>
  <w:num w:numId="28">
    <w:abstractNumId w:val="30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8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81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C2"/>
    <w:rsid w:val="000050B0"/>
    <w:rsid w:val="00006BB2"/>
    <w:rsid w:val="00016D9F"/>
    <w:rsid w:val="00017A7D"/>
    <w:rsid w:val="00022A6D"/>
    <w:rsid w:val="0002328C"/>
    <w:rsid w:val="00026133"/>
    <w:rsid w:val="0002642D"/>
    <w:rsid w:val="000271FB"/>
    <w:rsid w:val="00031D4D"/>
    <w:rsid w:val="00035410"/>
    <w:rsid w:val="0003716C"/>
    <w:rsid w:val="00042D6F"/>
    <w:rsid w:val="00047D13"/>
    <w:rsid w:val="00050E8F"/>
    <w:rsid w:val="000512C2"/>
    <w:rsid w:val="000512CA"/>
    <w:rsid w:val="000522D0"/>
    <w:rsid w:val="00052ABD"/>
    <w:rsid w:val="00052BF5"/>
    <w:rsid w:val="00060F82"/>
    <w:rsid w:val="00062096"/>
    <w:rsid w:val="000628A5"/>
    <w:rsid w:val="000634C0"/>
    <w:rsid w:val="00065C89"/>
    <w:rsid w:val="00066150"/>
    <w:rsid w:val="00070CB5"/>
    <w:rsid w:val="00071DA3"/>
    <w:rsid w:val="00071E15"/>
    <w:rsid w:val="00076FCF"/>
    <w:rsid w:val="00084E9A"/>
    <w:rsid w:val="00085206"/>
    <w:rsid w:val="000870A2"/>
    <w:rsid w:val="00092111"/>
    <w:rsid w:val="0009297D"/>
    <w:rsid w:val="00096E74"/>
    <w:rsid w:val="000974D3"/>
    <w:rsid w:val="0009771E"/>
    <w:rsid w:val="00097FBE"/>
    <w:rsid w:val="000A1223"/>
    <w:rsid w:val="000A5A13"/>
    <w:rsid w:val="000B28B1"/>
    <w:rsid w:val="000B3B3D"/>
    <w:rsid w:val="000C2BE6"/>
    <w:rsid w:val="000D3F34"/>
    <w:rsid w:val="000D4DAE"/>
    <w:rsid w:val="000D76E3"/>
    <w:rsid w:val="000E6C39"/>
    <w:rsid w:val="000E7D9E"/>
    <w:rsid w:val="000F0EA2"/>
    <w:rsid w:val="000F213E"/>
    <w:rsid w:val="000F53BA"/>
    <w:rsid w:val="00100E75"/>
    <w:rsid w:val="001057E4"/>
    <w:rsid w:val="00110ABA"/>
    <w:rsid w:val="00114476"/>
    <w:rsid w:val="00117911"/>
    <w:rsid w:val="00121C46"/>
    <w:rsid w:val="00125A1F"/>
    <w:rsid w:val="00134A6B"/>
    <w:rsid w:val="00135BA4"/>
    <w:rsid w:val="00135ED9"/>
    <w:rsid w:val="00135FA4"/>
    <w:rsid w:val="00142D8B"/>
    <w:rsid w:val="00143871"/>
    <w:rsid w:val="0014464F"/>
    <w:rsid w:val="001526D7"/>
    <w:rsid w:val="001529F8"/>
    <w:rsid w:val="00152E00"/>
    <w:rsid w:val="001540CA"/>
    <w:rsid w:val="001558ED"/>
    <w:rsid w:val="001572C8"/>
    <w:rsid w:val="00162650"/>
    <w:rsid w:val="00165072"/>
    <w:rsid w:val="0016522D"/>
    <w:rsid w:val="001817C0"/>
    <w:rsid w:val="00184983"/>
    <w:rsid w:val="001866A0"/>
    <w:rsid w:val="001903E6"/>
    <w:rsid w:val="001935FB"/>
    <w:rsid w:val="00195A04"/>
    <w:rsid w:val="001A29C7"/>
    <w:rsid w:val="001B0A02"/>
    <w:rsid w:val="001B2244"/>
    <w:rsid w:val="001B2747"/>
    <w:rsid w:val="001B38FB"/>
    <w:rsid w:val="001B3B89"/>
    <w:rsid w:val="001C1F46"/>
    <w:rsid w:val="001C2C7A"/>
    <w:rsid w:val="001C4439"/>
    <w:rsid w:val="001C716D"/>
    <w:rsid w:val="001D3158"/>
    <w:rsid w:val="001D43C6"/>
    <w:rsid w:val="001E0816"/>
    <w:rsid w:val="001E0EB1"/>
    <w:rsid w:val="001E24FC"/>
    <w:rsid w:val="001E371B"/>
    <w:rsid w:val="001F02FC"/>
    <w:rsid w:val="001F0843"/>
    <w:rsid w:val="001F0D2B"/>
    <w:rsid w:val="001F0DC2"/>
    <w:rsid w:val="001F3E9F"/>
    <w:rsid w:val="001F48E5"/>
    <w:rsid w:val="001F5D14"/>
    <w:rsid w:val="001F6F57"/>
    <w:rsid w:val="001F6FB4"/>
    <w:rsid w:val="001F7E22"/>
    <w:rsid w:val="00200862"/>
    <w:rsid w:val="00201EF5"/>
    <w:rsid w:val="002027D8"/>
    <w:rsid w:val="002035E2"/>
    <w:rsid w:val="00210836"/>
    <w:rsid w:val="00211124"/>
    <w:rsid w:val="002114E1"/>
    <w:rsid w:val="002162E7"/>
    <w:rsid w:val="00216FA6"/>
    <w:rsid w:val="00221136"/>
    <w:rsid w:val="002231AB"/>
    <w:rsid w:val="00224179"/>
    <w:rsid w:val="00224A3D"/>
    <w:rsid w:val="00232ED9"/>
    <w:rsid w:val="00233018"/>
    <w:rsid w:val="00233E6F"/>
    <w:rsid w:val="00246148"/>
    <w:rsid w:val="00246ED6"/>
    <w:rsid w:val="00247361"/>
    <w:rsid w:val="00252548"/>
    <w:rsid w:val="002576C2"/>
    <w:rsid w:val="0026004B"/>
    <w:rsid w:val="002602F9"/>
    <w:rsid w:val="002609E6"/>
    <w:rsid w:val="00262087"/>
    <w:rsid w:val="002622D1"/>
    <w:rsid w:val="002629BD"/>
    <w:rsid w:val="00264E97"/>
    <w:rsid w:val="0026607B"/>
    <w:rsid w:val="00281119"/>
    <w:rsid w:val="002838F0"/>
    <w:rsid w:val="00284A9E"/>
    <w:rsid w:val="002857BA"/>
    <w:rsid w:val="002A5AFB"/>
    <w:rsid w:val="002B4564"/>
    <w:rsid w:val="002B47F1"/>
    <w:rsid w:val="002B7DA6"/>
    <w:rsid w:val="002C470D"/>
    <w:rsid w:val="002C6A85"/>
    <w:rsid w:val="002C7FD0"/>
    <w:rsid w:val="002D3DB2"/>
    <w:rsid w:val="002D4031"/>
    <w:rsid w:val="002E0F05"/>
    <w:rsid w:val="002E16D9"/>
    <w:rsid w:val="002E3ABD"/>
    <w:rsid w:val="002E5779"/>
    <w:rsid w:val="002E78EC"/>
    <w:rsid w:val="002F00DB"/>
    <w:rsid w:val="002F0513"/>
    <w:rsid w:val="002F2DAC"/>
    <w:rsid w:val="002F32D2"/>
    <w:rsid w:val="0030508E"/>
    <w:rsid w:val="00305CA8"/>
    <w:rsid w:val="0030643E"/>
    <w:rsid w:val="00307A47"/>
    <w:rsid w:val="00310EEB"/>
    <w:rsid w:val="0031167F"/>
    <w:rsid w:val="00317022"/>
    <w:rsid w:val="00320B52"/>
    <w:rsid w:val="0032246D"/>
    <w:rsid w:val="003261F2"/>
    <w:rsid w:val="003304AC"/>
    <w:rsid w:val="00330DBD"/>
    <w:rsid w:val="00330EE8"/>
    <w:rsid w:val="00336A00"/>
    <w:rsid w:val="0033712F"/>
    <w:rsid w:val="00337A5C"/>
    <w:rsid w:val="00340A90"/>
    <w:rsid w:val="00341517"/>
    <w:rsid w:val="00343304"/>
    <w:rsid w:val="00344026"/>
    <w:rsid w:val="003450C4"/>
    <w:rsid w:val="0035042D"/>
    <w:rsid w:val="0036016D"/>
    <w:rsid w:val="00361181"/>
    <w:rsid w:val="003614DE"/>
    <w:rsid w:val="003623CA"/>
    <w:rsid w:val="00362982"/>
    <w:rsid w:val="00363479"/>
    <w:rsid w:val="00371918"/>
    <w:rsid w:val="0037277E"/>
    <w:rsid w:val="00377C95"/>
    <w:rsid w:val="00380FBC"/>
    <w:rsid w:val="0038341E"/>
    <w:rsid w:val="00393E4D"/>
    <w:rsid w:val="003969D8"/>
    <w:rsid w:val="00396AAA"/>
    <w:rsid w:val="00397801"/>
    <w:rsid w:val="00397CFE"/>
    <w:rsid w:val="003A313B"/>
    <w:rsid w:val="003A61D0"/>
    <w:rsid w:val="003B4C9A"/>
    <w:rsid w:val="003B7605"/>
    <w:rsid w:val="003C00C1"/>
    <w:rsid w:val="003C34BE"/>
    <w:rsid w:val="003C37D6"/>
    <w:rsid w:val="003D4E6F"/>
    <w:rsid w:val="003D54D0"/>
    <w:rsid w:val="003D5817"/>
    <w:rsid w:val="003E004C"/>
    <w:rsid w:val="003E059A"/>
    <w:rsid w:val="003E0B45"/>
    <w:rsid w:val="003E10CB"/>
    <w:rsid w:val="003E15C9"/>
    <w:rsid w:val="003E3429"/>
    <w:rsid w:val="003E5D9C"/>
    <w:rsid w:val="003F6C9F"/>
    <w:rsid w:val="003F7C2F"/>
    <w:rsid w:val="00410B9B"/>
    <w:rsid w:val="0042685F"/>
    <w:rsid w:val="004272DA"/>
    <w:rsid w:val="0043121B"/>
    <w:rsid w:val="00431FB4"/>
    <w:rsid w:val="00432E04"/>
    <w:rsid w:val="00434914"/>
    <w:rsid w:val="0043667D"/>
    <w:rsid w:val="004424DD"/>
    <w:rsid w:val="004430EA"/>
    <w:rsid w:val="004431F8"/>
    <w:rsid w:val="004504DC"/>
    <w:rsid w:val="00451036"/>
    <w:rsid w:val="00456841"/>
    <w:rsid w:val="00457106"/>
    <w:rsid w:val="00457732"/>
    <w:rsid w:val="00461C1A"/>
    <w:rsid w:val="0046269A"/>
    <w:rsid w:val="004627EC"/>
    <w:rsid w:val="00471D48"/>
    <w:rsid w:val="00472AF8"/>
    <w:rsid w:val="004818F0"/>
    <w:rsid w:val="004858E0"/>
    <w:rsid w:val="004878A8"/>
    <w:rsid w:val="00491C57"/>
    <w:rsid w:val="00496929"/>
    <w:rsid w:val="0049692F"/>
    <w:rsid w:val="00496971"/>
    <w:rsid w:val="00496F9A"/>
    <w:rsid w:val="004A0CE1"/>
    <w:rsid w:val="004A3037"/>
    <w:rsid w:val="004A747D"/>
    <w:rsid w:val="004B1F3B"/>
    <w:rsid w:val="004B5E7B"/>
    <w:rsid w:val="004B6B7B"/>
    <w:rsid w:val="004C226B"/>
    <w:rsid w:val="004D1DEB"/>
    <w:rsid w:val="004D3E7D"/>
    <w:rsid w:val="004E49C5"/>
    <w:rsid w:val="004F6A64"/>
    <w:rsid w:val="00502DB3"/>
    <w:rsid w:val="00503A9E"/>
    <w:rsid w:val="00505ADD"/>
    <w:rsid w:val="00506866"/>
    <w:rsid w:val="00523B57"/>
    <w:rsid w:val="00537764"/>
    <w:rsid w:val="005540E6"/>
    <w:rsid w:val="005568A2"/>
    <w:rsid w:val="00556A75"/>
    <w:rsid w:val="00556EE7"/>
    <w:rsid w:val="00562FEA"/>
    <w:rsid w:val="00563ABD"/>
    <w:rsid w:val="00563E81"/>
    <w:rsid w:val="00564A2C"/>
    <w:rsid w:val="00564D18"/>
    <w:rsid w:val="00565444"/>
    <w:rsid w:val="0056590B"/>
    <w:rsid w:val="005755EF"/>
    <w:rsid w:val="00581F87"/>
    <w:rsid w:val="00591EEB"/>
    <w:rsid w:val="0059202E"/>
    <w:rsid w:val="0059215B"/>
    <w:rsid w:val="0059547F"/>
    <w:rsid w:val="00595889"/>
    <w:rsid w:val="0059657B"/>
    <w:rsid w:val="00597428"/>
    <w:rsid w:val="005A1154"/>
    <w:rsid w:val="005A4B0B"/>
    <w:rsid w:val="005A7B7B"/>
    <w:rsid w:val="005C3EDB"/>
    <w:rsid w:val="005C4373"/>
    <w:rsid w:val="005C4B9E"/>
    <w:rsid w:val="005C70F3"/>
    <w:rsid w:val="005D16F9"/>
    <w:rsid w:val="005D2497"/>
    <w:rsid w:val="005D36AD"/>
    <w:rsid w:val="005D42DE"/>
    <w:rsid w:val="005E0369"/>
    <w:rsid w:val="005E0400"/>
    <w:rsid w:val="005F595D"/>
    <w:rsid w:val="0060002D"/>
    <w:rsid w:val="0060669D"/>
    <w:rsid w:val="006073E3"/>
    <w:rsid w:val="00613917"/>
    <w:rsid w:val="00613CE4"/>
    <w:rsid w:val="00615DF6"/>
    <w:rsid w:val="00616168"/>
    <w:rsid w:val="00617BAE"/>
    <w:rsid w:val="006215AE"/>
    <w:rsid w:val="00622E6C"/>
    <w:rsid w:val="00623720"/>
    <w:rsid w:val="0062443E"/>
    <w:rsid w:val="00625372"/>
    <w:rsid w:val="006275AD"/>
    <w:rsid w:val="006327A2"/>
    <w:rsid w:val="00632C83"/>
    <w:rsid w:val="00637D38"/>
    <w:rsid w:val="0064661E"/>
    <w:rsid w:val="00650F2B"/>
    <w:rsid w:val="00652063"/>
    <w:rsid w:val="00652546"/>
    <w:rsid w:val="006649E0"/>
    <w:rsid w:val="00666E61"/>
    <w:rsid w:val="00672D64"/>
    <w:rsid w:val="00675E14"/>
    <w:rsid w:val="006767D9"/>
    <w:rsid w:val="006774E4"/>
    <w:rsid w:val="00682BA1"/>
    <w:rsid w:val="00685B77"/>
    <w:rsid w:val="00686ADE"/>
    <w:rsid w:val="0068722D"/>
    <w:rsid w:val="0069267C"/>
    <w:rsid w:val="006942C6"/>
    <w:rsid w:val="00695208"/>
    <w:rsid w:val="006A233B"/>
    <w:rsid w:val="006B11A8"/>
    <w:rsid w:val="006B1524"/>
    <w:rsid w:val="006B5314"/>
    <w:rsid w:val="006B60AE"/>
    <w:rsid w:val="006B71A0"/>
    <w:rsid w:val="006B7DEB"/>
    <w:rsid w:val="006C3BFE"/>
    <w:rsid w:val="006C5E0B"/>
    <w:rsid w:val="006D277F"/>
    <w:rsid w:val="006D2C6F"/>
    <w:rsid w:val="006D4FF4"/>
    <w:rsid w:val="006D7A45"/>
    <w:rsid w:val="006E16E0"/>
    <w:rsid w:val="006E1EBF"/>
    <w:rsid w:val="006E7378"/>
    <w:rsid w:val="006F04BB"/>
    <w:rsid w:val="006F1780"/>
    <w:rsid w:val="006F1A1D"/>
    <w:rsid w:val="006F23CD"/>
    <w:rsid w:val="00706E12"/>
    <w:rsid w:val="007072F3"/>
    <w:rsid w:val="007137BF"/>
    <w:rsid w:val="00717D5A"/>
    <w:rsid w:val="00720FC9"/>
    <w:rsid w:val="00725E4B"/>
    <w:rsid w:val="00734508"/>
    <w:rsid w:val="007442A3"/>
    <w:rsid w:val="00747F52"/>
    <w:rsid w:val="007506FA"/>
    <w:rsid w:val="007574E0"/>
    <w:rsid w:val="00761BDD"/>
    <w:rsid w:val="00765C99"/>
    <w:rsid w:val="00765F7F"/>
    <w:rsid w:val="00767E3C"/>
    <w:rsid w:val="0077404E"/>
    <w:rsid w:val="00782365"/>
    <w:rsid w:val="00787296"/>
    <w:rsid w:val="00795E7C"/>
    <w:rsid w:val="00796D12"/>
    <w:rsid w:val="007974A3"/>
    <w:rsid w:val="00797A0B"/>
    <w:rsid w:val="007A03AA"/>
    <w:rsid w:val="007A6F58"/>
    <w:rsid w:val="007A7D88"/>
    <w:rsid w:val="007B0A69"/>
    <w:rsid w:val="007B7A1B"/>
    <w:rsid w:val="007B7A21"/>
    <w:rsid w:val="007C251E"/>
    <w:rsid w:val="007C2B96"/>
    <w:rsid w:val="007C3664"/>
    <w:rsid w:val="007C550D"/>
    <w:rsid w:val="007C6680"/>
    <w:rsid w:val="007D089C"/>
    <w:rsid w:val="007D628F"/>
    <w:rsid w:val="007D7DAE"/>
    <w:rsid w:val="007E00CA"/>
    <w:rsid w:val="007E4C74"/>
    <w:rsid w:val="007E5DDC"/>
    <w:rsid w:val="007E60A9"/>
    <w:rsid w:val="007E61C5"/>
    <w:rsid w:val="007E7830"/>
    <w:rsid w:val="007F03F3"/>
    <w:rsid w:val="007F1A20"/>
    <w:rsid w:val="007F287D"/>
    <w:rsid w:val="007F2DB8"/>
    <w:rsid w:val="007F404D"/>
    <w:rsid w:val="007F7F6B"/>
    <w:rsid w:val="00802858"/>
    <w:rsid w:val="008033E3"/>
    <w:rsid w:val="00805F6E"/>
    <w:rsid w:val="0081132A"/>
    <w:rsid w:val="0081158A"/>
    <w:rsid w:val="00812E4B"/>
    <w:rsid w:val="00815AC2"/>
    <w:rsid w:val="0081612F"/>
    <w:rsid w:val="00816330"/>
    <w:rsid w:val="00824EEB"/>
    <w:rsid w:val="00833C8A"/>
    <w:rsid w:val="00834431"/>
    <w:rsid w:val="00844210"/>
    <w:rsid w:val="0084435B"/>
    <w:rsid w:val="008521C4"/>
    <w:rsid w:val="00852B0A"/>
    <w:rsid w:val="008558FC"/>
    <w:rsid w:val="00860232"/>
    <w:rsid w:val="008607F8"/>
    <w:rsid w:val="00861385"/>
    <w:rsid w:val="0086264B"/>
    <w:rsid w:val="00865F69"/>
    <w:rsid w:val="008752BF"/>
    <w:rsid w:val="00880AE2"/>
    <w:rsid w:val="00880F59"/>
    <w:rsid w:val="00881671"/>
    <w:rsid w:val="00887FF5"/>
    <w:rsid w:val="0089129E"/>
    <w:rsid w:val="00892385"/>
    <w:rsid w:val="00892E51"/>
    <w:rsid w:val="00892E94"/>
    <w:rsid w:val="008943EA"/>
    <w:rsid w:val="008969B2"/>
    <w:rsid w:val="00897792"/>
    <w:rsid w:val="008A1A5D"/>
    <w:rsid w:val="008A2658"/>
    <w:rsid w:val="008A699B"/>
    <w:rsid w:val="008B0248"/>
    <w:rsid w:val="008B02A5"/>
    <w:rsid w:val="008B7A84"/>
    <w:rsid w:val="008C02CF"/>
    <w:rsid w:val="008C46C9"/>
    <w:rsid w:val="008C593B"/>
    <w:rsid w:val="008C7452"/>
    <w:rsid w:val="008D3E33"/>
    <w:rsid w:val="008D48BF"/>
    <w:rsid w:val="008D50ED"/>
    <w:rsid w:val="008D55B2"/>
    <w:rsid w:val="008D5A73"/>
    <w:rsid w:val="008D67DD"/>
    <w:rsid w:val="008E2076"/>
    <w:rsid w:val="008E2227"/>
    <w:rsid w:val="008E4A3B"/>
    <w:rsid w:val="008E7D3E"/>
    <w:rsid w:val="008F4227"/>
    <w:rsid w:val="008F5D07"/>
    <w:rsid w:val="009010FF"/>
    <w:rsid w:val="00901C26"/>
    <w:rsid w:val="00902A23"/>
    <w:rsid w:val="00904A89"/>
    <w:rsid w:val="009125AB"/>
    <w:rsid w:val="00914D2E"/>
    <w:rsid w:val="009203E4"/>
    <w:rsid w:val="00920BA3"/>
    <w:rsid w:val="009219DE"/>
    <w:rsid w:val="00935830"/>
    <w:rsid w:val="00936D37"/>
    <w:rsid w:val="00940757"/>
    <w:rsid w:val="00941B4F"/>
    <w:rsid w:val="00945069"/>
    <w:rsid w:val="00950AE0"/>
    <w:rsid w:val="00951FCC"/>
    <w:rsid w:val="00952EB0"/>
    <w:rsid w:val="0095656C"/>
    <w:rsid w:val="00961C0E"/>
    <w:rsid w:val="00965489"/>
    <w:rsid w:val="009679AE"/>
    <w:rsid w:val="00973D76"/>
    <w:rsid w:val="00975F8F"/>
    <w:rsid w:val="009762C4"/>
    <w:rsid w:val="009772A1"/>
    <w:rsid w:val="009861E9"/>
    <w:rsid w:val="00990EF6"/>
    <w:rsid w:val="009924CA"/>
    <w:rsid w:val="009972AD"/>
    <w:rsid w:val="009A3E78"/>
    <w:rsid w:val="009A71F3"/>
    <w:rsid w:val="009B3861"/>
    <w:rsid w:val="009C088D"/>
    <w:rsid w:val="009C4CB9"/>
    <w:rsid w:val="009C5058"/>
    <w:rsid w:val="009C66F3"/>
    <w:rsid w:val="009C7B78"/>
    <w:rsid w:val="009E34C6"/>
    <w:rsid w:val="009E42FB"/>
    <w:rsid w:val="009E4886"/>
    <w:rsid w:val="009E6947"/>
    <w:rsid w:val="009F02AA"/>
    <w:rsid w:val="009F08D1"/>
    <w:rsid w:val="009F15E7"/>
    <w:rsid w:val="009F6C45"/>
    <w:rsid w:val="009F7A86"/>
    <w:rsid w:val="00A017D4"/>
    <w:rsid w:val="00A033C0"/>
    <w:rsid w:val="00A119BE"/>
    <w:rsid w:val="00A2132D"/>
    <w:rsid w:val="00A26F0F"/>
    <w:rsid w:val="00A31F1D"/>
    <w:rsid w:val="00A36C44"/>
    <w:rsid w:val="00A37B69"/>
    <w:rsid w:val="00A41061"/>
    <w:rsid w:val="00A41F06"/>
    <w:rsid w:val="00A5000F"/>
    <w:rsid w:val="00A50630"/>
    <w:rsid w:val="00A518DD"/>
    <w:rsid w:val="00A51DD1"/>
    <w:rsid w:val="00A52893"/>
    <w:rsid w:val="00A52A29"/>
    <w:rsid w:val="00A5351D"/>
    <w:rsid w:val="00A55B18"/>
    <w:rsid w:val="00A56E02"/>
    <w:rsid w:val="00A62BBC"/>
    <w:rsid w:val="00A62CD5"/>
    <w:rsid w:val="00A64A74"/>
    <w:rsid w:val="00A65974"/>
    <w:rsid w:val="00A660A4"/>
    <w:rsid w:val="00A6626F"/>
    <w:rsid w:val="00A66E8C"/>
    <w:rsid w:val="00A7075F"/>
    <w:rsid w:val="00A71B20"/>
    <w:rsid w:val="00A71E2B"/>
    <w:rsid w:val="00A74F39"/>
    <w:rsid w:val="00A77FC4"/>
    <w:rsid w:val="00A82371"/>
    <w:rsid w:val="00A83B11"/>
    <w:rsid w:val="00A8407E"/>
    <w:rsid w:val="00A85120"/>
    <w:rsid w:val="00A87C95"/>
    <w:rsid w:val="00A87DA3"/>
    <w:rsid w:val="00A95EE6"/>
    <w:rsid w:val="00A96A23"/>
    <w:rsid w:val="00AA1061"/>
    <w:rsid w:val="00AA194D"/>
    <w:rsid w:val="00AB2B9F"/>
    <w:rsid w:val="00AC4C59"/>
    <w:rsid w:val="00AD0141"/>
    <w:rsid w:val="00AD04CC"/>
    <w:rsid w:val="00AD59B5"/>
    <w:rsid w:val="00AD7913"/>
    <w:rsid w:val="00AE0A63"/>
    <w:rsid w:val="00AE28C9"/>
    <w:rsid w:val="00AF2982"/>
    <w:rsid w:val="00AF5CB5"/>
    <w:rsid w:val="00B020AB"/>
    <w:rsid w:val="00B05D8C"/>
    <w:rsid w:val="00B07024"/>
    <w:rsid w:val="00B10BCA"/>
    <w:rsid w:val="00B13CE8"/>
    <w:rsid w:val="00B16B10"/>
    <w:rsid w:val="00B1759E"/>
    <w:rsid w:val="00B2051B"/>
    <w:rsid w:val="00B320CB"/>
    <w:rsid w:val="00B359AD"/>
    <w:rsid w:val="00B37D9D"/>
    <w:rsid w:val="00B40BAC"/>
    <w:rsid w:val="00B4148B"/>
    <w:rsid w:val="00B420E4"/>
    <w:rsid w:val="00B4268F"/>
    <w:rsid w:val="00B45F48"/>
    <w:rsid w:val="00B51F08"/>
    <w:rsid w:val="00B64ABD"/>
    <w:rsid w:val="00B65D87"/>
    <w:rsid w:val="00B660D0"/>
    <w:rsid w:val="00B6642A"/>
    <w:rsid w:val="00B67047"/>
    <w:rsid w:val="00B67C75"/>
    <w:rsid w:val="00B83F6F"/>
    <w:rsid w:val="00B94B3A"/>
    <w:rsid w:val="00BA159A"/>
    <w:rsid w:val="00BA1914"/>
    <w:rsid w:val="00BA30DC"/>
    <w:rsid w:val="00BA411F"/>
    <w:rsid w:val="00BA4AC5"/>
    <w:rsid w:val="00BA6411"/>
    <w:rsid w:val="00BB01C1"/>
    <w:rsid w:val="00BB0D5A"/>
    <w:rsid w:val="00BB13C2"/>
    <w:rsid w:val="00BB211C"/>
    <w:rsid w:val="00BB2338"/>
    <w:rsid w:val="00BC05E9"/>
    <w:rsid w:val="00BC56F6"/>
    <w:rsid w:val="00BD2A99"/>
    <w:rsid w:val="00BD2FD7"/>
    <w:rsid w:val="00BE0E20"/>
    <w:rsid w:val="00BE1769"/>
    <w:rsid w:val="00BE2904"/>
    <w:rsid w:val="00BF11D8"/>
    <w:rsid w:val="00BF213D"/>
    <w:rsid w:val="00BF39D1"/>
    <w:rsid w:val="00BF69E3"/>
    <w:rsid w:val="00C025D9"/>
    <w:rsid w:val="00C0301E"/>
    <w:rsid w:val="00C03E37"/>
    <w:rsid w:val="00C07D22"/>
    <w:rsid w:val="00C11636"/>
    <w:rsid w:val="00C140E5"/>
    <w:rsid w:val="00C21EF3"/>
    <w:rsid w:val="00C27236"/>
    <w:rsid w:val="00C3244D"/>
    <w:rsid w:val="00C32531"/>
    <w:rsid w:val="00C32FE5"/>
    <w:rsid w:val="00C35E46"/>
    <w:rsid w:val="00C3642B"/>
    <w:rsid w:val="00C41B99"/>
    <w:rsid w:val="00C441AB"/>
    <w:rsid w:val="00C44DE3"/>
    <w:rsid w:val="00C46A94"/>
    <w:rsid w:val="00C5217E"/>
    <w:rsid w:val="00C55201"/>
    <w:rsid w:val="00C55403"/>
    <w:rsid w:val="00C57C34"/>
    <w:rsid w:val="00C62DC4"/>
    <w:rsid w:val="00C7144B"/>
    <w:rsid w:val="00C7258A"/>
    <w:rsid w:val="00C74545"/>
    <w:rsid w:val="00C7608D"/>
    <w:rsid w:val="00C779F1"/>
    <w:rsid w:val="00C83E5F"/>
    <w:rsid w:val="00C94A98"/>
    <w:rsid w:val="00CA59F4"/>
    <w:rsid w:val="00CA7D84"/>
    <w:rsid w:val="00CB1061"/>
    <w:rsid w:val="00CB14FD"/>
    <w:rsid w:val="00CB18E0"/>
    <w:rsid w:val="00CB2D85"/>
    <w:rsid w:val="00CB4316"/>
    <w:rsid w:val="00CB5E42"/>
    <w:rsid w:val="00CC0FE3"/>
    <w:rsid w:val="00CC6C37"/>
    <w:rsid w:val="00CC7E88"/>
    <w:rsid w:val="00CD4EC9"/>
    <w:rsid w:val="00CE1364"/>
    <w:rsid w:val="00CE30F5"/>
    <w:rsid w:val="00CE4FC0"/>
    <w:rsid w:val="00CE5D14"/>
    <w:rsid w:val="00CE6021"/>
    <w:rsid w:val="00CF0723"/>
    <w:rsid w:val="00CF2297"/>
    <w:rsid w:val="00CF4150"/>
    <w:rsid w:val="00CF7404"/>
    <w:rsid w:val="00D0186C"/>
    <w:rsid w:val="00D01953"/>
    <w:rsid w:val="00D05D7D"/>
    <w:rsid w:val="00D1135C"/>
    <w:rsid w:val="00D20056"/>
    <w:rsid w:val="00D321AC"/>
    <w:rsid w:val="00D32C6D"/>
    <w:rsid w:val="00D3308B"/>
    <w:rsid w:val="00D37BCB"/>
    <w:rsid w:val="00D44FC5"/>
    <w:rsid w:val="00D45269"/>
    <w:rsid w:val="00D468B2"/>
    <w:rsid w:val="00D5193B"/>
    <w:rsid w:val="00D53B21"/>
    <w:rsid w:val="00D56514"/>
    <w:rsid w:val="00D63F78"/>
    <w:rsid w:val="00D65D7A"/>
    <w:rsid w:val="00D66000"/>
    <w:rsid w:val="00D664A2"/>
    <w:rsid w:val="00D70631"/>
    <w:rsid w:val="00D71833"/>
    <w:rsid w:val="00D76031"/>
    <w:rsid w:val="00D8794C"/>
    <w:rsid w:val="00D90A43"/>
    <w:rsid w:val="00D90D55"/>
    <w:rsid w:val="00D93FAF"/>
    <w:rsid w:val="00DA668D"/>
    <w:rsid w:val="00DB2089"/>
    <w:rsid w:val="00DB2653"/>
    <w:rsid w:val="00DB495F"/>
    <w:rsid w:val="00DC6177"/>
    <w:rsid w:val="00DD3393"/>
    <w:rsid w:val="00DD581D"/>
    <w:rsid w:val="00DD59DF"/>
    <w:rsid w:val="00DD68D9"/>
    <w:rsid w:val="00DE2970"/>
    <w:rsid w:val="00DE3686"/>
    <w:rsid w:val="00DE7820"/>
    <w:rsid w:val="00DF1579"/>
    <w:rsid w:val="00DF352C"/>
    <w:rsid w:val="00DF6E9B"/>
    <w:rsid w:val="00DF7843"/>
    <w:rsid w:val="00E01242"/>
    <w:rsid w:val="00E1402D"/>
    <w:rsid w:val="00E1533F"/>
    <w:rsid w:val="00E15512"/>
    <w:rsid w:val="00E16475"/>
    <w:rsid w:val="00E2199A"/>
    <w:rsid w:val="00E237F2"/>
    <w:rsid w:val="00E301CE"/>
    <w:rsid w:val="00E45DCE"/>
    <w:rsid w:val="00E474AA"/>
    <w:rsid w:val="00E51735"/>
    <w:rsid w:val="00E55CEA"/>
    <w:rsid w:val="00E56879"/>
    <w:rsid w:val="00E6164B"/>
    <w:rsid w:val="00E620F3"/>
    <w:rsid w:val="00E660E1"/>
    <w:rsid w:val="00E70226"/>
    <w:rsid w:val="00E7046D"/>
    <w:rsid w:val="00E712BA"/>
    <w:rsid w:val="00E715BF"/>
    <w:rsid w:val="00E74AF7"/>
    <w:rsid w:val="00E76226"/>
    <w:rsid w:val="00E864A4"/>
    <w:rsid w:val="00E86EE0"/>
    <w:rsid w:val="00E9193E"/>
    <w:rsid w:val="00E94061"/>
    <w:rsid w:val="00E94A93"/>
    <w:rsid w:val="00E94FAC"/>
    <w:rsid w:val="00EA1B29"/>
    <w:rsid w:val="00EA2325"/>
    <w:rsid w:val="00EA5E5C"/>
    <w:rsid w:val="00EA68D4"/>
    <w:rsid w:val="00EA6E30"/>
    <w:rsid w:val="00EB0004"/>
    <w:rsid w:val="00EB11E4"/>
    <w:rsid w:val="00EB596B"/>
    <w:rsid w:val="00EB6D40"/>
    <w:rsid w:val="00EC0D4E"/>
    <w:rsid w:val="00EC4D1B"/>
    <w:rsid w:val="00EC62E3"/>
    <w:rsid w:val="00EC7EA3"/>
    <w:rsid w:val="00ED202C"/>
    <w:rsid w:val="00ED7A0D"/>
    <w:rsid w:val="00EF1F24"/>
    <w:rsid w:val="00EF51DC"/>
    <w:rsid w:val="00EF680A"/>
    <w:rsid w:val="00EF7874"/>
    <w:rsid w:val="00F13C83"/>
    <w:rsid w:val="00F14981"/>
    <w:rsid w:val="00F149A6"/>
    <w:rsid w:val="00F1546F"/>
    <w:rsid w:val="00F23046"/>
    <w:rsid w:val="00F25744"/>
    <w:rsid w:val="00F37387"/>
    <w:rsid w:val="00F46758"/>
    <w:rsid w:val="00F47B0E"/>
    <w:rsid w:val="00F47C2D"/>
    <w:rsid w:val="00F50942"/>
    <w:rsid w:val="00F51E79"/>
    <w:rsid w:val="00F52B05"/>
    <w:rsid w:val="00F53072"/>
    <w:rsid w:val="00F5339C"/>
    <w:rsid w:val="00F551C8"/>
    <w:rsid w:val="00F60618"/>
    <w:rsid w:val="00F60DEF"/>
    <w:rsid w:val="00F7208E"/>
    <w:rsid w:val="00F72FFF"/>
    <w:rsid w:val="00F85E34"/>
    <w:rsid w:val="00F90238"/>
    <w:rsid w:val="00F93492"/>
    <w:rsid w:val="00F9602F"/>
    <w:rsid w:val="00F961B4"/>
    <w:rsid w:val="00FA0558"/>
    <w:rsid w:val="00FA22A6"/>
    <w:rsid w:val="00FA254E"/>
    <w:rsid w:val="00FA570E"/>
    <w:rsid w:val="00FB0815"/>
    <w:rsid w:val="00FB14E3"/>
    <w:rsid w:val="00FB19AE"/>
    <w:rsid w:val="00FB1E93"/>
    <w:rsid w:val="00FB36DF"/>
    <w:rsid w:val="00FB5B32"/>
    <w:rsid w:val="00FC1E53"/>
    <w:rsid w:val="00FC51E8"/>
    <w:rsid w:val="00FD4C3A"/>
    <w:rsid w:val="00FD55EA"/>
    <w:rsid w:val="00FD560E"/>
    <w:rsid w:val="00FD6339"/>
    <w:rsid w:val="00FE1AC8"/>
    <w:rsid w:val="00FE321B"/>
    <w:rsid w:val="00FE3BE2"/>
    <w:rsid w:val="00FE47B0"/>
    <w:rsid w:val="00FF02E3"/>
    <w:rsid w:val="00F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C8FC9-9C2A-48F7-9139-926204CF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A2C"/>
    <w:rPr>
      <w:sz w:val="24"/>
      <w:szCs w:val="24"/>
    </w:rPr>
  </w:style>
  <w:style w:type="paragraph" w:styleId="10">
    <w:name w:val="heading 1"/>
    <w:basedOn w:val="a"/>
    <w:next w:val="a"/>
    <w:qFormat/>
    <w:pPr>
      <w:tabs>
        <w:tab w:val="num" w:pos="0"/>
        <w:tab w:val="left" w:pos="426"/>
      </w:tabs>
      <w:spacing w:after="120"/>
      <w:outlineLvl w:val="0"/>
    </w:pPr>
    <w:rPr>
      <w:caps/>
      <w:sz w:val="22"/>
      <w:szCs w:val="20"/>
      <w:lang w:val="en-GB"/>
    </w:rPr>
  </w:style>
  <w:style w:type="paragraph" w:styleId="2">
    <w:name w:val="heading 2"/>
    <w:basedOn w:val="a"/>
    <w:next w:val="a"/>
    <w:qFormat/>
    <w:pPr>
      <w:tabs>
        <w:tab w:val="num" w:pos="0"/>
        <w:tab w:val="left" w:pos="459"/>
      </w:tabs>
      <w:spacing w:after="120"/>
      <w:outlineLvl w:val="1"/>
    </w:pPr>
    <w:rPr>
      <w:sz w:val="22"/>
      <w:szCs w:val="20"/>
      <w:lang w:val="en-GB"/>
    </w:rPr>
  </w:style>
  <w:style w:type="paragraph" w:styleId="3">
    <w:name w:val="heading 3"/>
    <w:basedOn w:val="a"/>
    <w:next w:val="a"/>
    <w:qFormat/>
    <w:pPr>
      <w:tabs>
        <w:tab w:val="num" w:pos="0"/>
        <w:tab w:val="left" w:pos="601"/>
      </w:tabs>
      <w:spacing w:after="120"/>
      <w:outlineLvl w:val="2"/>
    </w:pPr>
    <w:rPr>
      <w:sz w:val="22"/>
      <w:szCs w:val="20"/>
      <w:lang w:val="en-GB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outlineLvl w:val="3"/>
    </w:pPr>
    <w:rPr>
      <w:b/>
      <w:i/>
      <w:szCs w:val="20"/>
      <w:lang w:val="en-GB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  <w:szCs w:val="20"/>
      <w:lang w:val="en-GB"/>
    </w:r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  <w:szCs w:val="20"/>
      <w:lang w:val="en-GB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outlineLvl w:val="6"/>
    </w:pPr>
    <w:rPr>
      <w:rFonts w:ascii="Arial" w:hAnsi="Arial"/>
      <w:sz w:val="22"/>
      <w:szCs w:val="20"/>
      <w:lang w:val="en-GB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2"/>
      <w:szCs w:val="20"/>
      <w:lang w:val="en-GB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Pr>
      <w:b/>
      <w:caps/>
      <w:kern w:val="28"/>
      <w:szCs w:val="20"/>
      <w:lang w:val="en-GB"/>
    </w:rPr>
  </w:style>
  <w:style w:type="paragraph" w:customStyle="1" w:styleId="12">
    <w:name w:val="Обычный1"/>
    <w:pPr>
      <w:spacing w:before="120"/>
      <w:jc w:val="both"/>
    </w:pPr>
    <w:rPr>
      <w:sz w:val="24"/>
    </w:rPr>
  </w:style>
  <w:style w:type="paragraph" w:styleId="a3">
    <w:name w:val="Body Text"/>
    <w:basedOn w:val="a"/>
    <w:pPr>
      <w:jc w:val="both"/>
    </w:pPr>
    <w:rPr>
      <w:sz w:val="20"/>
      <w:szCs w:val="20"/>
    </w:rPr>
  </w:style>
  <w:style w:type="paragraph" w:customStyle="1" w:styleId="110">
    <w:name w:val="Заголовок 11"/>
    <w:basedOn w:val="a"/>
    <w:next w:val="a"/>
    <w:autoRedefine/>
    <w:rsid w:val="004A747D"/>
    <w:pPr>
      <w:keepNext/>
      <w:spacing w:before="240" w:after="60"/>
      <w:jc w:val="both"/>
    </w:pPr>
    <w:rPr>
      <w:b/>
      <w:caps/>
      <w:kern w:val="28"/>
      <w:sz w:val="20"/>
      <w:szCs w:val="20"/>
      <w:lang w:val="en-US"/>
    </w:rPr>
  </w:style>
  <w:style w:type="paragraph" w:customStyle="1" w:styleId="1">
    <w:name w:val="Нумерованный список1"/>
    <w:basedOn w:val="a"/>
    <w:pPr>
      <w:numPr>
        <w:ilvl w:val="1"/>
        <w:numId w:val="1"/>
      </w:numPr>
      <w:spacing w:before="120"/>
      <w:jc w:val="both"/>
    </w:pPr>
    <w:rPr>
      <w:szCs w:val="20"/>
    </w:rPr>
  </w:style>
  <w:style w:type="paragraph" w:customStyle="1" w:styleId="heading2">
    <w:name w:val="heading2"/>
    <w:basedOn w:val="110"/>
    <w:autoRedefine/>
    <w:rPr>
      <w:u w:val="single"/>
    </w:rPr>
  </w:style>
  <w:style w:type="paragraph" w:customStyle="1" w:styleId="heading3">
    <w:name w:val="heading3"/>
    <w:basedOn w:val="110"/>
    <w:autoRedefine/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List Number"/>
    <w:basedOn w:val="a"/>
    <w:pPr>
      <w:spacing w:before="120"/>
      <w:jc w:val="both"/>
    </w:pPr>
    <w:rPr>
      <w:szCs w:val="20"/>
    </w:rPr>
  </w:style>
  <w:style w:type="paragraph" w:styleId="20">
    <w:name w:val="Body Text Indent 2"/>
    <w:basedOn w:val="a"/>
    <w:pPr>
      <w:tabs>
        <w:tab w:val="left" w:pos="-720"/>
        <w:tab w:val="left" w:pos="0"/>
        <w:tab w:val="left" w:pos="720"/>
      </w:tabs>
      <w:suppressAutoHyphens/>
      <w:ind w:hanging="1134"/>
      <w:jc w:val="both"/>
    </w:pPr>
    <w:rPr>
      <w:szCs w:val="20"/>
      <w:lang w:val="en-GB"/>
    </w:rPr>
  </w:style>
  <w:style w:type="paragraph" w:styleId="30">
    <w:name w:val="Body Text Indent 3"/>
    <w:basedOn w:val="a"/>
    <w:pPr>
      <w:ind w:firstLine="330"/>
      <w:jc w:val="both"/>
    </w:pPr>
    <w:rPr>
      <w:sz w:val="22"/>
    </w:rPr>
  </w:style>
  <w:style w:type="paragraph" w:styleId="21">
    <w:name w:val="Body Text 2"/>
    <w:basedOn w:val="a"/>
    <w:pPr>
      <w:jc w:val="both"/>
    </w:pPr>
    <w:rPr>
      <w:color w:val="0000FF"/>
      <w:sz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Subtitle"/>
    <w:basedOn w:val="a"/>
    <w:qFormat/>
    <w:pPr>
      <w:jc w:val="center"/>
    </w:pPr>
    <w:rPr>
      <w:b/>
      <w:bCs/>
      <w:sz w:val="16"/>
      <w:lang w:val="en-US"/>
    </w:rPr>
  </w:style>
  <w:style w:type="paragraph" w:customStyle="1" w:styleId="ac">
    <w:name w:val="НАЗВАНИЕ"/>
    <w:basedOn w:val="a"/>
    <w:next w:val="ad"/>
    <w:rsid w:val="009A3E78"/>
    <w:pPr>
      <w:jc w:val="both"/>
    </w:pPr>
    <w:rPr>
      <w:caps/>
      <w:sz w:val="22"/>
    </w:rPr>
  </w:style>
  <w:style w:type="paragraph" w:customStyle="1" w:styleId="ae">
    <w:name w:val="Заголовок таблицы"/>
    <w:basedOn w:val="a"/>
    <w:autoRedefine/>
    <w:rsid w:val="009A3E78"/>
    <w:pPr>
      <w:jc w:val="center"/>
    </w:pPr>
    <w:rPr>
      <w:b/>
      <w:sz w:val="22"/>
      <w:szCs w:val="22"/>
      <w:lang w:eastAsia="en-US"/>
    </w:rPr>
  </w:style>
  <w:style w:type="paragraph" w:styleId="ad">
    <w:name w:val="Body Text Indent"/>
    <w:basedOn w:val="a"/>
    <w:rsid w:val="009A3E78"/>
    <w:pPr>
      <w:spacing w:after="120"/>
      <w:ind w:left="283"/>
    </w:pPr>
  </w:style>
  <w:style w:type="table" w:styleId="af">
    <w:name w:val="Table Grid"/>
    <w:basedOn w:val="a1"/>
    <w:uiPriority w:val="59"/>
    <w:rsid w:val="00201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semiHidden/>
    <w:rsid w:val="000512C2"/>
    <w:rPr>
      <w:rFonts w:ascii="Tahoma" w:hAnsi="Tahoma" w:cs="Tahoma"/>
      <w:sz w:val="16"/>
      <w:szCs w:val="16"/>
    </w:rPr>
  </w:style>
  <w:style w:type="character" w:styleId="af1">
    <w:name w:val="annotation reference"/>
    <w:semiHidden/>
    <w:rsid w:val="00FB14E3"/>
    <w:rPr>
      <w:sz w:val="16"/>
      <w:szCs w:val="16"/>
    </w:rPr>
  </w:style>
  <w:style w:type="paragraph" w:styleId="af2">
    <w:name w:val="annotation text"/>
    <w:basedOn w:val="a"/>
    <w:semiHidden/>
    <w:rsid w:val="00FB14E3"/>
    <w:rPr>
      <w:sz w:val="20"/>
      <w:szCs w:val="20"/>
    </w:rPr>
  </w:style>
  <w:style w:type="paragraph" w:styleId="af3">
    <w:name w:val="annotation subject"/>
    <w:basedOn w:val="af2"/>
    <w:next w:val="af2"/>
    <w:semiHidden/>
    <w:rsid w:val="00FB14E3"/>
    <w:rPr>
      <w:b/>
      <w:bCs/>
    </w:rPr>
  </w:style>
  <w:style w:type="paragraph" w:customStyle="1" w:styleId="af4">
    <w:name w:val="Таблица_шапка"/>
    <w:basedOn w:val="a"/>
    <w:rsid w:val="00D321AC"/>
    <w:pPr>
      <w:spacing w:before="20" w:after="20" w:line="228" w:lineRule="auto"/>
      <w:jc w:val="center"/>
    </w:pPr>
    <w:rPr>
      <w:b/>
      <w:iCs/>
      <w:sz w:val="20"/>
      <w:szCs w:val="22"/>
      <w:lang w:eastAsia="en-US"/>
    </w:rPr>
  </w:style>
  <w:style w:type="paragraph" w:styleId="af5">
    <w:name w:val="List Paragraph"/>
    <w:basedOn w:val="a"/>
    <w:uiPriority w:val="34"/>
    <w:qFormat/>
    <w:rsid w:val="00892E9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6">
    <w:name w:val="Plain Text"/>
    <w:basedOn w:val="a"/>
    <w:link w:val="af7"/>
    <w:uiPriority w:val="99"/>
    <w:unhideWhenUsed/>
    <w:rsid w:val="002838F0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7">
    <w:name w:val="Текст Знак"/>
    <w:link w:val="af6"/>
    <w:uiPriority w:val="99"/>
    <w:rsid w:val="002838F0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5">
    <w:name w:val="Верхний колонтитул Знак"/>
    <w:link w:val="a4"/>
    <w:uiPriority w:val="99"/>
    <w:rsid w:val="00902A23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AA10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c.ru/rus/support/its/it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Valeeva\AppData\Local\Temp\2339\v8_1D75_1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DD8AE-D7BF-4F8D-BE0E-BCB3342C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v8_1D75_18</Template>
  <TotalTime>4</TotalTime>
  <Pages>1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_________________</vt:lpstr>
    </vt:vector>
  </TitlesOfParts>
  <Company>noname</Company>
  <LinksUpToDate>false</LinksUpToDate>
  <CharactersWithSpaces>17853</CharactersWithSpaces>
  <SharedDoc>false</SharedDoc>
  <HLinks>
    <vt:vector size="12" baseType="variant">
      <vt:variant>
        <vt:i4>6094873</vt:i4>
      </vt:variant>
      <vt:variant>
        <vt:i4>180</vt:i4>
      </vt:variant>
      <vt:variant>
        <vt:i4>0</vt:i4>
      </vt:variant>
      <vt:variant>
        <vt:i4>5</vt:i4>
      </vt:variant>
      <vt:variant>
        <vt:lpwstr>http://www.1c.ru/rus/support/its/its.htm</vt:lpwstr>
      </vt:variant>
      <vt:variant>
        <vt:lpwstr/>
      </vt:variant>
      <vt:variant>
        <vt:i4>852054</vt:i4>
      </vt:variant>
      <vt:variant>
        <vt:i4>144</vt:i4>
      </vt:variant>
      <vt:variant>
        <vt:i4>0</vt:i4>
      </vt:variant>
      <vt:variant>
        <vt:i4>5</vt:i4>
      </vt:variant>
      <vt:variant>
        <vt:lpwstr>http://www.pulsar.ru/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_________________</dc:title>
  <dc:subject/>
  <dc:creator>Рената Валеева</dc:creator>
  <cp:keywords/>
  <cp:lastModifiedBy>Бугаев Артемий Евгеньевич</cp:lastModifiedBy>
  <cp:revision>4</cp:revision>
  <cp:lastPrinted>2010-03-23T12:19:00Z</cp:lastPrinted>
  <dcterms:created xsi:type="dcterms:W3CDTF">2025-08-29T08:37:00Z</dcterms:created>
  <dcterms:modified xsi:type="dcterms:W3CDTF">2026-01-14T08:19:00Z</dcterms:modified>
</cp:coreProperties>
</file>