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543DF">
              <w:rPr>
                <w:color w:val="000000"/>
                <w:sz w:val="20"/>
                <w:szCs w:val="20"/>
              </w:rPr>
              <w:t>мес</w:t>
            </w:r>
            <w:r w:rsidR="00D41A1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19" w:rsidRPr="009C0A96" w:rsidRDefault="002543DF" w:rsidP="00783310">
            <w:pPr>
              <w:jc w:val="center"/>
              <w:rPr>
                <w:b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Оказание услуг по уборке помещений </w:t>
            </w:r>
            <w:bookmarkStart w:id="0" w:name="_GoBack"/>
            <w:bookmarkEnd w:id="0"/>
            <w:r w:rsidRPr="004046B0">
              <w:rPr>
                <w:color w:val="000000"/>
                <w:sz w:val="20"/>
                <w:szCs w:val="20"/>
              </w:rPr>
              <w:t xml:space="preserve">филиала ФКУ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4046B0">
              <w:rPr>
                <w:color w:val="000000"/>
                <w:sz w:val="20"/>
                <w:szCs w:val="20"/>
              </w:rPr>
              <w:t xml:space="preserve"> Москва-Харьков в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г.</w:t>
            </w:r>
            <w:r w:rsidR="00177C7E">
              <w:rPr>
                <w:color w:val="000000"/>
                <w:sz w:val="20"/>
                <w:szCs w:val="20"/>
              </w:rPr>
              <w:t>Брянск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177C7E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177C7E" w:rsidRDefault="00177C7E" w:rsidP="00675F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177C7E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64294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177C7E" w:rsidP="00783BB7">
            <w:pPr>
              <w:jc w:val="center"/>
              <w:rPr>
                <w:sz w:val="20"/>
                <w:szCs w:val="20"/>
              </w:rPr>
            </w:pPr>
            <w:r w:rsidRPr="00177C7E">
              <w:rPr>
                <w:sz w:val="20"/>
                <w:szCs w:val="20"/>
              </w:rPr>
              <w:t>68423.33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77C7E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19223.55559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77C7E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28.1%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177C7E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177C7E" w:rsidP="008C6C6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77C7E">
              <w:rPr>
                <w:rFonts w:eastAsiaTheme="minorHAnsi"/>
                <w:sz w:val="20"/>
                <w:szCs w:val="20"/>
                <w:lang w:eastAsia="en-US"/>
              </w:rPr>
              <w:t>68423.33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177C7E" w:rsidP="00C6666F">
            <w:pPr>
              <w:jc w:val="center"/>
              <w:rPr>
                <w:color w:val="000000"/>
                <w:sz w:val="20"/>
                <w:szCs w:val="20"/>
              </w:rPr>
            </w:pPr>
            <w:r w:rsidRPr="00177C7E">
              <w:rPr>
                <w:color w:val="000000"/>
                <w:sz w:val="20"/>
                <w:szCs w:val="20"/>
              </w:rPr>
              <w:t>68423.33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655F"/>
    <w:rsid w:val="00161425"/>
    <w:rsid w:val="00177C7E"/>
    <w:rsid w:val="001A426C"/>
    <w:rsid w:val="001E261D"/>
    <w:rsid w:val="001E671B"/>
    <w:rsid w:val="0020378F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310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65A25560</Template>
  <TotalTime>667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150</cp:revision>
  <cp:lastPrinted>2021-12-22T09:09:00Z</cp:lastPrinted>
  <dcterms:created xsi:type="dcterms:W3CDTF">2018-03-02T07:45:00Z</dcterms:created>
  <dcterms:modified xsi:type="dcterms:W3CDTF">2026-08-21T08:08:00Z</dcterms:modified>
</cp:coreProperties>
</file>