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EC4349">
        <w:rPr>
          <w:rFonts w:ascii="Times New Roman" w:hAnsi="Times New Roman"/>
        </w:rPr>
        <w:t>675/2026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A15F44" w:rsidRPr="00A15F44">
        <w:rPr>
          <w:rFonts w:ascii="Times New Roman" w:hAnsi="Times New Roman"/>
          <w:b/>
          <w:u w:val="single"/>
        </w:rPr>
        <w:t>Колистиметат</w:t>
      </w:r>
      <w:proofErr w:type="spellEnd"/>
      <w:r w:rsidR="00A15F44" w:rsidRPr="00A15F44">
        <w:rPr>
          <w:rFonts w:ascii="Times New Roman" w:hAnsi="Times New Roman"/>
          <w:b/>
          <w:u w:val="single"/>
        </w:rPr>
        <w:t xml:space="preserve"> натрия</w:t>
      </w:r>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EC4349" w:rsidRPr="00EC4349">
        <w:rPr>
          <w:rFonts w:ascii="Times New Roman" w:hAnsi="Times New Roman" w:cs="Times New Roman"/>
          <w:lang w:val="en-US"/>
        </w:rPr>
        <w:t>261770503432277050100100227762120244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0" w:name="P58"/>
      <w:bookmarkEnd w:id="0"/>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proofErr w:type="spellStart"/>
      <w:r w:rsidR="003138A8">
        <w:rPr>
          <w:rFonts w:ascii="Times New Roman" w:hAnsi="Times New Roman"/>
          <w:b/>
        </w:rPr>
        <w:t>Колистиметат</w:t>
      </w:r>
      <w:proofErr w:type="spellEnd"/>
      <w:r w:rsidR="003138A8">
        <w:rPr>
          <w:rFonts w:ascii="Times New Roman" w:hAnsi="Times New Roman"/>
          <w:b/>
        </w:rPr>
        <w:t xml:space="preserve"> натрия</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w:t>
        </w:r>
        <w:proofErr w:type="gramStart"/>
        <w:r w:rsidR="00873A85">
          <w:rPr>
            <w:rStyle w:val="ab"/>
          </w:rPr>
          <w:t>2</w:t>
        </w:r>
        <w:proofErr w:type="gramEnd"/>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D3757A" w:rsidRPr="0005502A">
        <w:rPr>
          <w:rFonts w:ascii="Times New Roman" w:eastAsia="Arial Unicode MS" w:hAnsi="Times New Roman"/>
        </w:rPr>
        <w:t>5</w:t>
      </w:r>
      <w:r w:rsidR="00D3757A" w:rsidRPr="00FD1EEE">
        <w:rPr>
          <w:rFonts w:ascii="Times New Roman" w:eastAsia="Arial Unicode MS" w:hAnsi="Times New Roman"/>
        </w:rPr>
        <w:t xml:space="preserve"> (</w:t>
      </w:r>
      <w:r w:rsidR="00D3757A">
        <w:rPr>
          <w:rFonts w:ascii="Times New Roman" w:eastAsia="Arial Unicode MS" w:hAnsi="Times New Roman"/>
        </w:rPr>
        <w:t>пяти</w:t>
      </w:r>
      <w:r w:rsidR="00D3757A" w:rsidRPr="00FD1EEE">
        <w:rPr>
          <w:rFonts w:ascii="Times New Roman" w:eastAsia="Arial Unicode MS" w:hAnsi="Times New Roman"/>
        </w:rPr>
        <w:t>)</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 w:name="P80"/>
      <w:bookmarkEnd w:id="1"/>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2" w:name="P87"/>
      <w:bookmarkEnd w:id="2"/>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3" w:name="P88"/>
      <w:bookmarkEnd w:id="3"/>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4" w:name="P99"/>
      <w:bookmarkEnd w:id="4"/>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5" w:name="P126"/>
      <w:bookmarkEnd w:id="5"/>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6" w:name="P129"/>
      <w:bookmarkEnd w:id="6"/>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7" w:name="P139"/>
      <w:bookmarkEnd w:id="7"/>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8" w:name="P147"/>
      <w:bookmarkEnd w:id="8"/>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9" w:name="P169"/>
      <w:bookmarkEnd w:id="9"/>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D3757A" w:rsidRPr="0005502A">
        <w:rPr>
          <w:rFonts w:ascii="Times New Roman" w:eastAsia="Arial Unicode MS" w:hAnsi="Times New Roman"/>
        </w:rPr>
        <w:t>5</w:t>
      </w:r>
      <w:r w:rsidR="00D3757A" w:rsidRPr="00FD1EEE">
        <w:rPr>
          <w:rFonts w:ascii="Times New Roman" w:eastAsia="Arial Unicode MS" w:hAnsi="Times New Roman"/>
        </w:rPr>
        <w:t xml:space="preserve"> (</w:t>
      </w:r>
      <w:r w:rsidR="00D3757A">
        <w:rPr>
          <w:rFonts w:ascii="Times New Roman" w:eastAsia="Arial Unicode MS" w:hAnsi="Times New Roman"/>
        </w:rPr>
        <w:t>пяти</w:t>
      </w:r>
      <w:r w:rsidR="00D3757A" w:rsidRPr="00FD1EEE">
        <w:rPr>
          <w:rFonts w:ascii="Times New Roman" w:eastAsia="Arial Unicode MS" w:hAnsi="Times New Roman"/>
        </w:rPr>
        <w:t>)</w:t>
      </w:r>
      <w:bookmarkStart w:id="10" w:name="_GoBack"/>
      <w:bookmarkEnd w:id="10"/>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1C49D3"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1C49D3"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1C49D3"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45"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EC4349">
        <w:rPr>
          <w:rFonts w:ascii="Times New Roman" w:hAnsi="Times New Roman"/>
        </w:rPr>
        <w:t>675/2026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EC4349">
        <w:rPr>
          <w:rFonts w:ascii="Times New Roman" w:hAnsi="Times New Roman"/>
        </w:rPr>
        <w:t>675/2026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6"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EC4349">
        <w:rPr>
          <w:rFonts w:ascii="Times New Roman" w:hAnsi="Times New Roman"/>
        </w:rPr>
        <w:t>675/2026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7"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8"/>
      <w:footerReference w:type="default" r:id="rId49"/>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9D3" w:rsidRDefault="001C49D3">
      <w:pPr>
        <w:spacing w:after="0" w:line="240" w:lineRule="auto"/>
      </w:pPr>
      <w:r>
        <w:separator/>
      </w:r>
    </w:p>
  </w:endnote>
  <w:endnote w:type="continuationSeparator" w:id="0">
    <w:p w:rsidR="001C49D3" w:rsidRDefault="001C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D3757A">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9D3" w:rsidRDefault="001C49D3">
      <w:pPr>
        <w:spacing w:after="0" w:line="240" w:lineRule="auto"/>
      </w:pPr>
      <w:r>
        <w:separator/>
      </w:r>
    </w:p>
  </w:footnote>
  <w:footnote w:type="continuationSeparator" w:id="0">
    <w:p w:rsidR="001C49D3" w:rsidRDefault="001C4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49D3"/>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B2727"/>
    <w:rsid w:val="008B2730"/>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57A"/>
    <w:rsid w:val="00D379C8"/>
    <w:rsid w:val="00D41C85"/>
    <w:rsid w:val="00D47C76"/>
    <w:rsid w:val="00D5092B"/>
    <w:rsid w:val="00D513D0"/>
    <w:rsid w:val="00D53909"/>
    <w:rsid w:val="00D54F34"/>
    <w:rsid w:val="00D554C7"/>
    <w:rsid w:val="00D66703"/>
    <w:rsid w:val="00D7374C"/>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1333"/>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4349"/>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hyperlink" Target="consultantplus://offline/ref=A0BE50831B2FB84570D9EC0C7D225F100E40810742AEA3CF09A8D9FDD6FE1A35CEEFE6C70F277E002B3FEFDCC0L8M6I"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mailto:kontrakt@ixv.ru"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BBF15-3B97-40D8-BF10-E9D1AE7D7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18</TotalTime>
  <Pages>14</Pages>
  <Words>8640</Words>
  <Characters>49254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57779</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14</cp:revision>
  <cp:lastPrinted>2025-02-03T11:01:00Z</cp:lastPrinted>
  <dcterms:created xsi:type="dcterms:W3CDTF">2026-08-21T13:15:00Z</dcterms:created>
  <dcterms:modified xsi:type="dcterms:W3CDTF">2026-08-26T06:55:00Z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