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0E6" w:rsidRPr="00306200" w:rsidRDefault="00727449" w:rsidP="002C107A">
      <w:pPr>
        <w:jc w:val="center"/>
        <w:rPr>
          <w:b/>
          <w:szCs w:val="28"/>
        </w:rPr>
      </w:pPr>
      <w:r w:rsidRPr="00306200">
        <w:rPr>
          <w:b/>
          <w:szCs w:val="28"/>
        </w:rPr>
        <w:t>Техническое задание</w:t>
      </w:r>
    </w:p>
    <w:p w:rsidR="00123B3E" w:rsidRPr="00306200" w:rsidRDefault="00123B3E" w:rsidP="002C107A">
      <w:pPr>
        <w:jc w:val="center"/>
        <w:rPr>
          <w:b/>
          <w:szCs w:val="28"/>
        </w:rPr>
      </w:pPr>
      <w:r w:rsidRPr="00306200">
        <w:rPr>
          <w:b/>
          <w:szCs w:val="28"/>
        </w:rPr>
        <w:t xml:space="preserve">на </w:t>
      </w:r>
      <w:r w:rsidR="0005120F" w:rsidRPr="00306200">
        <w:rPr>
          <w:b/>
          <w:szCs w:val="28"/>
        </w:rPr>
        <w:t>постав</w:t>
      </w:r>
      <w:r w:rsidRPr="00306200">
        <w:rPr>
          <w:b/>
          <w:szCs w:val="28"/>
        </w:rPr>
        <w:t xml:space="preserve">ку </w:t>
      </w:r>
      <w:r w:rsidR="000028FB" w:rsidRPr="00306200">
        <w:rPr>
          <w:b/>
          <w:szCs w:val="28"/>
        </w:rPr>
        <w:t>канцелярских товаров</w:t>
      </w:r>
    </w:p>
    <w:p w:rsidR="00710B55" w:rsidRPr="00306200" w:rsidRDefault="00710B55" w:rsidP="00710B55">
      <w:pPr>
        <w:jc w:val="both"/>
        <w:rPr>
          <w:b/>
          <w:szCs w:val="28"/>
        </w:rPr>
      </w:pPr>
    </w:p>
    <w:p w:rsidR="00710B55" w:rsidRPr="00306200" w:rsidRDefault="00710B55" w:rsidP="00710B55">
      <w:pPr>
        <w:pStyle w:val="ac"/>
        <w:numPr>
          <w:ilvl w:val="0"/>
          <w:numId w:val="1"/>
        </w:numPr>
        <w:shd w:val="clear" w:color="auto" w:fill="FFFFFF"/>
        <w:tabs>
          <w:tab w:val="left" w:pos="426"/>
          <w:tab w:val="left" w:pos="993"/>
          <w:tab w:val="left" w:pos="1276"/>
        </w:tabs>
        <w:ind w:left="0" w:firstLine="709"/>
        <w:contextualSpacing w:val="0"/>
        <w:jc w:val="both"/>
        <w:rPr>
          <w:bCs/>
          <w:sz w:val="24"/>
        </w:rPr>
      </w:pPr>
      <w:r w:rsidRPr="00306200">
        <w:rPr>
          <w:b/>
          <w:sz w:val="24"/>
        </w:rPr>
        <w:t xml:space="preserve">Заказчик: </w:t>
      </w:r>
      <w:r w:rsidRPr="00306200">
        <w:rPr>
          <w:sz w:val="24"/>
        </w:rPr>
        <w:t xml:space="preserve">Управление </w:t>
      </w:r>
      <w:proofErr w:type="spellStart"/>
      <w:r w:rsidRPr="00306200">
        <w:rPr>
          <w:sz w:val="24"/>
        </w:rPr>
        <w:t>Роскомнадзора</w:t>
      </w:r>
      <w:proofErr w:type="spellEnd"/>
      <w:r w:rsidRPr="00306200">
        <w:rPr>
          <w:sz w:val="24"/>
        </w:rPr>
        <w:t xml:space="preserve"> по Тверской </w:t>
      </w:r>
      <w:r w:rsidR="00A47AFF" w:rsidRPr="00306200">
        <w:rPr>
          <w:sz w:val="24"/>
        </w:rPr>
        <w:t xml:space="preserve">области, 170100, Тверская обл., </w:t>
      </w:r>
      <w:r w:rsidRPr="00306200">
        <w:rPr>
          <w:sz w:val="24"/>
        </w:rPr>
        <w:t xml:space="preserve">г. Тверь, ул. </w:t>
      </w:r>
      <w:proofErr w:type="spellStart"/>
      <w:r w:rsidRPr="00306200">
        <w:rPr>
          <w:sz w:val="24"/>
        </w:rPr>
        <w:t>Трёхсвятская</w:t>
      </w:r>
      <w:proofErr w:type="spellEnd"/>
      <w:r w:rsidRPr="00306200">
        <w:rPr>
          <w:sz w:val="24"/>
        </w:rPr>
        <w:t xml:space="preserve">, д. 6, </w:t>
      </w:r>
      <w:r w:rsidR="00A47AFF" w:rsidRPr="00306200">
        <w:rPr>
          <w:sz w:val="24"/>
        </w:rPr>
        <w:br/>
      </w:r>
      <w:proofErr w:type="spellStart"/>
      <w:r w:rsidRPr="00306200">
        <w:rPr>
          <w:sz w:val="24"/>
        </w:rPr>
        <w:t>e-mail</w:t>
      </w:r>
      <w:proofErr w:type="spellEnd"/>
      <w:r w:rsidRPr="00306200">
        <w:rPr>
          <w:sz w:val="24"/>
        </w:rPr>
        <w:t>: rsockanc69@rkn.gov.</w:t>
      </w:r>
      <w:proofErr w:type="spellStart"/>
      <w:r w:rsidRPr="00306200">
        <w:rPr>
          <w:sz w:val="24"/>
          <w:lang w:val="en-US"/>
        </w:rPr>
        <w:t>ru</w:t>
      </w:r>
      <w:proofErr w:type="spellEnd"/>
      <w:r w:rsidRPr="00306200">
        <w:rPr>
          <w:sz w:val="24"/>
        </w:rPr>
        <w:t>, тел. 8-(482)-245-20-40.</w:t>
      </w:r>
    </w:p>
    <w:p w:rsidR="00710B55" w:rsidRPr="00306200" w:rsidRDefault="00710B55" w:rsidP="00710B55">
      <w:pPr>
        <w:shd w:val="clear" w:color="auto" w:fill="FFFFFF"/>
        <w:tabs>
          <w:tab w:val="left" w:pos="426"/>
          <w:tab w:val="left" w:pos="851"/>
          <w:tab w:val="left" w:pos="993"/>
        </w:tabs>
        <w:ind w:firstLine="709"/>
        <w:jc w:val="both"/>
        <w:rPr>
          <w:sz w:val="24"/>
        </w:rPr>
      </w:pPr>
      <w:r w:rsidRPr="00306200">
        <w:rPr>
          <w:bCs/>
          <w:sz w:val="24"/>
        </w:rPr>
        <w:t>Контактное лицо:</w:t>
      </w:r>
      <w:r w:rsidRPr="00306200">
        <w:rPr>
          <w:sz w:val="24"/>
        </w:rPr>
        <w:t xml:space="preserve"> ведущий специалист-эксперт </w:t>
      </w:r>
      <w:r w:rsidR="00C320F6" w:rsidRPr="00306200">
        <w:rPr>
          <w:sz w:val="24"/>
        </w:rPr>
        <w:t>Коновальчик А.А</w:t>
      </w:r>
      <w:r w:rsidRPr="00306200">
        <w:rPr>
          <w:sz w:val="24"/>
        </w:rPr>
        <w:t xml:space="preserve">., </w:t>
      </w:r>
      <w:r w:rsidR="00C320F6" w:rsidRPr="00306200">
        <w:rPr>
          <w:sz w:val="24"/>
        </w:rPr>
        <w:t xml:space="preserve">8(4822) 45-20-51 </w:t>
      </w:r>
      <w:proofErr w:type="spellStart"/>
      <w:r w:rsidR="00C320F6" w:rsidRPr="00306200">
        <w:rPr>
          <w:sz w:val="24"/>
        </w:rPr>
        <w:t>доб</w:t>
      </w:r>
      <w:proofErr w:type="spellEnd"/>
      <w:r w:rsidR="00C320F6" w:rsidRPr="00306200">
        <w:rPr>
          <w:sz w:val="24"/>
        </w:rPr>
        <w:t xml:space="preserve">. 105. </w:t>
      </w:r>
    </w:p>
    <w:p w:rsidR="00710B55" w:rsidRPr="00306200" w:rsidRDefault="00710B55" w:rsidP="000028FB">
      <w:pPr>
        <w:numPr>
          <w:ilvl w:val="0"/>
          <w:numId w:val="1"/>
        </w:numPr>
        <w:shd w:val="clear" w:color="auto" w:fill="FFFFFF"/>
        <w:tabs>
          <w:tab w:val="left" w:pos="426"/>
          <w:tab w:val="left" w:pos="851"/>
          <w:tab w:val="left" w:pos="993"/>
        </w:tabs>
        <w:suppressAutoHyphens/>
        <w:jc w:val="both"/>
        <w:rPr>
          <w:bCs/>
          <w:sz w:val="24"/>
        </w:rPr>
      </w:pPr>
      <w:r w:rsidRPr="00306200">
        <w:rPr>
          <w:b/>
          <w:sz w:val="24"/>
        </w:rPr>
        <w:t xml:space="preserve">Наименование объекта закупки: </w:t>
      </w:r>
      <w:r w:rsidR="000028FB" w:rsidRPr="00306200">
        <w:rPr>
          <w:spacing w:val="3"/>
          <w:sz w:val="24"/>
        </w:rPr>
        <w:t>поставка канцелярских товаров.</w:t>
      </w:r>
    </w:p>
    <w:tbl>
      <w:tblPr>
        <w:tblW w:w="14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8"/>
        <w:gridCol w:w="1571"/>
        <w:gridCol w:w="5608"/>
        <w:gridCol w:w="1560"/>
        <w:gridCol w:w="1134"/>
        <w:gridCol w:w="2211"/>
        <w:gridCol w:w="1971"/>
      </w:tblGrid>
      <w:tr w:rsidR="005D409E" w:rsidRPr="00306200" w:rsidTr="00823304">
        <w:trPr>
          <w:trHeight w:val="544"/>
          <w:tblHeader/>
          <w:jc w:val="center"/>
        </w:trPr>
        <w:tc>
          <w:tcPr>
            <w:tcW w:w="438" w:type="dxa"/>
            <w:vAlign w:val="center"/>
          </w:tcPr>
          <w:p w:rsidR="005D409E" w:rsidRPr="00306200" w:rsidRDefault="005D409E" w:rsidP="005D409E">
            <w:pPr>
              <w:jc w:val="center"/>
              <w:rPr>
                <w:b/>
                <w:sz w:val="22"/>
              </w:rPr>
            </w:pPr>
            <w:r w:rsidRPr="00306200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571" w:type="dxa"/>
            <w:vAlign w:val="center"/>
          </w:tcPr>
          <w:p w:rsidR="005D409E" w:rsidRPr="00306200" w:rsidRDefault="005D409E" w:rsidP="005D409E">
            <w:pPr>
              <w:jc w:val="center"/>
              <w:rPr>
                <w:b/>
                <w:sz w:val="22"/>
              </w:rPr>
            </w:pPr>
            <w:r w:rsidRPr="00306200">
              <w:rPr>
                <w:b/>
                <w:sz w:val="22"/>
                <w:szCs w:val="22"/>
              </w:rPr>
              <w:t>ОКПД 2</w:t>
            </w:r>
          </w:p>
        </w:tc>
        <w:tc>
          <w:tcPr>
            <w:tcW w:w="5608" w:type="dxa"/>
            <w:vAlign w:val="center"/>
          </w:tcPr>
          <w:p w:rsidR="005D409E" w:rsidRPr="00306200" w:rsidRDefault="005D409E" w:rsidP="005D409E">
            <w:pPr>
              <w:jc w:val="center"/>
              <w:rPr>
                <w:b/>
                <w:sz w:val="22"/>
              </w:rPr>
            </w:pPr>
            <w:r w:rsidRPr="00306200">
              <w:rPr>
                <w:b/>
                <w:sz w:val="22"/>
                <w:szCs w:val="22"/>
              </w:rPr>
              <w:t>Наименование / Характеристики</w:t>
            </w:r>
          </w:p>
        </w:tc>
        <w:tc>
          <w:tcPr>
            <w:tcW w:w="1560" w:type="dxa"/>
            <w:vAlign w:val="center"/>
          </w:tcPr>
          <w:p w:rsidR="005D409E" w:rsidRPr="00306200" w:rsidRDefault="005D409E" w:rsidP="005D409E">
            <w:pPr>
              <w:jc w:val="center"/>
              <w:rPr>
                <w:b/>
                <w:sz w:val="22"/>
              </w:rPr>
            </w:pPr>
            <w:r w:rsidRPr="00306200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:rsidR="005D409E" w:rsidRPr="00306200" w:rsidRDefault="005D409E" w:rsidP="005D409E">
            <w:pPr>
              <w:jc w:val="center"/>
              <w:rPr>
                <w:b/>
                <w:sz w:val="22"/>
              </w:rPr>
            </w:pPr>
            <w:r w:rsidRPr="00306200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2211" w:type="dxa"/>
            <w:vAlign w:val="center"/>
          </w:tcPr>
          <w:p w:rsidR="005D409E" w:rsidRPr="00306200" w:rsidRDefault="005D409E" w:rsidP="005D409E">
            <w:pPr>
              <w:jc w:val="center"/>
              <w:rPr>
                <w:b/>
                <w:sz w:val="22"/>
              </w:rPr>
            </w:pPr>
            <w:r w:rsidRPr="00306200">
              <w:rPr>
                <w:b/>
                <w:sz w:val="22"/>
                <w:szCs w:val="22"/>
              </w:rPr>
              <w:t>Цена единицы, ₽</w:t>
            </w:r>
          </w:p>
        </w:tc>
        <w:tc>
          <w:tcPr>
            <w:tcW w:w="1971" w:type="dxa"/>
            <w:vAlign w:val="center"/>
          </w:tcPr>
          <w:p w:rsidR="005D409E" w:rsidRPr="00306200" w:rsidRDefault="005D409E" w:rsidP="005D409E">
            <w:pPr>
              <w:jc w:val="center"/>
              <w:rPr>
                <w:b/>
                <w:sz w:val="22"/>
              </w:rPr>
            </w:pPr>
            <w:r w:rsidRPr="00306200">
              <w:rPr>
                <w:b/>
                <w:sz w:val="22"/>
                <w:szCs w:val="22"/>
              </w:rPr>
              <w:t>Стоимость, ₽</w:t>
            </w:r>
          </w:p>
        </w:tc>
      </w:tr>
      <w:tr w:rsidR="005D409E" w:rsidRPr="00306200" w:rsidTr="008B5E65">
        <w:trPr>
          <w:trHeight w:val="385"/>
          <w:jc w:val="center"/>
        </w:trPr>
        <w:tc>
          <w:tcPr>
            <w:tcW w:w="438" w:type="dxa"/>
            <w:vAlign w:val="center"/>
          </w:tcPr>
          <w:p w:rsidR="005D409E" w:rsidRPr="00306200" w:rsidRDefault="005D409E" w:rsidP="008B5E65">
            <w:pPr>
              <w:pStyle w:val="ac"/>
              <w:numPr>
                <w:ilvl w:val="0"/>
                <w:numId w:val="2"/>
              </w:numPr>
              <w:ind w:left="0" w:firstLine="0"/>
              <w:jc w:val="right"/>
              <w:rPr>
                <w:sz w:val="22"/>
              </w:rPr>
            </w:pPr>
          </w:p>
        </w:tc>
        <w:tc>
          <w:tcPr>
            <w:tcW w:w="1571" w:type="dxa"/>
            <w:vAlign w:val="center"/>
          </w:tcPr>
          <w:p w:rsidR="005D409E" w:rsidRPr="00306200" w:rsidRDefault="005D409E" w:rsidP="0013066F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32.99.12.1</w:t>
            </w:r>
            <w:r w:rsidR="00156CFD" w:rsidRPr="00306200">
              <w:rPr>
                <w:sz w:val="22"/>
                <w:szCs w:val="22"/>
              </w:rPr>
              <w:t>2</w:t>
            </w:r>
            <w:r w:rsidR="0013066F" w:rsidRPr="00306200">
              <w:rPr>
                <w:sz w:val="22"/>
                <w:szCs w:val="22"/>
              </w:rPr>
              <w:t>0</w:t>
            </w:r>
          </w:p>
        </w:tc>
        <w:tc>
          <w:tcPr>
            <w:tcW w:w="5608" w:type="dxa"/>
            <w:vAlign w:val="center"/>
          </w:tcPr>
          <w:p w:rsidR="005D409E" w:rsidRPr="00FB04C4" w:rsidRDefault="00FB04C4" w:rsidP="00FB04C4">
            <w:pPr>
              <w:jc w:val="center"/>
              <w:rPr>
                <w:color w:val="000000"/>
                <w:sz w:val="22"/>
              </w:rPr>
            </w:pPr>
            <w:r w:rsidRPr="00FB04C4">
              <w:rPr>
                <w:color w:val="000000"/>
                <w:sz w:val="22"/>
                <w:szCs w:val="22"/>
              </w:rPr>
              <w:t>Маркер выделитель текста</w:t>
            </w:r>
            <w:r w:rsidR="005D409E" w:rsidRPr="00306200">
              <w:rPr>
                <w:sz w:val="22"/>
                <w:szCs w:val="22"/>
              </w:rPr>
              <w:t xml:space="preserve">, 4 цвета, толщина линии </w:t>
            </w:r>
            <w:r w:rsidR="006746AF" w:rsidRPr="00306200">
              <w:rPr>
                <w:sz w:val="22"/>
                <w:szCs w:val="22"/>
              </w:rPr>
              <w:t>1-5</w:t>
            </w:r>
            <w:r w:rsidR="005D409E" w:rsidRPr="00306200">
              <w:rPr>
                <w:sz w:val="22"/>
                <w:szCs w:val="22"/>
              </w:rPr>
              <w:t xml:space="preserve"> мм, </w:t>
            </w:r>
            <w:r w:rsidR="006746AF" w:rsidRPr="00306200">
              <w:rPr>
                <w:sz w:val="22"/>
                <w:szCs w:val="22"/>
              </w:rPr>
              <w:t>скошенный</w:t>
            </w:r>
            <w:r w:rsidR="005D409E" w:rsidRPr="00306200">
              <w:rPr>
                <w:sz w:val="22"/>
                <w:szCs w:val="22"/>
              </w:rPr>
              <w:t xml:space="preserve"> наконечник.</w:t>
            </w:r>
          </w:p>
        </w:tc>
        <w:tc>
          <w:tcPr>
            <w:tcW w:w="1560" w:type="dxa"/>
            <w:vAlign w:val="center"/>
          </w:tcPr>
          <w:p w:rsidR="005D409E" w:rsidRPr="00306200" w:rsidRDefault="00AE2B50" w:rsidP="005D409E">
            <w:pPr>
              <w:jc w:val="center"/>
              <w:rPr>
                <w:sz w:val="22"/>
              </w:rPr>
            </w:pPr>
            <w:proofErr w:type="spellStart"/>
            <w:r w:rsidRPr="00306200">
              <w:rPr>
                <w:sz w:val="22"/>
                <w:szCs w:val="22"/>
              </w:rPr>
              <w:t>Упак</w:t>
            </w:r>
            <w:proofErr w:type="spellEnd"/>
            <w:r w:rsidRPr="00306200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vAlign w:val="center"/>
          </w:tcPr>
          <w:p w:rsidR="005D409E" w:rsidRPr="00306200" w:rsidRDefault="00AE2B50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3</w:t>
            </w:r>
          </w:p>
        </w:tc>
        <w:tc>
          <w:tcPr>
            <w:tcW w:w="2211" w:type="dxa"/>
            <w:vAlign w:val="center"/>
          </w:tcPr>
          <w:p w:rsidR="005D409E" w:rsidRPr="00306200" w:rsidRDefault="005D409E" w:rsidP="00AE2B50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до </w:t>
            </w:r>
            <w:r w:rsidR="00AE2B50" w:rsidRPr="00306200">
              <w:rPr>
                <w:sz w:val="22"/>
                <w:szCs w:val="22"/>
              </w:rPr>
              <w:t>250</w:t>
            </w:r>
            <w:r w:rsidRPr="00306200">
              <w:rPr>
                <w:sz w:val="22"/>
                <w:szCs w:val="22"/>
              </w:rPr>
              <w:t>,00</w:t>
            </w:r>
          </w:p>
        </w:tc>
        <w:tc>
          <w:tcPr>
            <w:tcW w:w="1971" w:type="dxa"/>
            <w:vAlign w:val="center"/>
          </w:tcPr>
          <w:p w:rsidR="005D409E" w:rsidRPr="00306200" w:rsidRDefault="009D7A71" w:rsidP="00AE2B50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до </w:t>
            </w:r>
            <w:r w:rsidR="00AE2B50" w:rsidRPr="00306200">
              <w:rPr>
                <w:sz w:val="22"/>
              </w:rPr>
              <w:t>75</w:t>
            </w:r>
            <w:r w:rsidR="00D07A23" w:rsidRPr="00306200">
              <w:rPr>
                <w:sz w:val="22"/>
              </w:rPr>
              <w:t>0,00</w:t>
            </w:r>
          </w:p>
        </w:tc>
      </w:tr>
      <w:tr w:rsidR="005D409E" w:rsidRPr="00306200" w:rsidTr="00823304">
        <w:trPr>
          <w:trHeight w:val="385"/>
          <w:jc w:val="center"/>
        </w:trPr>
        <w:tc>
          <w:tcPr>
            <w:tcW w:w="438" w:type="dxa"/>
            <w:vAlign w:val="center"/>
          </w:tcPr>
          <w:p w:rsidR="005D409E" w:rsidRPr="00306200" w:rsidRDefault="005D409E" w:rsidP="005D409E">
            <w:pPr>
              <w:pStyle w:val="ac"/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571" w:type="dxa"/>
            <w:vAlign w:val="center"/>
          </w:tcPr>
          <w:p w:rsidR="005D409E" w:rsidRPr="00306200" w:rsidRDefault="004B5739" w:rsidP="005D409E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r>
              <w:rPr>
                <w:sz w:val="22"/>
                <w:szCs w:val="22"/>
              </w:rPr>
              <w:t>17.23.1</w:t>
            </w:r>
            <w:r>
              <w:rPr>
                <w:sz w:val="22"/>
                <w:szCs w:val="22"/>
                <w:lang w:val="en-US"/>
              </w:rPr>
              <w:t>3</w:t>
            </w:r>
            <w:r w:rsidR="00250FE1" w:rsidRPr="00306200">
              <w:rPr>
                <w:sz w:val="22"/>
                <w:szCs w:val="22"/>
              </w:rPr>
              <w:t>.1</w:t>
            </w:r>
            <w:r w:rsidR="002B0AB1">
              <w:rPr>
                <w:sz w:val="22"/>
                <w:szCs w:val="22"/>
              </w:rPr>
              <w:t>99</w:t>
            </w:r>
          </w:p>
        </w:tc>
        <w:tc>
          <w:tcPr>
            <w:tcW w:w="5608" w:type="dxa"/>
            <w:vAlign w:val="center"/>
          </w:tcPr>
          <w:p w:rsidR="005D409E" w:rsidRPr="00306200" w:rsidRDefault="002B0AB1" w:rsidP="005D409E">
            <w:pPr>
              <w:keepNext/>
              <w:shd w:val="clear" w:color="auto" w:fill="FFFFFF"/>
              <w:jc w:val="center"/>
              <w:outlineLvl w:val="2"/>
              <w:rPr>
                <w:sz w:val="24"/>
              </w:rPr>
            </w:pPr>
            <w:r w:rsidRPr="002B0AB1">
              <w:rPr>
                <w:sz w:val="24"/>
              </w:rPr>
              <w:t>Блок для заметок с клеевой полоской</w:t>
            </w:r>
            <w:r w:rsidR="00250FE1" w:rsidRPr="00306200"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4 цвета, </w:t>
            </w:r>
            <w:r w:rsidR="00250FE1" w:rsidRPr="00306200">
              <w:rPr>
                <w:sz w:val="24"/>
              </w:rPr>
              <w:t>76х76 мм, 400 листов в блоке.</w:t>
            </w:r>
          </w:p>
        </w:tc>
        <w:tc>
          <w:tcPr>
            <w:tcW w:w="1560" w:type="dxa"/>
            <w:vAlign w:val="center"/>
          </w:tcPr>
          <w:p w:rsidR="005D409E" w:rsidRPr="00306200" w:rsidRDefault="00250FE1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vAlign w:val="center"/>
          </w:tcPr>
          <w:p w:rsidR="005D409E" w:rsidRPr="00306200" w:rsidRDefault="00250FE1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10</w:t>
            </w:r>
          </w:p>
        </w:tc>
        <w:tc>
          <w:tcPr>
            <w:tcW w:w="2211" w:type="dxa"/>
            <w:vAlign w:val="center"/>
          </w:tcPr>
          <w:p w:rsidR="005D409E" w:rsidRPr="00306200" w:rsidRDefault="00250FE1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до 270</w:t>
            </w:r>
            <w:r w:rsidR="005D409E" w:rsidRPr="00306200">
              <w:rPr>
                <w:sz w:val="22"/>
                <w:szCs w:val="22"/>
              </w:rPr>
              <w:t>,00</w:t>
            </w:r>
          </w:p>
        </w:tc>
        <w:tc>
          <w:tcPr>
            <w:tcW w:w="1971" w:type="dxa"/>
            <w:vAlign w:val="center"/>
          </w:tcPr>
          <w:p w:rsidR="005D409E" w:rsidRPr="00306200" w:rsidRDefault="009D7A71" w:rsidP="00250FE1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до </w:t>
            </w:r>
            <w:r w:rsidR="00250FE1" w:rsidRPr="00306200">
              <w:rPr>
                <w:sz w:val="22"/>
              </w:rPr>
              <w:t>2700</w:t>
            </w:r>
            <w:r w:rsidR="00D07A23" w:rsidRPr="00306200">
              <w:rPr>
                <w:sz w:val="22"/>
              </w:rPr>
              <w:t>,00</w:t>
            </w:r>
          </w:p>
        </w:tc>
      </w:tr>
      <w:tr w:rsidR="005D409E" w:rsidRPr="00306200" w:rsidTr="00823304">
        <w:trPr>
          <w:trHeight w:val="385"/>
          <w:jc w:val="center"/>
        </w:trPr>
        <w:tc>
          <w:tcPr>
            <w:tcW w:w="438" w:type="dxa"/>
            <w:vAlign w:val="center"/>
          </w:tcPr>
          <w:p w:rsidR="005D409E" w:rsidRPr="00306200" w:rsidRDefault="005D409E" w:rsidP="005D409E">
            <w:pPr>
              <w:pStyle w:val="ac"/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571" w:type="dxa"/>
            <w:vAlign w:val="center"/>
          </w:tcPr>
          <w:p w:rsidR="005D409E" w:rsidRPr="00306200" w:rsidRDefault="005D409E" w:rsidP="005D409E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58.19.13.120</w:t>
            </w:r>
          </w:p>
        </w:tc>
        <w:tc>
          <w:tcPr>
            <w:tcW w:w="5608" w:type="dxa"/>
            <w:vAlign w:val="center"/>
          </w:tcPr>
          <w:p w:rsidR="005D409E" w:rsidRPr="00306200" w:rsidRDefault="005D409E" w:rsidP="005D409E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Календа</w:t>
            </w:r>
            <w:r w:rsidR="00802514">
              <w:rPr>
                <w:sz w:val="22"/>
                <w:szCs w:val="22"/>
              </w:rPr>
              <w:t xml:space="preserve">рь, </w:t>
            </w:r>
            <w:r w:rsidR="006746AF" w:rsidRPr="00306200">
              <w:rPr>
                <w:sz w:val="22"/>
                <w:szCs w:val="22"/>
              </w:rPr>
              <w:t>настольный перекидной на 2027</w:t>
            </w:r>
            <w:r w:rsidRPr="00306200">
              <w:rPr>
                <w:sz w:val="22"/>
                <w:szCs w:val="22"/>
              </w:rPr>
              <w:t xml:space="preserve"> год с </w:t>
            </w:r>
            <w:proofErr w:type="spellStart"/>
            <w:r w:rsidRPr="00306200">
              <w:rPr>
                <w:sz w:val="22"/>
                <w:szCs w:val="22"/>
              </w:rPr>
              <w:t>госсимволикой</w:t>
            </w:r>
            <w:proofErr w:type="spellEnd"/>
            <w:r w:rsidRPr="00306200"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vAlign w:val="center"/>
          </w:tcPr>
          <w:p w:rsidR="005D409E" w:rsidRPr="00306200" w:rsidRDefault="005D409E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vAlign w:val="center"/>
          </w:tcPr>
          <w:p w:rsidR="005D409E" w:rsidRPr="00306200" w:rsidRDefault="006746AF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3</w:t>
            </w:r>
          </w:p>
        </w:tc>
        <w:tc>
          <w:tcPr>
            <w:tcW w:w="2211" w:type="dxa"/>
            <w:vAlign w:val="center"/>
          </w:tcPr>
          <w:p w:rsidR="005D409E" w:rsidRPr="00306200" w:rsidRDefault="006746AF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до 25</w:t>
            </w:r>
            <w:r w:rsidR="005D409E" w:rsidRPr="00306200">
              <w:rPr>
                <w:sz w:val="22"/>
                <w:szCs w:val="22"/>
              </w:rPr>
              <w:t>0,00</w:t>
            </w:r>
          </w:p>
        </w:tc>
        <w:tc>
          <w:tcPr>
            <w:tcW w:w="1971" w:type="dxa"/>
            <w:vAlign w:val="center"/>
          </w:tcPr>
          <w:p w:rsidR="005D409E" w:rsidRPr="00306200" w:rsidRDefault="009D7A71" w:rsidP="006746AF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до </w:t>
            </w:r>
            <w:r w:rsidR="006746AF" w:rsidRPr="00306200">
              <w:rPr>
                <w:sz w:val="22"/>
              </w:rPr>
              <w:t>750</w:t>
            </w:r>
            <w:r w:rsidR="00D07A23" w:rsidRPr="00306200">
              <w:rPr>
                <w:sz w:val="22"/>
              </w:rPr>
              <w:t>,00</w:t>
            </w:r>
          </w:p>
        </w:tc>
      </w:tr>
      <w:tr w:rsidR="005D409E" w:rsidRPr="00306200" w:rsidTr="00823304">
        <w:trPr>
          <w:trHeight w:val="385"/>
          <w:jc w:val="center"/>
        </w:trPr>
        <w:tc>
          <w:tcPr>
            <w:tcW w:w="438" w:type="dxa"/>
            <w:vAlign w:val="center"/>
          </w:tcPr>
          <w:p w:rsidR="005D409E" w:rsidRPr="00306200" w:rsidRDefault="005D409E" w:rsidP="005D409E">
            <w:pPr>
              <w:pStyle w:val="ac"/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571" w:type="dxa"/>
            <w:vAlign w:val="center"/>
          </w:tcPr>
          <w:p w:rsidR="005D409E" w:rsidRPr="00306200" w:rsidRDefault="005D409E" w:rsidP="005D409E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20.52.10.190</w:t>
            </w:r>
          </w:p>
        </w:tc>
        <w:tc>
          <w:tcPr>
            <w:tcW w:w="5608" w:type="dxa"/>
            <w:vAlign w:val="center"/>
          </w:tcPr>
          <w:p w:rsidR="005D409E" w:rsidRPr="00802514" w:rsidRDefault="00802514" w:rsidP="00802514">
            <w:pPr>
              <w:jc w:val="center"/>
              <w:rPr>
                <w:color w:val="000000"/>
                <w:sz w:val="20"/>
                <w:szCs w:val="20"/>
              </w:rPr>
            </w:pPr>
            <w:r w:rsidRPr="00802514">
              <w:rPr>
                <w:color w:val="000000"/>
                <w:sz w:val="22"/>
                <w:szCs w:val="22"/>
              </w:rPr>
              <w:t>Клей-карандаш</w:t>
            </w:r>
            <w:r w:rsidR="005D409E" w:rsidRPr="00306200">
              <w:rPr>
                <w:sz w:val="22"/>
                <w:szCs w:val="22"/>
              </w:rPr>
              <w:t>, 21 г.</w:t>
            </w:r>
          </w:p>
        </w:tc>
        <w:tc>
          <w:tcPr>
            <w:tcW w:w="1560" w:type="dxa"/>
            <w:vAlign w:val="center"/>
          </w:tcPr>
          <w:p w:rsidR="005D409E" w:rsidRPr="00306200" w:rsidRDefault="005D409E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vAlign w:val="center"/>
          </w:tcPr>
          <w:p w:rsidR="005D409E" w:rsidRPr="00306200" w:rsidRDefault="00607824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16</w:t>
            </w:r>
          </w:p>
        </w:tc>
        <w:tc>
          <w:tcPr>
            <w:tcW w:w="2211" w:type="dxa"/>
            <w:vAlign w:val="center"/>
          </w:tcPr>
          <w:p w:rsidR="005D409E" w:rsidRPr="00306200" w:rsidRDefault="00607824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до 9</w:t>
            </w:r>
            <w:r w:rsidR="005D409E" w:rsidRPr="00306200">
              <w:rPr>
                <w:sz w:val="22"/>
                <w:szCs w:val="22"/>
              </w:rPr>
              <w:t>0,00</w:t>
            </w:r>
          </w:p>
        </w:tc>
        <w:tc>
          <w:tcPr>
            <w:tcW w:w="1971" w:type="dxa"/>
            <w:vAlign w:val="center"/>
          </w:tcPr>
          <w:p w:rsidR="005D409E" w:rsidRPr="00306200" w:rsidRDefault="009D7A71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до </w:t>
            </w:r>
            <w:r w:rsidR="00607824" w:rsidRPr="00306200">
              <w:rPr>
                <w:sz w:val="22"/>
              </w:rPr>
              <w:t>144</w:t>
            </w:r>
            <w:r w:rsidR="00D07A23" w:rsidRPr="00306200">
              <w:rPr>
                <w:sz w:val="22"/>
              </w:rPr>
              <w:t>0,00</w:t>
            </w:r>
          </w:p>
        </w:tc>
      </w:tr>
      <w:tr w:rsidR="005D409E" w:rsidRPr="00306200" w:rsidTr="00823304">
        <w:trPr>
          <w:trHeight w:val="385"/>
          <w:jc w:val="center"/>
        </w:trPr>
        <w:tc>
          <w:tcPr>
            <w:tcW w:w="438" w:type="dxa"/>
            <w:vAlign w:val="center"/>
          </w:tcPr>
          <w:p w:rsidR="005D409E" w:rsidRPr="00306200" w:rsidRDefault="005D409E" w:rsidP="005D409E">
            <w:pPr>
              <w:pStyle w:val="ac"/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571" w:type="dxa"/>
            <w:vAlign w:val="center"/>
          </w:tcPr>
          <w:p w:rsidR="005D409E" w:rsidRPr="00306200" w:rsidRDefault="008D5F99" w:rsidP="005D409E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58.19.13.120</w:t>
            </w:r>
          </w:p>
        </w:tc>
        <w:tc>
          <w:tcPr>
            <w:tcW w:w="5608" w:type="dxa"/>
            <w:vAlign w:val="center"/>
          </w:tcPr>
          <w:p w:rsidR="005D409E" w:rsidRPr="00306200" w:rsidRDefault="00802514" w:rsidP="005D409E">
            <w:pPr>
              <w:keepNext/>
              <w:shd w:val="clear" w:color="auto" w:fill="FFFFFF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Календарь, </w:t>
            </w:r>
            <w:r w:rsidR="008D5F99" w:rsidRPr="00306200">
              <w:rPr>
                <w:sz w:val="24"/>
              </w:rPr>
              <w:t xml:space="preserve">квартальный, настенный, трехблочный с </w:t>
            </w:r>
            <w:proofErr w:type="spellStart"/>
            <w:r w:rsidR="008D5F99" w:rsidRPr="00306200">
              <w:rPr>
                <w:sz w:val="24"/>
              </w:rPr>
              <w:t>госсимволикой</w:t>
            </w:r>
            <w:proofErr w:type="spellEnd"/>
            <w:r w:rsidR="008D5F99" w:rsidRPr="00306200">
              <w:rPr>
                <w:sz w:val="24"/>
              </w:rPr>
              <w:t xml:space="preserve"> на 2027 год</w:t>
            </w:r>
          </w:p>
        </w:tc>
        <w:tc>
          <w:tcPr>
            <w:tcW w:w="1560" w:type="dxa"/>
            <w:vAlign w:val="center"/>
          </w:tcPr>
          <w:p w:rsidR="005D409E" w:rsidRPr="00306200" w:rsidRDefault="008B1009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vAlign w:val="center"/>
          </w:tcPr>
          <w:p w:rsidR="005D409E" w:rsidRPr="00306200" w:rsidRDefault="00823304" w:rsidP="00823304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1</w:t>
            </w:r>
            <w:r w:rsidR="00171DD2" w:rsidRPr="00306200">
              <w:rPr>
                <w:sz w:val="22"/>
                <w:szCs w:val="22"/>
              </w:rPr>
              <w:t>6</w:t>
            </w:r>
          </w:p>
        </w:tc>
        <w:tc>
          <w:tcPr>
            <w:tcW w:w="2211" w:type="dxa"/>
            <w:vAlign w:val="center"/>
          </w:tcPr>
          <w:p w:rsidR="005D409E" w:rsidRPr="00306200" w:rsidRDefault="005D409E" w:rsidP="00171DD2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до </w:t>
            </w:r>
            <w:r w:rsidR="00171DD2" w:rsidRPr="00306200">
              <w:rPr>
                <w:sz w:val="22"/>
                <w:szCs w:val="22"/>
              </w:rPr>
              <w:t>350</w:t>
            </w:r>
            <w:r w:rsidRPr="00306200">
              <w:rPr>
                <w:sz w:val="22"/>
                <w:szCs w:val="22"/>
              </w:rPr>
              <w:t>,00</w:t>
            </w:r>
          </w:p>
        </w:tc>
        <w:tc>
          <w:tcPr>
            <w:tcW w:w="1971" w:type="dxa"/>
            <w:vAlign w:val="center"/>
          </w:tcPr>
          <w:p w:rsidR="005D409E" w:rsidRPr="00306200" w:rsidRDefault="009D7A71" w:rsidP="00171DD2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до </w:t>
            </w:r>
            <w:r w:rsidR="00171DD2" w:rsidRPr="00306200">
              <w:rPr>
                <w:sz w:val="22"/>
                <w:szCs w:val="22"/>
              </w:rPr>
              <w:t>5600</w:t>
            </w:r>
            <w:r w:rsidR="00D07A23" w:rsidRPr="00306200">
              <w:rPr>
                <w:sz w:val="22"/>
                <w:szCs w:val="22"/>
              </w:rPr>
              <w:t>,00</w:t>
            </w:r>
          </w:p>
        </w:tc>
      </w:tr>
      <w:tr w:rsidR="005D409E" w:rsidRPr="00306200" w:rsidTr="00823304">
        <w:trPr>
          <w:trHeight w:val="385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D409E" w:rsidP="005D409E">
            <w:pPr>
              <w:pStyle w:val="ac"/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D409E" w:rsidP="005D409E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17.23.13.19</w:t>
            </w:r>
            <w:r w:rsidR="004E793D" w:rsidRPr="00306200">
              <w:rPr>
                <w:sz w:val="22"/>
                <w:szCs w:val="22"/>
              </w:rPr>
              <w:t>1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8977DA" w:rsidP="005D409E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proofErr w:type="spellStart"/>
            <w:r w:rsidRPr="00306200">
              <w:rPr>
                <w:sz w:val="22"/>
                <w:szCs w:val="22"/>
              </w:rPr>
              <w:t>Планинг</w:t>
            </w:r>
            <w:proofErr w:type="spellEnd"/>
            <w:r w:rsidRPr="00306200">
              <w:rPr>
                <w:sz w:val="22"/>
                <w:szCs w:val="22"/>
              </w:rPr>
              <w:t xml:space="preserve"> датированный, на 2027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8977DA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8977DA" w:rsidP="00823304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D409E" w:rsidP="008977DA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до </w:t>
            </w:r>
            <w:r w:rsidR="008977DA" w:rsidRPr="00306200">
              <w:rPr>
                <w:sz w:val="22"/>
                <w:szCs w:val="22"/>
              </w:rPr>
              <w:t>500</w:t>
            </w:r>
            <w:r w:rsidRPr="00306200">
              <w:rPr>
                <w:sz w:val="22"/>
                <w:szCs w:val="22"/>
              </w:rPr>
              <w:t>,00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9D7A71" w:rsidP="008977DA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до </w:t>
            </w:r>
            <w:r w:rsidR="008977DA" w:rsidRPr="00306200">
              <w:rPr>
                <w:sz w:val="22"/>
                <w:szCs w:val="22"/>
              </w:rPr>
              <w:t>2000</w:t>
            </w:r>
            <w:r w:rsidR="00D07A23" w:rsidRPr="00306200">
              <w:rPr>
                <w:sz w:val="22"/>
                <w:szCs w:val="22"/>
              </w:rPr>
              <w:t>,00</w:t>
            </w:r>
          </w:p>
        </w:tc>
      </w:tr>
      <w:tr w:rsidR="005D409E" w:rsidRPr="00306200" w:rsidTr="00823304">
        <w:trPr>
          <w:trHeight w:val="385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D409E" w:rsidP="005D409E">
            <w:pPr>
              <w:pStyle w:val="ac"/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725BB0" w:rsidP="005D409E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r w:rsidRPr="00306200">
              <w:rPr>
                <w:sz w:val="22"/>
              </w:rPr>
              <w:t>17.23.13.191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496B6A" w:rsidP="006841F5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Ежедневник, </w:t>
            </w:r>
            <w:r w:rsidR="005D409E" w:rsidRPr="00306200">
              <w:rPr>
                <w:sz w:val="22"/>
                <w:szCs w:val="22"/>
              </w:rPr>
              <w:t xml:space="preserve">датированный, А5, твердая обложка, от </w:t>
            </w:r>
            <w:r w:rsidR="006841F5" w:rsidRPr="00306200">
              <w:rPr>
                <w:sz w:val="22"/>
                <w:szCs w:val="22"/>
              </w:rPr>
              <w:t>150</w:t>
            </w:r>
            <w:r w:rsidR="005D409E" w:rsidRPr="00306200">
              <w:rPr>
                <w:sz w:val="22"/>
                <w:szCs w:val="22"/>
              </w:rPr>
              <w:t xml:space="preserve"> листов, 60 г/кв.м.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725BB0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EA3FB5" w:rsidP="00823304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8588B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до 4</w:t>
            </w:r>
            <w:r w:rsidR="005D409E" w:rsidRPr="00306200">
              <w:rPr>
                <w:sz w:val="22"/>
                <w:szCs w:val="22"/>
              </w:rPr>
              <w:t>50,00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9D7A71" w:rsidP="00EA3FB5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до </w:t>
            </w:r>
            <w:r w:rsidR="00EA3FB5">
              <w:rPr>
                <w:sz w:val="22"/>
              </w:rPr>
              <w:t>3600</w:t>
            </w:r>
            <w:r w:rsidR="00D07A23" w:rsidRPr="00306200">
              <w:rPr>
                <w:sz w:val="22"/>
              </w:rPr>
              <w:t>,00</w:t>
            </w:r>
          </w:p>
        </w:tc>
      </w:tr>
      <w:tr w:rsidR="005D409E" w:rsidRPr="00306200" w:rsidTr="00823304">
        <w:trPr>
          <w:trHeight w:val="385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D409E" w:rsidP="005D409E">
            <w:pPr>
              <w:pStyle w:val="ac"/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725BB0" w:rsidP="005D409E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r w:rsidRPr="00306200">
              <w:rPr>
                <w:sz w:val="22"/>
              </w:rPr>
              <w:t>32.99.15.110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E253C4" w:rsidP="005D409E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r w:rsidRPr="00E253C4">
              <w:rPr>
                <w:sz w:val="22"/>
                <w:szCs w:val="22"/>
              </w:rPr>
              <w:t xml:space="preserve">Карандаш </w:t>
            </w:r>
            <w:proofErr w:type="gramStart"/>
            <w:r w:rsidRPr="00E253C4">
              <w:rPr>
                <w:sz w:val="22"/>
                <w:szCs w:val="22"/>
              </w:rPr>
              <w:t>ч</w:t>
            </w:r>
            <w:proofErr w:type="gramEnd"/>
            <w:r w:rsidRPr="00E253C4">
              <w:rPr>
                <w:sz w:val="22"/>
                <w:szCs w:val="22"/>
              </w:rPr>
              <w:t>/г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725BB0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9B03EA" w:rsidP="00823304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3</w:t>
            </w:r>
            <w:r w:rsidR="005D409E" w:rsidRPr="00306200">
              <w:rPr>
                <w:sz w:val="22"/>
                <w:szCs w:val="22"/>
              </w:rPr>
              <w:t>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D409E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до 20,00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9D7A71" w:rsidP="009B03EA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до </w:t>
            </w:r>
            <w:r w:rsidR="009B03EA" w:rsidRPr="00306200">
              <w:rPr>
                <w:sz w:val="22"/>
              </w:rPr>
              <w:t>6</w:t>
            </w:r>
            <w:r w:rsidR="00D07A23" w:rsidRPr="00306200">
              <w:rPr>
                <w:sz w:val="22"/>
              </w:rPr>
              <w:t>00,00</w:t>
            </w:r>
          </w:p>
        </w:tc>
      </w:tr>
      <w:tr w:rsidR="005D409E" w:rsidRPr="00306200" w:rsidTr="00823304">
        <w:trPr>
          <w:trHeight w:val="385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D409E" w:rsidP="005D409E">
            <w:pPr>
              <w:pStyle w:val="ac"/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4A7EAF" w:rsidP="005D409E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r w:rsidRPr="00306200">
              <w:rPr>
                <w:sz w:val="22"/>
              </w:rPr>
              <w:t>17.23.13</w:t>
            </w:r>
            <w:r w:rsidR="00725BB0" w:rsidRPr="00306200">
              <w:rPr>
                <w:sz w:val="22"/>
              </w:rPr>
              <w:t>.1</w:t>
            </w:r>
            <w:r w:rsidRPr="00306200">
              <w:rPr>
                <w:sz w:val="22"/>
              </w:rPr>
              <w:t>99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4A7EAF" w:rsidP="005D409E">
            <w:pPr>
              <w:keepNext/>
              <w:shd w:val="clear" w:color="auto" w:fill="FFFFFF"/>
              <w:jc w:val="center"/>
              <w:outlineLvl w:val="2"/>
              <w:rPr>
                <w:sz w:val="24"/>
              </w:rPr>
            </w:pPr>
            <w:r w:rsidRPr="00306200">
              <w:rPr>
                <w:sz w:val="24"/>
              </w:rPr>
              <w:t>Блок для записей, 90х90х45 мм.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4A7EAF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4A7EAF" w:rsidP="00823304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14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D409E" w:rsidP="004A7EAF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до </w:t>
            </w:r>
            <w:r w:rsidR="004A7EAF" w:rsidRPr="00306200">
              <w:rPr>
                <w:sz w:val="22"/>
                <w:szCs w:val="22"/>
              </w:rPr>
              <w:t>135</w:t>
            </w:r>
            <w:r w:rsidRPr="00306200">
              <w:rPr>
                <w:sz w:val="22"/>
                <w:szCs w:val="22"/>
              </w:rPr>
              <w:t>,00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9D7A71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до </w:t>
            </w:r>
            <w:r w:rsidR="004A7EAF" w:rsidRPr="00306200">
              <w:rPr>
                <w:sz w:val="22"/>
                <w:szCs w:val="22"/>
              </w:rPr>
              <w:t>189</w:t>
            </w:r>
            <w:r w:rsidR="00D07A23" w:rsidRPr="00306200">
              <w:rPr>
                <w:sz w:val="22"/>
                <w:szCs w:val="22"/>
              </w:rPr>
              <w:t>0,00</w:t>
            </w:r>
          </w:p>
        </w:tc>
      </w:tr>
      <w:tr w:rsidR="005D409E" w:rsidRPr="00306200" w:rsidTr="00823304">
        <w:trPr>
          <w:trHeight w:val="385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D409E" w:rsidP="005D409E">
            <w:pPr>
              <w:pStyle w:val="ac"/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725BB0" w:rsidP="005D409E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r w:rsidRPr="00306200">
              <w:rPr>
                <w:sz w:val="22"/>
              </w:rPr>
              <w:t>22.19.73.120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496B6A" w:rsidP="005D409E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Ластик, </w:t>
            </w:r>
            <w:r w:rsidR="005D409E" w:rsidRPr="00306200">
              <w:rPr>
                <w:sz w:val="22"/>
                <w:szCs w:val="22"/>
              </w:rPr>
              <w:t>каучуковый для стирания ручек и карандашей 42х14х7 мм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725BB0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BB6E70" w:rsidP="00823304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BB6E70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до 35</w:t>
            </w:r>
            <w:r w:rsidR="005D409E" w:rsidRPr="00306200">
              <w:rPr>
                <w:sz w:val="22"/>
                <w:szCs w:val="22"/>
              </w:rPr>
              <w:t>,00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9D7A71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до </w:t>
            </w:r>
            <w:r w:rsidR="00BB6E70" w:rsidRPr="00306200">
              <w:rPr>
                <w:sz w:val="22"/>
              </w:rPr>
              <w:t>7</w:t>
            </w:r>
            <w:r w:rsidR="00D07A23" w:rsidRPr="00306200">
              <w:rPr>
                <w:sz w:val="22"/>
              </w:rPr>
              <w:t>0,00</w:t>
            </w:r>
          </w:p>
        </w:tc>
      </w:tr>
      <w:tr w:rsidR="005D409E" w:rsidRPr="00306200" w:rsidTr="00823304">
        <w:trPr>
          <w:trHeight w:val="385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D409E" w:rsidP="005D409E">
            <w:pPr>
              <w:pStyle w:val="ac"/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725BB0" w:rsidP="005D409E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r w:rsidRPr="00306200">
              <w:rPr>
                <w:sz w:val="22"/>
              </w:rPr>
              <w:t>22.21.42.120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496B6A" w:rsidRDefault="00496B6A" w:rsidP="00496B6A">
            <w:pPr>
              <w:jc w:val="center"/>
              <w:rPr>
                <w:color w:val="000000"/>
                <w:sz w:val="20"/>
                <w:szCs w:val="20"/>
              </w:rPr>
            </w:pPr>
            <w:r w:rsidRPr="00496B6A">
              <w:rPr>
                <w:color w:val="000000"/>
                <w:sz w:val="24"/>
              </w:rPr>
              <w:t xml:space="preserve">пленка для </w:t>
            </w:r>
            <w:proofErr w:type="spellStart"/>
            <w:r w:rsidRPr="00496B6A">
              <w:rPr>
                <w:color w:val="000000"/>
                <w:sz w:val="24"/>
              </w:rPr>
              <w:t>ламинирования</w:t>
            </w:r>
            <w:proofErr w:type="spellEnd"/>
            <w:r w:rsidRPr="00496B6A">
              <w:rPr>
                <w:color w:val="000000"/>
                <w:sz w:val="24"/>
              </w:rPr>
              <w:t xml:space="preserve"> А</w:t>
            </w:r>
            <w:proofErr w:type="gramStart"/>
            <w:r w:rsidRPr="00496B6A">
              <w:rPr>
                <w:color w:val="000000"/>
                <w:sz w:val="24"/>
              </w:rPr>
              <w:t>4</w:t>
            </w:r>
            <w:proofErr w:type="gramEnd"/>
            <w:r w:rsidR="00CA758A" w:rsidRPr="00306200">
              <w:rPr>
                <w:sz w:val="24"/>
              </w:rPr>
              <w:t>, 100 мкм, от 50 шт./</w:t>
            </w:r>
            <w:proofErr w:type="spellStart"/>
            <w:r w:rsidR="00CA758A" w:rsidRPr="00306200">
              <w:rPr>
                <w:sz w:val="24"/>
              </w:rPr>
              <w:t>упак</w:t>
            </w:r>
            <w:proofErr w:type="spellEnd"/>
            <w:r w:rsidR="00CA758A" w:rsidRPr="00306200">
              <w:rPr>
                <w:sz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725BB0" w:rsidP="005D409E">
            <w:pPr>
              <w:jc w:val="center"/>
              <w:rPr>
                <w:sz w:val="22"/>
              </w:rPr>
            </w:pPr>
            <w:proofErr w:type="spellStart"/>
            <w:r w:rsidRPr="00306200">
              <w:rPr>
                <w:sz w:val="22"/>
                <w:szCs w:val="22"/>
              </w:rPr>
              <w:t>Упак</w:t>
            </w:r>
            <w:proofErr w:type="spellEnd"/>
            <w:r w:rsidRPr="00306200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D409E" w:rsidP="00823304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D409E" w:rsidP="00CA758A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до </w:t>
            </w:r>
            <w:r w:rsidR="00CA758A" w:rsidRPr="00306200">
              <w:rPr>
                <w:sz w:val="22"/>
                <w:szCs w:val="22"/>
              </w:rPr>
              <w:t>700</w:t>
            </w:r>
            <w:r w:rsidRPr="00306200">
              <w:rPr>
                <w:sz w:val="22"/>
                <w:szCs w:val="22"/>
              </w:rPr>
              <w:t>,00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9D7A71" w:rsidP="00CA758A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до </w:t>
            </w:r>
            <w:r w:rsidR="00CA758A" w:rsidRPr="00306200">
              <w:rPr>
                <w:sz w:val="22"/>
                <w:szCs w:val="22"/>
              </w:rPr>
              <w:t>700</w:t>
            </w:r>
            <w:r w:rsidR="00D07A23" w:rsidRPr="00306200">
              <w:rPr>
                <w:sz w:val="22"/>
                <w:szCs w:val="22"/>
              </w:rPr>
              <w:t>,00</w:t>
            </w:r>
          </w:p>
        </w:tc>
      </w:tr>
      <w:tr w:rsidR="005D409E" w:rsidRPr="00306200" w:rsidTr="00823304">
        <w:trPr>
          <w:trHeight w:val="385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D409E" w:rsidP="005D409E">
            <w:pPr>
              <w:pStyle w:val="ac"/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291A89" w:rsidP="005D409E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r w:rsidRPr="00306200">
              <w:rPr>
                <w:sz w:val="22"/>
              </w:rPr>
              <w:t>32.99.12.110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D15F96" w:rsidRDefault="00D15F96" w:rsidP="00D15F96">
            <w:pPr>
              <w:jc w:val="center"/>
              <w:rPr>
                <w:color w:val="000000"/>
                <w:sz w:val="20"/>
                <w:szCs w:val="20"/>
              </w:rPr>
            </w:pPr>
            <w:r w:rsidRPr="00D15F96">
              <w:rPr>
                <w:color w:val="000000"/>
                <w:sz w:val="24"/>
              </w:rPr>
              <w:t>Ручка шариковая</w:t>
            </w:r>
            <w:r w:rsidR="00BF602D">
              <w:rPr>
                <w:sz w:val="24"/>
              </w:rPr>
              <w:t>, автоматическая</w:t>
            </w:r>
            <w:r w:rsidR="00291A89" w:rsidRPr="00306200">
              <w:rPr>
                <w:sz w:val="24"/>
              </w:rPr>
              <w:t>, синий стержень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291A89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291A89" w:rsidP="00823304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100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D409E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до </w:t>
            </w:r>
            <w:r w:rsidR="00291A89" w:rsidRPr="00306200">
              <w:rPr>
                <w:sz w:val="22"/>
                <w:szCs w:val="22"/>
              </w:rPr>
              <w:t>5</w:t>
            </w:r>
            <w:r w:rsidRPr="00306200">
              <w:rPr>
                <w:sz w:val="22"/>
                <w:szCs w:val="22"/>
              </w:rPr>
              <w:t>0,00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9D7A71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до </w:t>
            </w:r>
            <w:r w:rsidR="00291A89" w:rsidRPr="00306200">
              <w:rPr>
                <w:sz w:val="22"/>
                <w:szCs w:val="22"/>
              </w:rPr>
              <w:t>5</w:t>
            </w:r>
            <w:r w:rsidR="00D07A23" w:rsidRPr="00306200">
              <w:rPr>
                <w:sz w:val="22"/>
                <w:szCs w:val="22"/>
              </w:rPr>
              <w:t>000,00</w:t>
            </w:r>
          </w:p>
        </w:tc>
      </w:tr>
      <w:tr w:rsidR="005D409E" w:rsidRPr="00306200" w:rsidTr="00823304">
        <w:trPr>
          <w:trHeight w:val="385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D409E" w:rsidP="005D409E">
            <w:pPr>
              <w:pStyle w:val="ac"/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8729B6" w:rsidP="00BF602D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r w:rsidRPr="00306200">
              <w:rPr>
                <w:sz w:val="22"/>
              </w:rPr>
              <w:t>20.</w:t>
            </w:r>
            <w:r w:rsidR="00BF602D">
              <w:rPr>
                <w:sz w:val="22"/>
              </w:rPr>
              <w:t>30.22.160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BF602D" w:rsidRDefault="00BF602D" w:rsidP="00BF602D">
            <w:pPr>
              <w:jc w:val="center"/>
              <w:rPr>
                <w:color w:val="000000"/>
                <w:sz w:val="22"/>
              </w:rPr>
            </w:pPr>
            <w:r w:rsidRPr="00BF602D">
              <w:rPr>
                <w:color w:val="000000"/>
                <w:sz w:val="22"/>
                <w:szCs w:val="22"/>
              </w:rPr>
              <w:t>корректирующ</w:t>
            </w:r>
            <w:r>
              <w:rPr>
                <w:color w:val="000000"/>
                <w:sz w:val="22"/>
                <w:szCs w:val="22"/>
              </w:rPr>
              <w:t>ий</w:t>
            </w:r>
            <w:r w:rsidRPr="00BF602D">
              <w:rPr>
                <w:color w:val="000000"/>
                <w:sz w:val="22"/>
                <w:szCs w:val="22"/>
              </w:rPr>
              <w:t xml:space="preserve"> роллер</w:t>
            </w:r>
            <w:r w:rsidR="008729B6" w:rsidRPr="00306200">
              <w:rPr>
                <w:sz w:val="24"/>
              </w:rPr>
              <w:t>, 5 мм, 5м.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725BB0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8729B6" w:rsidP="00823304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D409E" w:rsidP="008729B6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до </w:t>
            </w:r>
            <w:r w:rsidR="008729B6" w:rsidRPr="00306200">
              <w:rPr>
                <w:sz w:val="22"/>
                <w:szCs w:val="22"/>
              </w:rPr>
              <w:t>90,00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9D7A71" w:rsidP="008729B6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до </w:t>
            </w:r>
            <w:r w:rsidR="008729B6" w:rsidRPr="00306200">
              <w:rPr>
                <w:sz w:val="22"/>
              </w:rPr>
              <w:t>720</w:t>
            </w:r>
            <w:r w:rsidR="00D07A23" w:rsidRPr="00306200">
              <w:rPr>
                <w:sz w:val="22"/>
              </w:rPr>
              <w:t>,00</w:t>
            </w:r>
          </w:p>
        </w:tc>
      </w:tr>
      <w:tr w:rsidR="005D409E" w:rsidRPr="00306200" w:rsidTr="00823304">
        <w:trPr>
          <w:trHeight w:val="385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D409E" w:rsidP="005D409E">
            <w:pPr>
              <w:pStyle w:val="ac"/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225044" w:rsidP="005D409E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r w:rsidRPr="00306200">
              <w:rPr>
                <w:sz w:val="22"/>
              </w:rPr>
              <w:t>25.99.22</w:t>
            </w:r>
            <w:r w:rsidR="00725BB0" w:rsidRPr="00306200">
              <w:rPr>
                <w:sz w:val="22"/>
              </w:rPr>
              <w:t>.</w:t>
            </w:r>
            <w:r w:rsidRPr="00306200">
              <w:rPr>
                <w:sz w:val="22"/>
              </w:rPr>
              <w:t>130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623F39" w:rsidRDefault="00623F39" w:rsidP="00623F3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Степлер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 w:rsidR="00225044" w:rsidRPr="00306200">
              <w:rPr>
                <w:sz w:val="22"/>
                <w:szCs w:val="22"/>
              </w:rPr>
              <w:t>24/6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725BB0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225044" w:rsidP="00823304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D409E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до </w:t>
            </w:r>
            <w:r w:rsidR="00225044" w:rsidRPr="00306200">
              <w:rPr>
                <w:sz w:val="22"/>
                <w:szCs w:val="22"/>
              </w:rPr>
              <w:t>2</w:t>
            </w:r>
            <w:r w:rsidRPr="00306200">
              <w:rPr>
                <w:sz w:val="22"/>
                <w:szCs w:val="22"/>
              </w:rPr>
              <w:t>50,00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9D7A71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до </w:t>
            </w:r>
            <w:r w:rsidR="00225044" w:rsidRPr="00306200">
              <w:rPr>
                <w:sz w:val="22"/>
              </w:rPr>
              <w:t>5</w:t>
            </w:r>
            <w:r w:rsidR="00D07A23" w:rsidRPr="00306200">
              <w:rPr>
                <w:sz w:val="22"/>
              </w:rPr>
              <w:t>00,00</w:t>
            </w:r>
          </w:p>
        </w:tc>
      </w:tr>
      <w:tr w:rsidR="005D409E" w:rsidRPr="00306200" w:rsidTr="00823304">
        <w:trPr>
          <w:trHeight w:val="385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D409E" w:rsidP="005D409E">
            <w:pPr>
              <w:pStyle w:val="ac"/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823304" w:rsidP="005D409E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r w:rsidRPr="00306200">
              <w:rPr>
                <w:sz w:val="22"/>
              </w:rPr>
              <w:t>17.23.13.193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D409E" w:rsidP="003D1437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Папка на кольцах. </w:t>
            </w:r>
            <w:r w:rsidRPr="00306200">
              <w:rPr>
                <w:sz w:val="22"/>
                <w:szCs w:val="22"/>
                <w:shd w:val="clear" w:color="auto" w:fill="FFFFFF"/>
              </w:rPr>
              <w:t xml:space="preserve">Материал обложки – пластик, до </w:t>
            </w:r>
            <w:r w:rsidR="003D1437" w:rsidRPr="00306200">
              <w:rPr>
                <w:sz w:val="22"/>
                <w:szCs w:val="22"/>
                <w:shd w:val="clear" w:color="auto" w:fill="FFFFFF"/>
              </w:rPr>
              <w:t>25</w:t>
            </w:r>
            <w:r w:rsidRPr="00306200">
              <w:rPr>
                <w:sz w:val="22"/>
                <w:szCs w:val="22"/>
                <w:shd w:val="clear" w:color="auto" w:fill="FFFFFF"/>
              </w:rPr>
              <w:t xml:space="preserve">0 </w:t>
            </w:r>
            <w:r w:rsidRPr="00306200">
              <w:rPr>
                <w:sz w:val="22"/>
                <w:szCs w:val="22"/>
                <w:shd w:val="clear" w:color="auto" w:fill="FFFFFF"/>
              </w:rPr>
              <w:lastRenderedPageBreak/>
              <w:t>листов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823304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lastRenderedPageBreak/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3D1437" w:rsidP="00823304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D409E" w:rsidP="003D1437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до </w:t>
            </w:r>
            <w:r w:rsidR="003D1437" w:rsidRPr="00306200">
              <w:rPr>
                <w:sz w:val="22"/>
                <w:szCs w:val="22"/>
              </w:rPr>
              <w:t>250</w:t>
            </w:r>
            <w:r w:rsidRPr="00306200">
              <w:rPr>
                <w:sz w:val="22"/>
                <w:szCs w:val="22"/>
              </w:rPr>
              <w:t>,00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9D7A71" w:rsidP="003D1437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до </w:t>
            </w:r>
            <w:r w:rsidR="00D07A23" w:rsidRPr="00306200">
              <w:rPr>
                <w:sz w:val="22"/>
              </w:rPr>
              <w:t>7</w:t>
            </w:r>
            <w:r w:rsidR="003D1437" w:rsidRPr="00306200">
              <w:rPr>
                <w:sz w:val="22"/>
              </w:rPr>
              <w:t>50</w:t>
            </w:r>
            <w:r w:rsidR="00D07A23" w:rsidRPr="00306200">
              <w:rPr>
                <w:sz w:val="22"/>
              </w:rPr>
              <w:t>,00</w:t>
            </w:r>
          </w:p>
        </w:tc>
      </w:tr>
      <w:tr w:rsidR="005D409E" w:rsidRPr="00306200" w:rsidTr="00823304">
        <w:trPr>
          <w:trHeight w:val="385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D409E" w:rsidP="005D409E">
            <w:pPr>
              <w:pStyle w:val="ac"/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823304" w:rsidP="005D409E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r w:rsidRPr="00306200">
              <w:rPr>
                <w:sz w:val="22"/>
              </w:rPr>
              <w:t>25.93.14.120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D409E" w:rsidP="005D409E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Кнопки силовые, канцелярские, 50 шт./</w:t>
            </w:r>
            <w:proofErr w:type="spellStart"/>
            <w:r w:rsidRPr="00306200">
              <w:rPr>
                <w:sz w:val="22"/>
                <w:szCs w:val="22"/>
              </w:rPr>
              <w:t>упак</w:t>
            </w:r>
            <w:proofErr w:type="spellEnd"/>
            <w:r w:rsidRPr="00306200"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823304" w:rsidP="005D409E">
            <w:pPr>
              <w:jc w:val="center"/>
              <w:rPr>
                <w:sz w:val="22"/>
              </w:rPr>
            </w:pPr>
            <w:proofErr w:type="spellStart"/>
            <w:r w:rsidRPr="00306200">
              <w:rPr>
                <w:sz w:val="22"/>
                <w:szCs w:val="22"/>
              </w:rPr>
              <w:t>Упак</w:t>
            </w:r>
            <w:proofErr w:type="spellEnd"/>
            <w:r w:rsidRPr="00306200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4F0B1E" w:rsidP="00823304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D409E" w:rsidP="004F0B1E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до </w:t>
            </w:r>
            <w:r w:rsidR="004F0B1E" w:rsidRPr="00306200">
              <w:rPr>
                <w:sz w:val="22"/>
                <w:szCs w:val="22"/>
              </w:rPr>
              <w:t>8</w:t>
            </w:r>
            <w:r w:rsidRPr="00306200">
              <w:rPr>
                <w:sz w:val="22"/>
                <w:szCs w:val="22"/>
              </w:rPr>
              <w:t>0,00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9D7A71" w:rsidP="004F0B1E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до </w:t>
            </w:r>
            <w:r w:rsidR="004F0B1E" w:rsidRPr="00306200">
              <w:rPr>
                <w:sz w:val="22"/>
              </w:rPr>
              <w:t>560</w:t>
            </w:r>
            <w:r w:rsidR="00D07A23" w:rsidRPr="00306200">
              <w:rPr>
                <w:sz w:val="22"/>
              </w:rPr>
              <w:t>,00</w:t>
            </w:r>
          </w:p>
        </w:tc>
      </w:tr>
      <w:tr w:rsidR="005D409E" w:rsidRPr="00306200" w:rsidTr="00823304">
        <w:trPr>
          <w:trHeight w:val="385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D409E" w:rsidP="005D409E">
            <w:pPr>
              <w:pStyle w:val="ac"/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823304" w:rsidP="005D409E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r w:rsidRPr="00306200">
              <w:rPr>
                <w:sz w:val="22"/>
              </w:rPr>
              <w:t>17.23.12.110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BD1D8D" w:rsidP="00D07A23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r w:rsidRPr="00BD1D8D">
              <w:rPr>
                <w:sz w:val="22"/>
                <w:szCs w:val="22"/>
              </w:rPr>
              <w:t>Конверты немаркированные</w:t>
            </w:r>
            <w:r>
              <w:rPr>
                <w:sz w:val="22"/>
                <w:szCs w:val="22"/>
              </w:rPr>
              <w:t>,</w:t>
            </w:r>
            <w:r w:rsidR="005D409E" w:rsidRPr="00306200">
              <w:rPr>
                <w:sz w:val="22"/>
                <w:szCs w:val="22"/>
              </w:rPr>
              <w:t xml:space="preserve"> С5 (162x229 мм), отрывн</w:t>
            </w:r>
            <w:r w:rsidR="00D07A23" w:rsidRPr="00306200">
              <w:rPr>
                <w:sz w:val="22"/>
                <w:szCs w:val="22"/>
              </w:rPr>
              <w:t>ая лента, «</w:t>
            </w:r>
            <w:proofErr w:type="spellStart"/>
            <w:r w:rsidR="00D07A23" w:rsidRPr="00306200">
              <w:rPr>
                <w:sz w:val="22"/>
                <w:szCs w:val="22"/>
              </w:rPr>
              <w:t>Куда-Кому</w:t>
            </w:r>
            <w:proofErr w:type="spellEnd"/>
            <w:r w:rsidR="00D07A23" w:rsidRPr="00306200">
              <w:rPr>
                <w:sz w:val="22"/>
                <w:szCs w:val="22"/>
              </w:rPr>
              <w:t>», 80 г/м</w:t>
            </w:r>
            <w:proofErr w:type="gramStart"/>
            <w:r w:rsidR="00D07A23" w:rsidRPr="00306200">
              <w:rPr>
                <w:sz w:val="22"/>
                <w:szCs w:val="22"/>
              </w:rPr>
              <w:t>2</w:t>
            </w:r>
            <w:proofErr w:type="gramEnd"/>
            <w:r w:rsidR="005D409E" w:rsidRPr="00306200"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823304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7E40FA" w:rsidP="00823304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6</w:t>
            </w:r>
            <w:r w:rsidR="005D409E" w:rsidRPr="00306200">
              <w:rPr>
                <w:sz w:val="22"/>
                <w:szCs w:val="22"/>
              </w:rPr>
              <w:t>0</w:t>
            </w:r>
            <w:r w:rsidR="00823304" w:rsidRPr="00306200">
              <w:rPr>
                <w:sz w:val="22"/>
                <w:szCs w:val="22"/>
              </w:rPr>
              <w:t>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D409E" w:rsidP="00D07A23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д</w:t>
            </w:r>
            <w:r w:rsidR="00D07A23" w:rsidRPr="00306200">
              <w:rPr>
                <w:sz w:val="22"/>
                <w:szCs w:val="22"/>
              </w:rPr>
              <w:t>о 4</w:t>
            </w:r>
            <w:r w:rsidRPr="00306200">
              <w:rPr>
                <w:sz w:val="22"/>
                <w:szCs w:val="22"/>
              </w:rPr>
              <w:t>,</w:t>
            </w:r>
            <w:r w:rsidR="00D07A23" w:rsidRPr="00306200">
              <w:rPr>
                <w:sz w:val="22"/>
                <w:szCs w:val="22"/>
              </w:rPr>
              <w:t>5</w:t>
            </w:r>
            <w:r w:rsidRPr="00306200">
              <w:rPr>
                <w:sz w:val="22"/>
                <w:szCs w:val="22"/>
              </w:rPr>
              <w:t>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9D7A71" w:rsidP="007E40FA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до </w:t>
            </w:r>
            <w:r w:rsidR="007E40FA" w:rsidRPr="00306200">
              <w:rPr>
                <w:sz w:val="22"/>
              </w:rPr>
              <w:t>27000</w:t>
            </w:r>
            <w:r w:rsidR="00D07A23" w:rsidRPr="00306200">
              <w:rPr>
                <w:sz w:val="22"/>
              </w:rPr>
              <w:t>,00</w:t>
            </w:r>
          </w:p>
        </w:tc>
      </w:tr>
      <w:tr w:rsidR="005D409E" w:rsidRPr="00306200" w:rsidTr="00823304">
        <w:trPr>
          <w:trHeight w:val="385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D409E" w:rsidP="005D409E">
            <w:pPr>
              <w:pStyle w:val="ac"/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3D1437" w:rsidP="005D409E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r w:rsidRPr="00306200">
              <w:rPr>
                <w:sz w:val="22"/>
              </w:rPr>
              <w:t>17.23.12.110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BD1D8D" w:rsidP="005D409E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r w:rsidRPr="00BD1D8D">
              <w:rPr>
                <w:sz w:val="22"/>
                <w:szCs w:val="22"/>
              </w:rPr>
              <w:t>Конверты немаркированные</w:t>
            </w:r>
            <w:r>
              <w:rPr>
                <w:sz w:val="22"/>
                <w:szCs w:val="22"/>
              </w:rPr>
              <w:t xml:space="preserve">, </w:t>
            </w:r>
            <w:r w:rsidR="00760F81">
              <w:rPr>
                <w:sz w:val="22"/>
                <w:szCs w:val="22"/>
              </w:rPr>
              <w:t>С</w:t>
            </w:r>
            <w:proofErr w:type="gramStart"/>
            <w:r w:rsidR="00760F81">
              <w:rPr>
                <w:sz w:val="22"/>
                <w:szCs w:val="22"/>
              </w:rPr>
              <w:t>4</w:t>
            </w:r>
            <w:proofErr w:type="gramEnd"/>
            <w:r w:rsidR="003D1437" w:rsidRPr="00306200">
              <w:rPr>
                <w:sz w:val="22"/>
                <w:szCs w:val="22"/>
              </w:rPr>
              <w:t xml:space="preserve"> (229x324 мм), отрывная лента, «</w:t>
            </w:r>
            <w:proofErr w:type="spellStart"/>
            <w:r w:rsidR="003D1437" w:rsidRPr="00306200">
              <w:rPr>
                <w:sz w:val="22"/>
                <w:szCs w:val="22"/>
              </w:rPr>
              <w:t>Куда-Кому</w:t>
            </w:r>
            <w:proofErr w:type="spellEnd"/>
            <w:r w:rsidR="003D1437" w:rsidRPr="00306200">
              <w:rPr>
                <w:sz w:val="22"/>
                <w:szCs w:val="22"/>
              </w:rPr>
              <w:t>», 80 г/м2.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3D1437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3D1437" w:rsidP="00823304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500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D409E" w:rsidP="003D1437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до </w:t>
            </w:r>
            <w:r w:rsidR="003D1437" w:rsidRPr="00306200">
              <w:rPr>
                <w:sz w:val="22"/>
                <w:szCs w:val="22"/>
              </w:rPr>
              <w:t>10,1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9D7A71" w:rsidP="003D1437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до </w:t>
            </w:r>
            <w:r w:rsidR="003D1437" w:rsidRPr="00306200">
              <w:rPr>
                <w:sz w:val="22"/>
              </w:rPr>
              <w:t>5050</w:t>
            </w:r>
            <w:r w:rsidR="00D07A23" w:rsidRPr="00306200">
              <w:rPr>
                <w:sz w:val="22"/>
              </w:rPr>
              <w:t>,00</w:t>
            </w:r>
          </w:p>
        </w:tc>
      </w:tr>
      <w:tr w:rsidR="005D409E" w:rsidRPr="00306200" w:rsidTr="00823304">
        <w:trPr>
          <w:trHeight w:val="385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D409E" w:rsidP="005D409E">
            <w:pPr>
              <w:pStyle w:val="ac"/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F6129D" w:rsidP="005D409E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r>
              <w:rPr>
                <w:sz w:val="22"/>
              </w:rPr>
              <w:t>20.11.13.120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F6129D" w:rsidP="005D409E">
            <w:pPr>
              <w:keepNext/>
              <w:shd w:val="clear" w:color="auto" w:fill="FFFFFF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б</w:t>
            </w:r>
            <w:r w:rsidR="00352626" w:rsidRPr="00306200">
              <w:rPr>
                <w:sz w:val="24"/>
              </w:rPr>
              <w:t>аллон со сжатым воздухом</w:t>
            </w:r>
            <w:r>
              <w:rPr>
                <w:sz w:val="24"/>
              </w:rPr>
              <w:t>,</w:t>
            </w:r>
            <w:r w:rsidR="00352626" w:rsidRPr="00306200">
              <w:rPr>
                <w:sz w:val="24"/>
              </w:rPr>
              <w:t xml:space="preserve"> (пневматический очиститель), 1000 мл.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352626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352626" w:rsidP="00823304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352626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до 3</w:t>
            </w:r>
            <w:r w:rsidR="005D409E" w:rsidRPr="00306200">
              <w:rPr>
                <w:sz w:val="22"/>
                <w:szCs w:val="22"/>
              </w:rPr>
              <w:t>00,00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9D7A71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до </w:t>
            </w:r>
            <w:r w:rsidR="00352626" w:rsidRPr="00306200">
              <w:rPr>
                <w:sz w:val="22"/>
                <w:szCs w:val="22"/>
              </w:rPr>
              <w:t>6</w:t>
            </w:r>
            <w:r w:rsidR="00D07A23" w:rsidRPr="00306200">
              <w:rPr>
                <w:sz w:val="22"/>
                <w:szCs w:val="22"/>
              </w:rPr>
              <w:t>00,00</w:t>
            </w:r>
          </w:p>
        </w:tc>
      </w:tr>
      <w:tr w:rsidR="005D409E" w:rsidRPr="00306200" w:rsidTr="00823304">
        <w:trPr>
          <w:trHeight w:val="385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D409E" w:rsidP="005D409E">
            <w:pPr>
              <w:pStyle w:val="ac"/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823304" w:rsidP="007D21E0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r w:rsidRPr="00306200">
              <w:rPr>
                <w:sz w:val="22"/>
              </w:rPr>
              <w:t>22.</w:t>
            </w:r>
            <w:r w:rsidR="007D21E0">
              <w:rPr>
                <w:sz w:val="22"/>
              </w:rPr>
              <w:t>19.5</w:t>
            </w:r>
            <w:r w:rsidR="001478FB" w:rsidRPr="00306200">
              <w:rPr>
                <w:sz w:val="22"/>
              </w:rPr>
              <w:t>0</w:t>
            </w:r>
            <w:r w:rsidRPr="00306200">
              <w:rPr>
                <w:sz w:val="22"/>
              </w:rPr>
              <w:t>.</w:t>
            </w:r>
            <w:r w:rsidR="007D21E0">
              <w:rPr>
                <w:sz w:val="22"/>
              </w:rPr>
              <w:t>000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7D21E0" w:rsidP="007D21E0">
            <w:pPr>
              <w:keepNext/>
              <w:shd w:val="clear" w:color="auto" w:fill="FFFFFF"/>
              <w:jc w:val="center"/>
              <w:outlineLvl w:val="2"/>
              <w:rPr>
                <w:sz w:val="24"/>
              </w:rPr>
            </w:pPr>
            <w:r w:rsidRPr="007D21E0">
              <w:rPr>
                <w:sz w:val="24"/>
              </w:rPr>
              <w:t>коврик для стола (для мыши)</w:t>
            </w:r>
            <w:r>
              <w:rPr>
                <w:sz w:val="24"/>
              </w:rPr>
              <w:t>,</w:t>
            </w:r>
            <w:r w:rsidR="001478FB" w:rsidRPr="00306200">
              <w:rPr>
                <w:sz w:val="24"/>
              </w:rPr>
              <w:t xml:space="preserve"> с подушкой под запястье 21 см. </w:t>
            </w:r>
            <w:proofErr w:type="spellStart"/>
            <w:r w:rsidR="001478FB" w:rsidRPr="00306200">
              <w:rPr>
                <w:sz w:val="24"/>
              </w:rPr>
              <w:t>х</w:t>
            </w:r>
            <w:proofErr w:type="spellEnd"/>
            <w:r w:rsidR="001478FB" w:rsidRPr="00306200">
              <w:rPr>
                <w:sz w:val="24"/>
              </w:rPr>
              <w:t xml:space="preserve"> 23 см.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1478FB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823304" w:rsidP="00823304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D409E" w:rsidP="001478FB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до </w:t>
            </w:r>
            <w:r w:rsidR="001478FB" w:rsidRPr="00306200">
              <w:rPr>
                <w:sz w:val="22"/>
                <w:szCs w:val="22"/>
              </w:rPr>
              <w:t>400</w:t>
            </w:r>
            <w:r w:rsidRPr="00306200">
              <w:rPr>
                <w:sz w:val="22"/>
                <w:szCs w:val="22"/>
              </w:rPr>
              <w:t>,00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9D7A71" w:rsidP="001478FB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до </w:t>
            </w:r>
            <w:r w:rsidR="001478FB" w:rsidRPr="00306200">
              <w:rPr>
                <w:sz w:val="22"/>
                <w:szCs w:val="22"/>
              </w:rPr>
              <w:t>400</w:t>
            </w:r>
            <w:r w:rsidR="00D07A23" w:rsidRPr="00306200">
              <w:rPr>
                <w:sz w:val="22"/>
                <w:szCs w:val="22"/>
              </w:rPr>
              <w:t>,00</w:t>
            </w:r>
          </w:p>
        </w:tc>
      </w:tr>
      <w:tr w:rsidR="005D409E" w:rsidRPr="00306200" w:rsidTr="00823304">
        <w:trPr>
          <w:trHeight w:val="385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D409E" w:rsidP="005D409E">
            <w:pPr>
              <w:pStyle w:val="ac"/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9C6FC9" w:rsidP="005D409E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r w:rsidRPr="00306200">
              <w:rPr>
                <w:sz w:val="22"/>
              </w:rPr>
              <w:t>22.29.21.000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9C6FC9" w:rsidP="009C6FC9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Клейкая лента двухсторонняя, 50 мм.,10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823304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9C6FC9" w:rsidP="00823304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D409E" w:rsidP="009C6FC9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до </w:t>
            </w:r>
            <w:r w:rsidR="009C6FC9" w:rsidRPr="00306200">
              <w:rPr>
                <w:sz w:val="22"/>
                <w:szCs w:val="22"/>
              </w:rPr>
              <w:t>180</w:t>
            </w:r>
            <w:r w:rsidRPr="00306200">
              <w:rPr>
                <w:sz w:val="22"/>
                <w:szCs w:val="22"/>
              </w:rPr>
              <w:t>,00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9D7A71" w:rsidP="009C6FC9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до </w:t>
            </w:r>
            <w:r w:rsidR="009C6FC9" w:rsidRPr="00306200">
              <w:rPr>
                <w:sz w:val="22"/>
                <w:szCs w:val="22"/>
              </w:rPr>
              <w:t>1260</w:t>
            </w:r>
            <w:r w:rsidR="00D07A23" w:rsidRPr="00306200">
              <w:rPr>
                <w:sz w:val="22"/>
                <w:szCs w:val="22"/>
              </w:rPr>
              <w:t>,00</w:t>
            </w:r>
          </w:p>
        </w:tc>
      </w:tr>
      <w:tr w:rsidR="005D409E" w:rsidRPr="00306200" w:rsidTr="00823304">
        <w:trPr>
          <w:trHeight w:val="385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D409E" w:rsidP="005D409E">
            <w:pPr>
              <w:pStyle w:val="ac"/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823304" w:rsidP="005D409E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r w:rsidRPr="00306200">
              <w:rPr>
                <w:sz w:val="22"/>
              </w:rPr>
              <w:t>22.29.21.000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D409E" w:rsidP="005D409E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bookmarkStart w:id="0" w:name="_GoBack"/>
            <w:r w:rsidRPr="00306200">
              <w:rPr>
                <w:sz w:val="22"/>
                <w:szCs w:val="22"/>
              </w:rPr>
              <w:t>Клейкая лента (скотч), 50 мм</w:t>
            </w:r>
            <w:bookmarkEnd w:id="0"/>
            <w:r w:rsidR="00EB1932" w:rsidRPr="00306200">
              <w:rPr>
                <w:sz w:val="22"/>
                <w:szCs w:val="22"/>
              </w:rPr>
              <w:t>.,10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823304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D409E" w:rsidP="00823304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1</w:t>
            </w:r>
            <w:r w:rsidR="00EB1932" w:rsidRPr="00306200">
              <w:rPr>
                <w:sz w:val="22"/>
                <w:szCs w:val="22"/>
              </w:rPr>
              <w:t>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5D409E" w:rsidP="00EB1932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до </w:t>
            </w:r>
            <w:r w:rsidR="00EB1932" w:rsidRPr="00306200">
              <w:rPr>
                <w:sz w:val="22"/>
                <w:szCs w:val="22"/>
              </w:rPr>
              <w:t>120</w:t>
            </w:r>
            <w:r w:rsidRPr="00306200">
              <w:rPr>
                <w:sz w:val="22"/>
                <w:szCs w:val="22"/>
              </w:rPr>
              <w:t>,00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9E" w:rsidRPr="00306200" w:rsidRDefault="009D7A71" w:rsidP="00EB1932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до </w:t>
            </w:r>
            <w:r w:rsidR="00EB1932" w:rsidRPr="00306200">
              <w:rPr>
                <w:sz w:val="22"/>
                <w:szCs w:val="22"/>
              </w:rPr>
              <w:t>1200</w:t>
            </w:r>
            <w:r w:rsidR="00D07A23" w:rsidRPr="00306200">
              <w:rPr>
                <w:sz w:val="22"/>
                <w:szCs w:val="22"/>
              </w:rPr>
              <w:t>,00</w:t>
            </w:r>
          </w:p>
        </w:tc>
      </w:tr>
      <w:tr w:rsidR="00645E15" w:rsidRPr="00306200" w:rsidTr="00823304">
        <w:trPr>
          <w:trHeight w:val="385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E15" w:rsidRPr="00306200" w:rsidRDefault="00645E15" w:rsidP="005D409E">
            <w:pPr>
              <w:pStyle w:val="ac"/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E15" w:rsidRPr="000E5E02" w:rsidRDefault="000E5E02" w:rsidP="005D409E">
            <w:pPr>
              <w:keepNext/>
              <w:shd w:val="clear" w:color="auto" w:fill="FFFFFF"/>
              <w:jc w:val="center"/>
              <w:outlineLvl w:val="2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20</w:t>
            </w:r>
            <w:r>
              <w:rPr>
                <w:sz w:val="22"/>
              </w:rPr>
              <w:t>.</w:t>
            </w:r>
            <w:r>
              <w:rPr>
                <w:sz w:val="22"/>
                <w:lang w:val="en-US"/>
              </w:rPr>
              <w:t>30</w:t>
            </w:r>
            <w:r>
              <w:rPr>
                <w:sz w:val="22"/>
              </w:rPr>
              <w:t>.</w:t>
            </w:r>
            <w:r>
              <w:rPr>
                <w:sz w:val="22"/>
                <w:lang w:val="en-US"/>
              </w:rPr>
              <w:t>22</w:t>
            </w:r>
            <w:r>
              <w:rPr>
                <w:sz w:val="22"/>
              </w:rPr>
              <w:t>.</w:t>
            </w:r>
            <w:r>
              <w:rPr>
                <w:sz w:val="22"/>
                <w:lang w:val="en-US"/>
              </w:rPr>
              <w:t>160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E15" w:rsidRPr="00306200" w:rsidRDefault="00645E15" w:rsidP="005D409E">
            <w:pPr>
              <w:keepNext/>
              <w:shd w:val="clear" w:color="auto" w:fill="FFFFFF"/>
              <w:jc w:val="center"/>
              <w:outlineLvl w:val="2"/>
              <w:rPr>
                <w:sz w:val="24"/>
              </w:rPr>
            </w:pPr>
            <w:r w:rsidRPr="00306200">
              <w:rPr>
                <w:sz w:val="24"/>
              </w:rPr>
              <w:t>Корректирующий карандаш, 8 мл.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E15" w:rsidRPr="00306200" w:rsidRDefault="00645E15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E15" w:rsidRPr="00306200" w:rsidRDefault="00645E15" w:rsidP="00823304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E15" w:rsidRPr="00306200" w:rsidRDefault="00645E15" w:rsidP="00EB1932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до 90,00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E15" w:rsidRPr="00306200" w:rsidRDefault="00645E15" w:rsidP="00EB1932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до 90,00</w:t>
            </w:r>
          </w:p>
        </w:tc>
      </w:tr>
      <w:tr w:rsidR="00645E15" w:rsidRPr="00306200" w:rsidTr="00823304">
        <w:trPr>
          <w:trHeight w:val="385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E15" w:rsidRPr="00306200" w:rsidRDefault="00645E15" w:rsidP="005D409E">
            <w:pPr>
              <w:pStyle w:val="ac"/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E15" w:rsidRPr="00306200" w:rsidRDefault="00224EEC" w:rsidP="005D409E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r w:rsidRPr="00306200">
              <w:rPr>
                <w:sz w:val="22"/>
              </w:rPr>
              <w:t>25.99.23.000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E15" w:rsidRPr="00306200" w:rsidRDefault="00105573" w:rsidP="005D409E">
            <w:pPr>
              <w:keepNext/>
              <w:shd w:val="clear" w:color="auto" w:fill="FFFFFF"/>
              <w:jc w:val="center"/>
              <w:outlineLvl w:val="2"/>
              <w:rPr>
                <w:sz w:val="24"/>
              </w:rPr>
            </w:pPr>
            <w:r w:rsidRPr="00306200">
              <w:rPr>
                <w:sz w:val="24"/>
              </w:rPr>
              <w:t xml:space="preserve">Скобы для </w:t>
            </w:r>
            <w:proofErr w:type="spellStart"/>
            <w:r w:rsidRPr="00306200">
              <w:rPr>
                <w:sz w:val="24"/>
              </w:rPr>
              <w:t>степлера</w:t>
            </w:r>
            <w:proofErr w:type="spellEnd"/>
            <w:r w:rsidRPr="00306200">
              <w:rPr>
                <w:sz w:val="24"/>
              </w:rPr>
              <w:t xml:space="preserve"> №10, 1000 шт./</w:t>
            </w:r>
            <w:proofErr w:type="spellStart"/>
            <w:r w:rsidRPr="00306200">
              <w:rPr>
                <w:sz w:val="24"/>
              </w:rPr>
              <w:t>уп</w:t>
            </w:r>
            <w:proofErr w:type="spellEnd"/>
            <w:r w:rsidRPr="00306200">
              <w:rPr>
                <w:sz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E15" w:rsidRPr="00306200" w:rsidRDefault="00105573" w:rsidP="005D409E">
            <w:pPr>
              <w:jc w:val="center"/>
              <w:rPr>
                <w:sz w:val="22"/>
              </w:rPr>
            </w:pPr>
            <w:proofErr w:type="spellStart"/>
            <w:r w:rsidRPr="00306200">
              <w:rPr>
                <w:sz w:val="22"/>
                <w:szCs w:val="22"/>
              </w:rPr>
              <w:t>Упак</w:t>
            </w:r>
            <w:proofErr w:type="spellEnd"/>
            <w:r w:rsidRPr="00306200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E15" w:rsidRPr="00306200" w:rsidRDefault="00105573" w:rsidP="00823304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15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E15" w:rsidRPr="00306200" w:rsidRDefault="00105573" w:rsidP="00EB1932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до 70,00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E15" w:rsidRPr="00306200" w:rsidRDefault="00105573" w:rsidP="00EB1932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до 1050,00</w:t>
            </w:r>
          </w:p>
        </w:tc>
      </w:tr>
      <w:tr w:rsidR="002B26EC" w:rsidRPr="00306200" w:rsidTr="00823304">
        <w:trPr>
          <w:trHeight w:val="385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6EC" w:rsidRPr="00306200" w:rsidRDefault="002B26EC" w:rsidP="005D409E">
            <w:pPr>
              <w:pStyle w:val="ac"/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6EC" w:rsidRPr="00306200" w:rsidRDefault="002B26EC" w:rsidP="008F2622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r w:rsidRPr="00306200">
              <w:rPr>
                <w:sz w:val="22"/>
              </w:rPr>
              <w:t>25.99.23.000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6EC" w:rsidRPr="00306200" w:rsidRDefault="002B26EC" w:rsidP="008F2622">
            <w:pPr>
              <w:keepNext/>
              <w:shd w:val="clear" w:color="auto" w:fill="FFFFFF"/>
              <w:jc w:val="center"/>
              <w:outlineLvl w:val="2"/>
              <w:rPr>
                <w:sz w:val="24"/>
              </w:rPr>
            </w:pPr>
            <w:r w:rsidRPr="00306200">
              <w:rPr>
                <w:sz w:val="24"/>
              </w:rPr>
              <w:t xml:space="preserve">Скобы для </w:t>
            </w:r>
            <w:proofErr w:type="spellStart"/>
            <w:r w:rsidRPr="00306200">
              <w:rPr>
                <w:sz w:val="24"/>
              </w:rPr>
              <w:t>степлера</w:t>
            </w:r>
            <w:proofErr w:type="spellEnd"/>
            <w:r w:rsidRPr="00306200">
              <w:rPr>
                <w:sz w:val="24"/>
              </w:rPr>
              <w:t xml:space="preserve"> №24/6, 1000 шт./</w:t>
            </w:r>
            <w:proofErr w:type="spellStart"/>
            <w:r w:rsidRPr="00306200">
              <w:rPr>
                <w:sz w:val="24"/>
              </w:rPr>
              <w:t>уп</w:t>
            </w:r>
            <w:proofErr w:type="spellEnd"/>
            <w:r w:rsidRPr="00306200">
              <w:rPr>
                <w:sz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6EC" w:rsidRPr="00306200" w:rsidRDefault="002B26EC" w:rsidP="008F2622">
            <w:pPr>
              <w:jc w:val="center"/>
              <w:rPr>
                <w:sz w:val="22"/>
              </w:rPr>
            </w:pPr>
            <w:proofErr w:type="spellStart"/>
            <w:r w:rsidRPr="00306200">
              <w:rPr>
                <w:sz w:val="22"/>
                <w:szCs w:val="22"/>
              </w:rPr>
              <w:t>Упак</w:t>
            </w:r>
            <w:proofErr w:type="spellEnd"/>
            <w:r w:rsidRPr="00306200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6EC" w:rsidRPr="00306200" w:rsidRDefault="002B26EC" w:rsidP="008F2622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10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6EC" w:rsidRPr="00306200" w:rsidRDefault="002B26EC" w:rsidP="008F2622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до 80,00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6EC" w:rsidRPr="00306200" w:rsidRDefault="002B26EC" w:rsidP="002B26EC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до 800,00</w:t>
            </w:r>
          </w:p>
        </w:tc>
      </w:tr>
      <w:tr w:rsidR="002B26EC" w:rsidRPr="00306200" w:rsidTr="00823304">
        <w:trPr>
          <w:trHeight w:val="385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6EC" w:rsidRPr="00306200" w:rsidRDefault="002B26EC" w:rsidP="005D409E">
            <w:pPr>
              <w:pStyle w:val="ac"/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6EC" w:rsidRPr="00306200" w:rsidRDefault="006C3BE9" w:rsidP="005D409E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r w:rsidRPr="00306200">
              <w:rPr>
                <w:sz w:val="22"/>
              </w:rPr>
              <w:t>22.29.25.000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6EC" w:rsidRPr="00306200" w:rsidRDefault="006C3BE9" w:rsidP="005D409E">
            <w:pPr>
              <w:keepNext/>
              <w:shd w:val="clear" w:color="auto" w:fill="FFFFFF"/>
              <w:jc w:val="center"/>
              <w:outlineLvl w:val="2"/>
              <w:rPr>
                <w:sz w:val="24"/>
              </w:rPr>
            </w:pPr>
            <w:r w:rsidRPr="00306200">
              <w:rPr>
                <w:sz w:val="24"/>
              </w:rPr>
              <w:t>Губка для магнитно – маркерной доски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6EC" w:rsidRPr="00306200" w:rsidRDefault="006C3BE9" w:rsidP="005D409E">
            <w:pPr>
              <w:jc w:val="center"/>
              <w:rPr>
                <w:sz w:val="22"/>
              </w:rPr>
            </w:pPr>
            <w:r w:rsidRPr="00306200">
              <w:rPr>
                <w:sz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6EC" w:rsidRPr="00306200" w:rsidRDefault="006C3BE9" w:rsidP="00823304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6EC" w:rsidRPr="00306200" w:rsidRDefault="006C3BE9" w:rsidP="00EB1932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до 160,00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6EC" w:rsidRPr="00306200" w:rsidRDefault="006C3BE9" w:rsidP="00EB1932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до 320,00</w:t>
            </w:r>
          </w:p>
        </w:tc>
      </w:tr>
      <w:tr w:rsidR="00D42ACA" w:rsidRPr="00306200" w:rsidTr="00823304">
        <w:trPr>
          <w:trHeight w:val="385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ACA" w:rsidRPr="00306200" w:rsidRDefault="00D42ACA" w:rsidP="005D409E">
            <w:pPr>
              <w:pStyle w:val="ac"/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ACA" w:rsidRPr="00306200" w:rsidRDefault="00B934D6" w:rsidP="005D409E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r w:rsidRPr="00306200">
              <w:rPr>
                <w:sz w:val="22"/>
              </w:rPr>
              <w:t>25.99.23.000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ACA" w:rsidRPr="00306200" w:rsidRDefault="00B934D6" w:rsidP="005D409E">
            <w:pPr>
              <w:keepNext/>
              <w:shd w:val="clear" w:color="auto" w:fill="FFFFFF"/>
              <w:jc w:val="center"/>
              <w:outlineLvl w:val="2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Скрепки 28 мм, 100 шт./</w:t>
            </w:r>
            <w:proofErr w:type="spellStart"/>
            <w:r w:rsidRPr="00306200">
              <w:rPr>
                <w:sz w:val="22"/>
                <w:szCs w:val="22"/>
              </w:rPr>
              <w:t>упак</w:t>
            </w:r>
            <w:proofErr w:type="spellEnd"/>
            <w:r w:rsidRPr="00306200"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ACA" w:rsidRPr="00306200" w:rsidRDefault="00B934D6" w:rsidP="005D409E">
            <w:pPr>
              <w:jc w:val="center"/>
              <w:rPr>
                <w:sz w:val="22"/>
              </w:rPr>
            </w:pPr>
            <w:proofErr w:type="spellStart"/>
            <w:r w:rsidRPr="00306200">
              <w:rPr>
                <w:sz w:val="22"/>
                <w:szCs w:val="22"/>
              </w:rPr>
              <w:t>Упак</w:t>
            </w:r>
            <w:proofErr w:type="spellEnd"/>
            <w:r w:rsidRPr="00306200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ACA" w:rsidRPr="00306200" w:rsidRDefault="00B934D6" w:rsidP="00823304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ACA" w:rsidRPr="00306200" w:rsidRDefault="00B934D6" w:rsidP="000E5E02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 xml:space="preserve">до </w:t>
            </w:r>
            <w:r w:rsidR="000E5E02">
              <w:rPr>
                <w:sz w:val="22"/>
                <w:szCs w:val="22"/>
              </w:rPr>
              <w:t>49.93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ACA" w:rsidRPr="00306200" w:rsidRDefault="00B934D6" w:rsidP="0089581E">
            <w:pPr>
              <w:jc w:val="center"/>
              <w:rPr>
                <w:sz w:val="22"/>
              </w:rPr>
            </w:pPr>
            <w:r w:rsidRPr="00306200">
              <w:rPr>
                <w:sz w:val="22"/>
                <w:szCs w:val="22"/>
              </w:rPr>
              <w:t>до 3</w:t>
            </w:r>
            <w:r w:rsidR="0089581E">
              <w:rPr>
                <w:sz w:val="22"/>
                <w:szCs w:val="22"/>
              </w:rPr>
              <w:t>49</w:t>
            </w:r>
            <w:r w:rsidRPr="00306200">
              <w:rPr>
                <w:sz w:val="22"/>
                <w:szCs w:val="22"/>
              </w:rPr>
              <w:t>,</w:t>
            </w:r>
            <w:r w:rsidR="0089581E">
              <w:rPr>
                <w:sz w:val="22"/>
                <w:szCs w:val="22"/>
              </w:rPr>
              <w:t>52</w:t>
            </w:r>
          </w:p>
        </w:tc>
      </w:tr>
      <w:tr w:rsidR="002B26EC" w:rsidRPr="00306200" w:rsidTr="00811C95">
        <w:trPr>
          <w:trHeight w:val="385"/>
          <w:jc w:val="center"/>
        </w:trPr>
        <w:tc>
          <w:tcPr>
            <w:tcW w:w="12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6EC" w:rsidRPr="00306200" w:rsidRDefault="002B26EC" w:rsidP="00823304">
            <w:pPr>
              <w:rPr>
                <w:sz w:val="22"/>
              </w:rPr>
            </w:pPr>
            <w:r w:rsidRPr="00306200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6EC" w:rsidRPr="00306200" w:rsidRDefault="002B26EC" w:rsidP="00CE6619">
            <w:pPr>
              <w:jc w:val="center"/>
              <w:rPr>
                <w:b/>
                <w:sz w:val="22"/>
              </w:rPr>
            </w:pPr>
            <w:r w:rsidRPr="00306200">
              <w:rPr>
                <w:b/>
                <w:sz w:val="22"/>
              </w:rPr>
              <w:t xml:space="preserve">До </w:t>
            </w:r>
            <w:r w:rsidR="00CE6619">
              <w:rPr>
                <w:b/>
                <w:sz w:val="22"/>
              </w:rPr>
              <w:t>65749,52</w:t>
            </w:r>
          </w:p>
        </w:tc>
      </w:tr>
    </w:tbl>
    <w:p w:rsidR="00710B55" w:rsidRPr="00306200" w:rsidRDefault="00710B55" w:rsidP="00710B55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851"/>
          <w:tab w:val="left" w:pos="993"/>
        </w:tabs>
        <w:ind w:left="0" w:firstLine="709"/>
        <w:jc w:val="both"/>
        <w:rPr>
          <w:sz w:val="24"/>
        </w:rPr>
      </w:pPr>
      <w:r w:rsidRPr="00306200">
        <w:rPr>
          <w:b/>
          <w:sz w:val="24"/>
        </w:rPr>
        <w:t xml:space="preserve">Место поставки товара: </w:t>
      </w:r>
      <w:r w:rsidRPr="00306200">
        <w:rPr>
          <w:sz w:val="24"/>
        </w:rPr>
        <w:t xml:space="preserve">170100, Тверская обл., г. Тверь, ул. </w:t>
      </w:r>
      <w:proofErr w:type="spellStart"/>
      <w:r w:rsidRPr="00306200">
        <w:rPr>
          <w:sz w:val="24"/>
        </w:rPr>
        <w:t>Трёхсвятская</w:t>
      </w:r>
      <w:proofErr w:type="spellEnd"/>
      <w:r w:rsidRPr="00306200">
        <w:rPr>
          <w:sz w:val="24"/>
        </w:rPr>
        <w:t>, д. 6, этаж 6.</w:t>
      </w:r>
    </w:p>
    <w:p w:rsidR="00710B55" w:rsidRPr="00306200" w:rsidRDefault="00710B55" w:rsidP="00710B55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26"/>
          <w:tab w:val="left" w:pos="851"/>
        </w:tabs>
        <w:ind w:left="0" w:firstLine="709"/>
        <w:jc w:val="both"/>
        <w:rPr>
          <w:b/>
          <w:bCs/>
          <w:sz w:val="24"/>
        </w:rPr>
      </w:pPr>
      <w:r w:rsidRPr="00306200">
        <w:rPr>
          <w:b/>
          <w:sz w:val="24"/>
        </w:rPr>
        <w:t>Требования к отгрузке и поставке товара:</w:t>
      </w:r>
    </w:p>
    <w:p w:rsidR="00710B55" w:rsidRPr="00306200" w:rsidRDefault="00710B55" w:rsidP="00710B55">
      <w:pPr>
        <w:widowControl w:val="0"/>
        <w:tabs>
          <w:tab w:val="left" w:pos="709"/>
        </w:tabs>
        <w:ind w:firstLine="709"/>
        <w:jc w:val="both"/>
        <w:rPr>
          <w:sz w:val="24"/>
        </w:rPr>
      </w:pPr>
      <w:r w:rsidRPr="00306200">
        <w:rPr>
          <w:sz w:val="24"/>
        </w:rPr>
        <w:t>Доставка и разгрузка товара осуществляется силами и средствами Поставщика или с привлечением третьих лиц за счет Поставщика.</w:t>
      </w:r>
    </w:p>
    <w:p w:rsidR="00710B55" w:rsidRPr="00306200" w:rsidRDefault="00710B55" w:rsidP="00710B55">
      <w:pPr>
        <w:widowControl w:val="0"/>
        <w:tabs>
          <w:tab w:val="left" w:pos="709"/>
        </w:tabs>
        <w:ind w:firstLine="709"/>
        <w:jc w:val="both"/>
        <w:rPr>
          <w:sz w:val="24"/>
        </w:rPr>
      </w:pPr>
      <w:r w:rsidRPr="00306200">
        <w:rPr>
          <w:sz w:val="24"/>
        </w:rPr>
        <w:t xml:space="preserve">Поставка товара должна осуществляться с учётом рабочего графика Заказчика (в пятидневную рабочую неделю с понедельника по четверг с 8:30 до 17:30, в пятницу и предпраздничные дни с 8:30 до 16:00, перерыв на обед с 12:30 </w:t>
      </w:r>
      <w:proofErr w:type="gramStart"/>
      <w:r w:rsidRPr="00306200">
        <w:rPr>
          <w:sz w:val="24"/>
        </w:rPr>
        <w:t>до</w:t>
      </w:r>
      <w:proofErr w:type="gramEnd"/>
      <w:r w:rsidRPr="00306200">
        <w:rPr>
          <w:sz w:val="24"/>
        </w:rPr>
        <w:t xml:space="preserve"> 13:15). Транспортировка товара осуществляется с соблюдением требований и нормативов, предъявляемых к хранению и перевозке соответствующих товаров.</w:t>
      </w:r>
    </w:p>
    <w:p w:rsidR="00710B55" w:rsidRPr="00306200" w:rsidRDefault="00710B55" w:rsidP="00710B55">
      <w:pPr>
        <w:widowControl w:val="0"/>
        <w:tabs>
          <w:tab w:val="left" w:pos="709"/>
        </w:tabs>
        <w:ind w:firstLine="709"/>
        <w:jc w:val="both"/>
        <w:rPr>
          <w:sz w:val="24"/>
        </w:rPr>
      </w:pPr>
      <w:r w:rsidRPr="00306200">
        <w:rPr>
          <w:sz w:val="24"/>
        </w:rPr>
        <w:t>Одновременно с поставкой товара Поставщик обязан предоставлять Заказчику надлежащим образом оформленные документы, а именно: товарную накладную или универсальный передаточный документ (далее - УПД), документы, подтверждающие качество и безопасность</w:t>
      </w:r>
      <w:r w:rsidR="00283B20" w:rsidRPr="00306200">
        <w:rPr>
          <w:sz w:val="24"/>
        </w:rPr>
        <w:t xml:space="preserve"> товара</w:t>
      </w:r>
      <w:r w:rsidRPr="00306200">
        <w:rPr>
          <w:sz w:val="24"/>
        </w:rPr>
        <w:t>.</w:t>
      </w:r>
    </w:p>
    <w:p w:rsidR="00CE41E3" w:rsidRPr="00306200" w:rsidRDefault="00710B55" w:rsidP="004E5D44">
      <w:pPr>
        <w:widowControl w:val="0"/>
        <w:tabs>
          <w:tab w:val="left" w:pos="709"/>
        </w:tabs>
        <w:ind w:firstLine="709"/>
        <w:jc w:val="both"/>
        <w:rPr>
          <w:sz w:val="24"/>
        </w:rPr>
      </w:pPr>
      <w:r w:rsidRPr="00306200">
        <w:rPr>
          <w:sz w:val="24"/>
        </w:rPr>
        <w:t>Поставщик не позднее 1-го рабочего дня до предполагаемой даты поставки товара, обязан направить контактному лицу информацию о дате и времени поставки товара, а также скан копии товарной накладной или УПД.</w:t>
      </w:r>
    </w:p>
    <w:sectPr w:rsidR="00CE41E3" w:rsidRPr="00306200" w:rsidSect="005D409E">
      <w:headerReference w:type="default" r:id="rId8"/>
      <w:pgSz w:w="16838" w:h="11906" w:orient="landscape"/>
      <w:pgMar w:top="1418" w:right="851" w:bottom="851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74C" w:rsidRDefault="00F0574C" w:rsidP="00F82C4C">
      <w:r>
        <w:separator/>
      </w:r>
    </w:p>
  </w:endnote>
  <w:endnote w:type="continuationSeparator" w:id="1">
    <w:p w:rsidR="00F0574C" w:rsidRDefault="00F0574C" w:rsidP="00F82C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74C" w:rsidRDefault="00F0574C" w:rsidP="00F82C4C">
      <w:r>
        <w:separator/>
      </w:r>
    </w:p>
  </w:footnote>
  <w:footnote w:type="continuationSeparator" w:id="1">
    <w:p w:rsidR="00F0574C" w:rsidRDefault="00F0574C" w:rsidP="00F82C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3309764"/>
      <w:docPartObj>
        <w:docPartGallery w:val="Page Numbers (Top of Page)"/>
        <w:docPartUnique/>
      </w:docPartObj>
    </w:sdtPr>
    <w:sdtContent>
      <w:p w:rsidR="00BF7092" w:rsidRPr="00BF7092" w:rsidRDefault="00CC1166" w:rsidP="00BF7092">
        <w:pPr>
          <w:pStyle w:val="a6"/>
          <w:jc w:val="center"/>
        </w:pPr>
        <w:r>
          <w:fldChar w:fldCharType="begin"/>
        </w:r>
        <w:r w:rsidR="00BF7092">
          <w:instrText>PAGE   \* MERGEFORMAT</w:instrText>
        </w:r>
        <w:r>
          <w:fldChar w:fldCharType="separate"/>
        </w:r>
        <w:r w:rsidR="000E5E02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432179"/>
    <w:multiLevelType w:val="multilevel"/>
    <w:tmpl w:val="D55839FE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>
        <w:rFonts w:hint="default"/>
      </w:rPr>
    </w:lvl>
  </w:abstractNum>
  <w:abstractNum w:abstractNumId="1">
    <w:nsid w:val="7B9026EA"/>
    <w:multiLevelType w:val="hybridMultilevel"/>
    <w:tmpl w:val="216A6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hdrShapeDefaults>
    <o:shapedefaults v:ext="edit" spidmax="34817"/>
  </w:hdrShapeDefaults>
  <w:footnotePr>
    <w:footnote w:id="0"/>
    <w:footnote w:id="1"/>
  </w:footnotePr>
  <w:endnotePr>
    <w:endnote w:id="0"/>
    <w:endnote w:id="1"/>
  </w:endnotePr>
  <w:compat/>
  <w:rsids>
    <w:rsidRoot w:val="00E6678F"/>
    <w:rsid w:val="000028FB"/>
    <w:rsid w:val="000451C4"/>
    <w:rsid w:val="0005120F"/>
    <w:rsid w:val="00083D39"/>
    <w:rsid w:val="000B1EA1"/>
    <w:rsid w:val="000B5352"/>
    <w:rsid w:val="000B582A"/>
    <w:rsid w:val="000D497F"/>
    <w:rsid w:val="000E0580"/>
    <w:rsid w:val="000E5E02"/>
    <w:rsid w:val="00105573"/>
    <w:rsid w:val="00123B3E"/>
    <w:rsid w:val="0013066F"/>
    <w:rsid w:val="00132D6B"/>
    <w:rsid w:val="00145A1C"/>
    <w:rsid w:val="00146D42"/>
    <w:rsid w:val="001478FB"/>
    <w:rsid w:val="00156CFD"/>
    <w:rsid w:val="00161685"/>
    <w:rsid w:val="00171DD2"/>
    <w:rsid w:val="00177C75"/>
    <w:rsid w:val="00186FA4"/>
    <w:rsid w:val="00193450"/>
    <w:rsid w:val="001E73C5"/>
    <w:rsid w:val="001F0DDD"/>
    <w:rsid w:val="001F550D"/>
    <w:rsid w:val="00201C16"/>
    <w:rsid w:val="00210986"/>
    <w:rsid w:val="00224612"/>
    <w:rsid w:val="00224EEC"/>
    <w:rsid w:val="00225044"/>
    <w:rsid w:val="002349BA"/>
    <w:rsid w:val="00250FE1"/>
    <w:rsid w:val="002612B8"/>
    <w:rsid w:val="0026493D"/>
    <w:rsid w:val="00265D5F"/>
    <w:rsid w:val="00271530"/>
    <w:rsid w:val="0027704E"/>
    <w:rsid w:val="00283B20"/>
    <w:rsid w:val="00291A89"/>
    <w:rsid w:val="002B0AB1"/>
    <w:rsid w:val="002B26EC"/>
    <w:rsid w:val="002B71D1"/>
    <w:rsid w:val="002C107A"/>
    <w:rsid w:val="002C3F65"/>
    <w:rsid w:val="002D0DF4"/>
    <w:rsid w:val="002D159D"/>
    <w:rsid w:val="002F15E2"/>
    <w:rsid w:val="002F39D8"/>
    <w:rsid w:val="00306200"/>
    <w:rsid w:val="0030783B"/>
    <w:rsid w:val="0032414D"/>
    <w:rsid w:val="00350D38"/>
    <w:rsid w:val="00352626"/>
    <w:rsid w:val="00394FEB"/>
    <w:rsid w:val="00396694"/>
    <w:rsid w:val="003A5490"/>
    <w:rsid w:val="003B0652"/>
    <w:rsid w:val="003B58FD"/>
    <w:rsid w:val="003C2721"/>
    <w:rsid w:val="003C430F"/>
    <w:rsid w:val="003D03FC"/>
    <w:rsid w:val="003D0FB0"/>
    <w:rsid w:val="003D1437"/>
    <w:rsid w:val="003D285F"/>
    <w:rsid w:val="003E30D1"/>
    <w:rsid w:val="003E7BC2"/>
    <w:rsid w:val="003F0528"/>
    <w:rsid w:val="003F5F06"/>
    <w:rsid w:val="003F73B7"/>
    <w:rsid w:val="00404C27"/>
    <w:rsid w:val="0040718D"/>
    <w:rsid w:val="004115E9"/>
    <w:rsid w:val="00446C73"/>
    <w:rsid w:val="004507E7"/>
    <w:rsid w:val="004916ED"/>
    <w:rsid w:val="00496B6A"/>
    <w:rsid w:val="00497736"/>
    <w:rsid w:val="004A68FF"/>
    <w:rsid w:val="004A7EAF"/>
    <w:rsid w:val="004B5739"/>
    <w:rsid w:val="004C208B"/>
    <w:rsid w:val="004E5D44"/>
    <w:rsid w:val="004E793D"/>
    <w:rsid w:val="004F0399"/>
    <w:rsid w:val="004F0B1E"/>
    <w:rsid w:val="004F19DE"/>
    <w:rsid w:val="004F332B"/>
    <w:rsid w:val="00510729"/>
    <w:rsid w:val="00517A3D"/>
    <w:rsid w:val="0052324D"/>
    <w:rsid w:val="00523EFB"/>
    <w:rsid w:val="00524811"/>
    <w:rsid w:val="005304D6"/>
    <w:rsid w:val="00563A92"/>
    <w:rsid w:val="00563DF4"/>
    <w:rsid w:val="00565F48"/>
    <w:rsid w:val="0058588B"/>
    <w:rsid w:val="005B2917"/>
    <w:rsid w:val="005B6F66"/>
    <w:rsid w:val="005D409E"/>
    <w:rsid w:val="005D6081"/>
    <w:rsid w:val="006025EA"/>
    <w:rsid w:val="00604DC0"/>
    <w:rsid w:val="00607824"/>
    <w:rsid w:val="00623F39"/>
    <w:rsid w:val="0062470A"/>
    <w:rsid w:val="00627A1A"/>
    <w:rsid w:val="00633EFB"/>
    <w:rsid w:val="00645E15"/>
    <w:rsid w:val="0065278A"/>
    <w:rsid w:val="00663FC3"/>
    <w:rsid w:val="006647F1"/>
    <w:rsid w:val="00667C38"/>
    <w:rsid w:val="006746AF"/>
    <w:rsid w:val="006841F5"/>
    <w:rsid w:val="0069397B"/>
    <w:rsid w:val="006A3AC4"/>
    <w:rsid w:val="006C3BE9"/>
    <w:rsid w:val="006E1581"/>
    <w:rsid w:val="006E4130"/>
    <w:rsid w:val="006E7ABD"/>
    <w:rsid w:val="006F0318"/>
    <w:rsid w:val="006F03F3"/>
    <w:rsid w:val="006F2404"/>
    <w:rsid w:val="006F582E"/>
    <w:rsid w:val="00710B55"/>
    <w:rsid w:val="00725BB0"/>
    <w:rsid w:val="00727449"/>
    <w:rsid w:val="00735974"/>
    <w:rsid w:val="00740CE5"/>
    <w:rsid w:val="00756BA0"/>
    <w:rsid w:val="00760B1C"/>
    <w:rsid w:val="00760F81"/>
    <w:rsid w:val="00765785"/>
    <w:rsid w:val="007D21E0"/>
    <w:rsid w:val="007E40FA"/>
    <w:rsid w:val="0080082A"/>
    <w:rsid w:val="00802514"/>
    <w:rsid w:val="008104EA"/>
    <w:rsid w:val="00811E70"/>
    <w:rsid w:val="00817721"/>
    <w:rsid w:val="00823304"/>
    <w:rsid w:val="00833727"/>
    <w:rsid w:val="00840886"/>
    <w:rsid w:val="0084509D"/>
    <w:rsid w:val="00871069"/>
    <w:rsid w:val="008729B6"/>
    <w:rsid w:val="008847F4"/>
    <w:rsid w:val="00890331"/>
    <w:rsid w:val="0089581E"/>
    <w:rsid w:val="008977DA"/>
    <w:rsid w:val="008A0464"/>
    <w:rsid w:val="008A0CD6"/>
    <w:rsid w:val="008A7686"/>
    <w:rsid w:val="008B1009"/>
    <w:rsid w:val="008B4F89"/>
    <w:rsid w:val="008B5E65"/>
    <w:rsid w:val="008B73E7"/>
    <w:rsid w:val="008C1257"/>
    <w:rsid w:val="008C26AF"/>
    <w:rsid w:val="008D41CF"/>
    <w:rsid w:val="008D5F99"/>
    <w:rsid w:val="00917BE0"/>
    <w:rsid w:val="00922931"/>
    <w:rsid w:val="00926FBC"/>
    <w:rsid w:val="00952C14"/>
    <w:rsid w:val="00962291"/>
    <w:rsid w:val="009719A7"/>
    <w:rsid w:val="0099765E"/>
    <w:rsid w:val="009A4527"/>
    <w:rsid w:val="009A6288"/>
    <w:rsid w:val="009B03EA"/>
    <w:rsid w:val="009C6FC9"/>
    <w:rsid w:val="009C77DB"/>
    <w:rsid w:val="009D7A71"/>
    <w:rsid w:val="009E2D7A"/>
    <w:rsid w:val="009E4BA8"/>
    <w:rsid w:val="009F4CEB"/>
    <w:rsid w:val="00A103F8"/>
    <w:rsid w:val="00A361BE"/>
    <w:rsid w:val="00A43B83"/>
    <w:rsid w:val="00A47AFF"/>
    <w:rsid w:val="00A64B08"/>
    <w:rsid w:val="00A7468E"/>
    <w:rsid w:val="00A84B56"/>
    <w:rsid w:val="00A9345F"/>
    <w:rsid w:val="00AB74D9"/>
    <w:rsid w:val="00AC1CEC"/>
    <w:rsid w:val="00AE2B50"/>
    <w:rsid w:val="00AE6971"/>
    <w:rsid w:val="00AE7D79"/>
    <w:rsid w:val="00AF7202"/>
    <w:rsid w:val="00B10F20"/>
    <w:rsid w:val="00B413E5"/>
    <w:rsid w:val="00B51461"/>
    <w:rsid w:val="00B54488"/>
    <w:rsid w:val="00B75284"/>
    <w:rsid w:val="00B934D6"/>
    <w:rsid w:val="00BA3EC4"/>
    <w:rsid w:val="00BB4380"/>
    <w:rsid w:val="00BB6E70"/>
    <w:rsid w:val="00BC6B48"/>
    <w:rsid w:val="00BD1D8D"/>
    <w:rsid w:val="00BE4941"/>
    <w:rsid w:val="00BF602D"/>
    <w:rsid w:val="00BF7092"/>
    <w:rsid w:val="00C16FCA"/>
    <w:rsid w:val="00C17297"/>
    <w:rsid w:val="00C25E51"/>
    <w:rsid w:val="00C270AE"/>
    <w:rsid w:val="00C320F6"/>
    <w:rsid w:val="00C34D3E"/>
    <w:rsid w:val="00C751DB"/>
    <w:rsid w:val="00C766F8"/>
    <w:rsid w:val="00C77A34"/>
    <w:rsid w:val="00C935F0"/>
    <w:rsid w:val="00CA758A"/>
    <w:rsid w:val="00CC1166"/>
    <w:rsid w:val="00CC36EB"/>
    <w:rsid w:val="00CC5441"/>
    <w:rsid w:val="00CD5B37"/>
    <w:rsid w:val="00CE41E3"/>
    <w:rsid w:val="00CE6619"/>
    <w:rsid w:val="00CE75D7"/>
    <w:rsid w:val="00CF62D7"/>
    <w:rsid w:val="00D07A23"/>
    <w:rsid w:val="00D15F96"/>
    <w:rsid w:val="00D31B5F"/>
    <w:rsid w:val="00D42ACA"/>
    <w:rsid w:val="00D560A7"/>
    <w:rsid w:val="00D640AD"/>
    <w:rsid w:val="00D6478C"/>
    <w:rsid w:val="00D64D01"/>
    <w:rsid w:val="00D67B52"/>
    <w:rsid w:val="00D70C39"/>
    <w:rsid w:val="00D74670"/>
    <w:rsid w:val="00D84BE3"/>
    <w:rsid w:val="00D913F8"/>
    <w:rsid w:val="00D92D72"/>
    <w:rsid w:val="00DA026F"/>
    <w:rsid w:val="00DA2074"/>
    <w:rsid w:val="00DA4D83"/>
    <w:rsid w:val="00DD4865"/>
    <w:rsid w:val="00E14188"/>
    <w:rsid w:val="00E14753"/>
    <w:rsid w:val="00E15166"/>
    <w:rsid w:val="00E22C09"/>
    <w:rsid w:val="00E248B2"/>
    <w:rsid w:val="00E253C4"/>
    <w:rsid w:val="00E27B9E"/>
    <w:rsid w:val="00E33445"/>
    <w:rsid w:val="00E476E2"/>
    <w:rsid w:val="00E625B8"/>
    <w:rsid w:val="00E6678F"/>
    <w:rsid w:val="00E764F1"/>
    <w:rsid w:val="00E909B9"/>
    <w:rsid w:val="00EA29CF"/>
    <w:rsid w:val="00EA3FB5"/>
    <w:rsid w:val="00EB1932"/>
    <w:rsid w:val="00EB216F"/>
    <w:rsid w:val="00EB3D77"/>
    <w:rsid w:val="00EE47E7"/>
    <w:rsid w:val="00EF07D0"/>
    <w:rsid w:val="00F0574C"/>
    <w:rsid w:val="00F07614"/>
    <w:rsid w:val="00F23DC3"/>
    <w:rsid w:val="00F36603"/>
    <w:rsid w:val="00F42A06"/>
    <w:rsid w:val="00F6129D"/>
    <w:rsid w:val="00F82C4C"/>
    <w:rsid w:val="00FA10E6"/>
    <w:rsid w:val="00FA60E4"/>
    <w:rsid w:val="00FB04C4"/>
    <w:rsid w:val="00FF3FDE"/>
    <w:rsid w:val="00FF5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32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909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6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6F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C766F8"/>
    <w:rPr>
      <w:color w:val="808080"/>
    </w:rPr>
  </w:style>
  <w:style w:type="paragraph" w:styleId="a6">
    <w:name w:val="header"/>
    <w:basedOn w:val="a"/>
    <w:link w:val="a7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82C4C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4A6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link w:val="ad"/>
    <w:uiPriority w:val="34"/>
    <w:qFormat/>
    <w:rsid w:val="00633E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909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">
    <w:name w:val="Абзац списка Знак"/>
    <w:link w:val="ac"/>
    <w:uiPriority w:val="34"/>
    <w:qFormat/>
    <w:locked/>
    <w:rsid w:val="00710B5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No Spacing"/>
    <w:uiPriority w:val="1"/>
    <w:qFormat/>
    <w:rsid w:val="00710B55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zhukov\Documents\template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9949821B-4CAA-4CE5-8689-E22BABCC9AF5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31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</dc:creator>
  <cp:lastModifiedBy>Яковлев</cp:lastModifiedBy>
  <cp:revision>19</cp:revision>
  <cp:lastPrinted>2026-08-20T07:47:00Z</cp:lastPrinted>
  <dcterms:created xsi:type="dcterms:W3CDTF">2026-08-20T07:48:00Z</dcterms:created>
  <dcterms:modified xsi:type="dcterms:W3CDTF">2026-08-27T09:07:00Z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sertBaseData">
    <vt:lpwstr>true</vt:lpwstr>
  </property>
</Properties>
</file>