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A97" w:rsidRPr="00A122FD" w:rsidRDefault="00BE0DCB">
      <w:pPr>
        <w:spacing w:after="0" w:line="240" w:lineRule="auto"/>
        <w:jc w:val="center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b/>
          <w:bCs/>
          <w:color w:val="000000" w:themeColor="text1"/>
        </w:rPr>
        <w:t>КОНТРАКТ №</w:t>
      </w:r>
    </w:p>
    <w:p w:rsidR="00411194" w:rsidRPr="00A122FD" w:rsidRDefault="00E671F4" w:rsidP="00411194">
      <w:pPr>
        <w:spacing w:after="0" w:line="240" w:lineRule="auto"/>
        <w:jc w:val="center"/>
        <w:outlineLvl w:val="0"/>
        <w:rPr>
          <w:rFonts w:ascii="Times New Roman" w:hAnsi="Times New Roman"/>
          <w:b/>
          <w:color w:val="000000" w:themeColor="text1"/>
        </w:rPr>
      </w:pPr>
      <w:r w:rsidRPr="00A122FD">
        <w:rPr>
          <w:rFonts w:ascii="Times New Roman" w:hAnsi="Times New Roman"/>
          <w:b/>
          <w:bCs/>
          <w:color w:val="000000" w:themeColor="text1"/>
        </w:rPr>
        <w:t>на оказание услуг по  ремонту автотранспортного средства</w:t>
      </w:r>
    </w:p>
    <w:p w:rsidR="00512A97" w:rsidRPr="00A122FD" w:rsidRDefault="00411194">
      <w:pPr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 xml:space="preserve"> </w:t>
      </w:r>
      <w:r w:rsidR="00BE0DCB" w:rsidRPr="00A122FD">
        <w:rPr>
          <w:rFonts w:ascii="Times New Roman" w:hAnsi="Times New Roman"/>
          <w:color w:val="000000" w:themeColor="text1"/>
        </w:rPr>
        <w:t>(Идентификационный код закупки:</w:t>
      </w:r>
      <w:r w:rsidR="0023734F" w:rsidRPr="00A122FD">
        <w:rPr>
          <w:rFonts w:ascii="Times New Roman" w:hAnsi="Times New Roman"/>
          <w:color w:val="000000" w:themeColor="text1"/>
        </w:rPr>
        <w:t xml:space="preserve"> 261702403854270240100100510000000244).</w:t>
      </w:r>
    </w:p>
    <w:p w:rsidR="00512A97" w:rsidRPr="00A122FD" w:rsidRDefault="00512A97">
      <w:pPr>
        <w:spacing w:after="0" w:line="240" w:lineRule="auto"/>
        <w:jc w:val="both"/>
        <w:outlineLvl w:val="0"/>
        <w:rPr>
          <w:rFonts w:ascii="Times New Roman" w:hAnsi="Times New Roman"/>
          <w:color w:val="000000" w:themeColor="text1"/>
        </w:rPr>
      </w:pPr>
    </w:p>
    <w:p w:rsidR="00512A97" w:rsidRPr="00A122FD" w:rsidRDefault="00BE0DCB">
      <w:pPr>
        <w:spacing w:after="0" w:line="240" w:lineRule="auto"/>
        <w:rPr>
          <w:rFonts w:ascii="Times New Roman" w:hAnsi="Times New Roman"/>
          <w:b/>
          <w:bCs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 xml:space="preserve">г. Северск, Томская область                                                                                   </w:t>
      </w:r>
      <w:r w:rsidR="004C2A28" w:rsidRPr="00A122FD">
        <w:rPr>
          <w:rFonts w:ascii="Times New Roman" w:hAnsi="Times New Roman"/>
          <w:b/>
          <w:bCs/>
          <w:color w:val="000000" w:themeColor="text1"/>
        </w:rPr>
        <w:t>«___» _____________2026г.</w:t>
      </w:r>
    </w:p>
    <w:p w:rsidR="00512A97" w:rsidRPr="00A122FD" w:rsidRDefault="00512A9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411194" w:rsidRPr="00A122FD" w:rsidRDefault="00411194" w:rsidP="004111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  <w:proofErr w:type="gramStart"/>
      <w:r w:rsidRPr="00A122FD">
        <w:rPr>
          <w:rFonts w:ascii="Times New Roman" w:hAnsi="Times New Roman"/>
          <w:b/>
          <w:color w:val="000000" w:themeColor="text1"/>
        </w:rPr>
        <w:t xml:space="preserve">Федеральное государственное бюджетное учреждение «Сибирский федеральный научно-клинический центр Федерального медико-биологического агентства </w:t>
      </w:r>
      <w:r w:rsidRPr="00A122FD">
        <w:rPr>
          <w:rFonts w:ascii="Times New Roman" w:hAnsi="Times New Roman"/>
          <w:color w:val="000000" w:themeColor="text1"/>
        </w:rPr>
        <w:t xml:space="preserve">(далее ФГБУ </w:t>
      </w:r>
      <w:proofErr w:type="spellStart"/>
      <w:r w:rsidRPr="00A122FD">
        <w:rPr>
          <w:rFonts w:ascii="Times New Roman" w:hAnsi="Times New Roman"/>
          <w:color w:val="000000" w:themeColor="text1"/>
        </w:rPr>
        <w:t>СибФНКЦ</w:t>
      </w:r>
      <w:proofErr w:type="spellEnd"/>
      <w:r w:rsidRPr="00A122FD">
        <w:rPr>
          <w:rFonts w:ascii="Times New Roman" w:hAnsi="Times New Roman"/>
          <w:color w:val="000000" w:themeColor="text1"/>
        </w:rPr>
        <w:t xml:space="preserve"> ФМБА России), именуемое в дальнейшем «</w:t>
      </w:r>
      <w:r w:rsidRPr="00A122FD">
        <w:rPr>
          <w:rFonts w:ascii="Times New Roman" w:hAnsi="Times New Roman"/>
          <w:b/>
          <w:color w:val="000000" w:themeColor="text1"/>
        </w:rPr>
        <w:t>Заказчик</w:t>
      </w:r>
      <w:r w:rsidRPr="00A122FD">
        <w:rPr>
          <w:rFonts w:ascii="Times New Roman" w:hAnsi="Times New Roman"/>
          <w:color w:val="000000" w:themeColor="text1"/>
        </w:rPr>
        <w:t xml:space="preserve">», в лице руководителя контрактной службы </w:t>
      </w:r>
      <w:r w:rsidR="008E44BA" w:rsidRPr="00A122FD">
        <w:rPr>
          <w:rFonts w:ascii="Times New Roman" w:hAnsi="Times New Roman"/>
          <w:color w:val="000000" w:themeColor="text1"/>
        </w:rPr>
        <w:t>Евстигнеева Сергея Олеговича</w:t>
      </w:r>
      <w:r w:rsidRPr="00A122FD">
        <w:rPr>
          <w:rFonts w:ascii="Times New Roman" w:hAnsi="Times New Roman"/>
          <w:color w:val="000000" w:themeColor="text1"/>
        </w:rPr>
        <w:t xml:space="preserve">, действующего на основании доверенности № </w:t>
      </w:r>
      <w:r w:rsidR="008E44BA" w:rsidRPr="00A122FD">
        <w:rPr>
          <w:rFonts w:ascii="Times New Roman" w:hAnsi="Times New Roman"/>
          <w:color w:val="000000" w:themeColor="text1"/>
        </w:rPr>
        <w:t>6</w:t>
      </w:r>
      <w:r w:rsidRPr="00A122FD">
        <w:rPr>
          <w:rFonts w:ascii="Times New Roman" w:hAnsi="Times New Roman"/>
          <w:color w:val="000000" w:themeColor="text1"/>
        </w:rPr>
        <w:t xml:space="preserve"> от </w:t>
      </w:r>
      <w:r w:rsidR="008E44BA" w:rsidRPr="00A122FD">
        <w:rPr>
          <w:rFonts w:ascii="Times New Roman" w:hAnsi="Times New Roman"/>
          <w:color w:val="000000" w:themeColor="text1"/>
        </w:rPr>
        <w:t>13.01</w:t>
      </w:r>
      <w:r w:rsidRPr="00A122FD">
        <w:rPr>
          <w:rFonts w:ascii="Times New Roman" w:hAnsi="Times New Roman"/>
          <w:color w:val="000000" w:themeColor="text1"/>
        </w:rPr>
        <w:t xml:space="preserve">.2026, с одной стороны, и ________________________ </w:t>
      </w:r>
      <w:r w:rsidRPr="00A122FD">
        <w:rPr>
          <w:rFonts w:ascii="Times New Roman" w:hAnsi="Times New Roman"/>
          <w:b/>
          <w:color w:val="000000" w:themeColor="text1"/>
        </w:rPr>
        <w:t xml:space="preserve"> </w:t>
      </w:r>
      <w:r w:rsidRPr="00A122FD">
        <w:rPr>
          <w:rFonts w:ascii="Times New Roman" w:hAnsi="Times New Roman"/>
          <w:color w:val="000000" w:themeColor="text1"/>
        </w:rPr>
        <w:t>(далее __________), именуемое в дальнейшем «</w:t>
      </w:r>
      <w:r w:rsidRPr="00A122FD">
        <w:rPr>
          <w:rFonts w:ascii="Times New Roman" w:hAnsi="Times New Roman"/>
          <w:b/>
          <w:color w:val="000000" w:themeColor="text1"/>
        </w:rPr>
        <w:t>Исполнитель</w:t>
      </w:r>
      <w:r w:rsidRPr="00A122FD">
        <w:rPr>
          <w:rFonts w:ascii="Times New Roman" w:hAnsi="Times New Roman"/>
          <w:color w:val="000000" w:themeColor="text1"/>
        </w:rPr>
        <w:t>», в лице ______________________, действующего на основании ______, с другой стороны, при совместном упоминании «Стороны», на основании п. 4</w:t>
      </w:r>
      <w:proofErr w:type="gramEnd"/>
      <w:r w:rsidRPr="00A122FD">
        <w:rPr>
          <w:rFonts w:ascii="Times New Roman" w:hAnsi="Times New Roman"/>
          <w:color w:val="000000" w:themeColor="text1"/>
        </w:rPr>
        <w:t xml:space="preserve">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заключили настоящий Контракт (далее - Контракт) о нижеследующем: </w:t>
      </w:r>
    </w:p>
    <w:p w:rsidR="00512A97" w:rsidRPr="00A122FD" w:rsidRDefault="00512A9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bookmarkStart w:id="0" w:name="Par23"/>
      <w:bookmarkStart w:id="1" w:name="Par11"/>
      <w:bookmarkEnd w:id="0"/>
      <w:bookmarkEnd w:id="1"/>
    </w:p>
    <w:p w:rsidR="00512A97" w:rsidRPr="00A122FD" w:rsidRDefault="00BE0DCB">
      <w:pPr>
        <w:spacing w:after="0" w:line="240" w:lineRule="auto"/>
        <w:jc w:val="center"/>
        <w:outlineLvl w:val="0"/>
        <w:rPr>
          <w:rFonts w:ascii="Times New Roman" w:hAnsi="Times New Roman"/>
          <w:b/>
          <w:color w:val="000000" w:themeColor="text1"/>
        </w:rPr>
      </w:pPr>
      <w:r w:rsidRPr="00A122FD">
        <w:rPr>
          <w:rFonts w:ascii="Times New Roman" w:hAnsi="Times New Roman"/>
          <w:b/>
          <w:color w:val="000000" w:themeColor="text1"/>
        </w:rPr>
        <w:t xml:space="preserve">I. Предмет Контракта </w:t>
      </w:r>
    </w:p>
    <w:p w:rsidR="00512A97" w:rsidRPr="00A122FD" w:rsidRDefault="00BE0DCB" w:rsidP="002A1383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 xml:space="preserve">1.1. Исполнитель по заданию Заказчика обязуется в установленный Контрактом срок оказать услуги </w:t>
      </w:r>
      <w:r w:rsidR="002A1383" w:rsidRPr="00A122FD">
        <w:rPr>
          <w:rFonts w:ascii="Times New Roman" w:hAnsi="Times New Roman"/>
          <w:color w:val="000000" w:themeColor="text1"/>
        </w:rPr>
        <w:t xml:space="preserve">по ремонту </w:t>
      </w:r>
      <w:r w:rsidR="00E671F4" w:rsidRPr="00A122FD">
        <w:rPr>
          <w:rFonts w:ascii="Times New Roman" w:hAnsi="Times New Roman"/>
          <w:color w:val="000000" w:themeColor="text1"/>
        </w:rPr>
        <w:t xml:space="preserve">автотранспортного средства </w:t>
      </w:r>
      <w:r w:rsidRPr="00A122FD">
        <w:rPr>
          <w:rFonts w:ascii="Times New Roman" w:hAnsi="Times New Roman"/>
          <w:color w:val="000000" w:themeColor="text1"/>
        </w:rPr>
        <w:t>(далее - услуги), а З</w:t>
      </w:r>
      <w:bookmarkStart w:id="2" w:name="_GoBack"/>
      <w:bookmarkEnd w:id="2"/>
      <w:r w:rsidRPr="00A122FD">
        <w:rPr>
          <w:rFonts w:ascii="Times New Roman" w:hAnsi="Times New Roman"/>
          <w:color w:val="000000" w:themeColor="text1"/>
        </w:rPr>
        <w:t xml:space="preserve">аказчик обязуется принять оказанные услуги и оплатить их. </w:t>
      </w:r>
    </w:p>
    <w:p w:rsidR="00512A97" w:rsidRPr="00A122FD" w:rsidRDefault="00512A97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</w:rPr>
      </w:pPr>
    </w:p>
    <w:p w:rsidR="00512A97" w:rsidRPr="00A122FD" w:rsidRDefault="00BE0DCB">
      <w:pPr>
        <w:spacing w:after="0" w:line="240" w:lineRule="auto"/>
        <w:jc w:val="center"/>
        <w:outlineLvl w:val="0"/>
        <w:rPr>
          <w:rFonts w:ascii="Times New Roman" w:hAnsi="Times New Roman"/>
          <w:b/>
          <w:color w:val="000000" w:themeColor="text1"/>
        </w:rPr>
      </w:pPr>
      <w:r w:rsidRPr="00A122FD">
        <w:rPr>
          <w:rFonts w:ascii="Times New Roman" w:hAnsi="Times New Roman"/>
          <w:b/>
          <w:color w:val="000000" w:themeColor="text1"/>
        </w:rPr>
        <w:t>II. Условия оказания услуг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 xml:space="preserve">2.1. </w:t>
      </w:r>
      <w:proofErr w:type="gramStart"/>
      <w:r w:rsidRPr="00A122FD">
        <w:rPr>
          <w:rFonts w:ascii="Times New Roman" w:hAnsi="Times New Roman"/>
          <w:color w:val="000000" w:themeColor="text1"/>
        </w:rPr>
        <w:t>Услуги оказываются Исполнителем в соответствии с</w:t>
      </w:r>
      <w:r w:rsidR="0038059D" w:rsidRPr="00A122FD">
        <w:rPr>
          <w:rFonts w:ascii="Times New Roman" w:hAnsi="Times New Roman"/>
          <w:color w:val="000000" w:themeColor="text1"/>
        </w:rPr>
        <w:t>о</w:t>
      </w:r>
      <w:r w:rsidRPr="00A122FD">
        <w:rPr>
          <w:rFonts w:ascii="Times New Roman" w:hAnsi="Times New Roman"/>
          <w:color w:val="000000" w:themeColor="text1"/>
        </w:rPr>
        <w:t xml:space="preserve"> Спецификаци</w:t>
      </w:r>
      <w:r w:rsidR="0038059D" w:rsidRPr="00A122FD">
        <w:rPr>
          <w:rFonts w:ascii="Times New Roman" w:hAnsi="Times New Roman"/>
          <w:color w:val="000000" w:themeColor="text1"/>
        </w:rPr>
        <w:t>ей</w:t>
      </w:r>
      <w:r w:rsidRPr="00A122FD">
        <w:rPr>
          <w:rFonts w:ascii="Times New Roman" w:hAnsi="Times New Roman"/>
          <w:color w:val="000000" w:themeColor="text1"/>
        </w:rPr>
        <w:t xml:space="preserve"> (Приложение №1) и  требованиями технического задания (далее - ТЗ) (</w:t>
      </w:r>
      <w:hyperlink w:anchor="Par516">
        <w:r w:rsidRPr="00A122FD">
          <w:rPr>
            <w:rFonts w:ascii="Times New Roman" w:hAnsi="Times New Roman"/>
            <w:color w:val="000000" w:themeColor="text1"/>
          </w:rPr>
          <w:t>Приложение</w:t>
        </w:r>
      </w:hyperlink>
      <w:r w:rsidRPr="00A122FD">
        <w:rPr>
          <w:rFonts w:ascii="Times New Roman" w:hAnsi="Times New Roman"/>
          <w:color w:val="000000" w:themeColor="text1"/>
        </w:rPr>
        <w:t xml:space="preserve"> №2), являющегося неотъемлемой частью настоящего Контракта, а также техническими нормами, требованиями общепринятых стандартов качества, эксплуатационно-техническими и другими нормативными документами, регламентирующими порядок организации выполнения работ и оказания услуг, действующими в Российской Федерации и (или) определяемыми заводами-изготовителями основных изделий автомобилей.</w:t>
      </w:r>
      <w:proofErr w:type="gramEnd"/>
    </w:p>
    <w:p w:rsidR="00512A97" w:rsidRPr="00A122FD" w:rsidRDefault="00512A9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512A97" w:rsidRPr="00A122FD" w:rsidRDefault="00BE0DCB">
      <w:pPr>
        <w:spacing w:after="0" w:line="240" w:lineRule="auto"/>
        <w:jc w:val="center"/>
        <w:outlineLvl w:val="0"/>
        <w:rPr>
          <w:rFonts w:ascii="Times New Roman" w:hAnsi="Times New Roman"/>
          <w:b/>
          <w:color w:val="000000" w:themeColor="text1"/>
        </w:rPr>
      </w:pPr>
      <w:r w:rsidRPr="00A122FD">
        <w:rPr>
          <w:rFonts w:ascii="Times New Roman" w:hAnsi="Times New Roman"/>
          <w:b/>
          <w:color w:val="000000" w:themeColor="text1"/>
        </w:rPr>
        <w:t>III. Взаимодействие Сторон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r w:rsidRPr="00A122FD">
        <w:rPr>
          <w:rFonts w:ascii="Times New Roman" w:hAnsi="Times New Roman"/>
          <w:b/>
          <w:color w:val="000000" w:themeColor="text1"/>
        </w:rPr>
        <w:t>3.1. Исполнитель вправе: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а) привлекать к выполнению настоящего Контракта  соисполнителей.</w:t>
      </w:r>
    </w:p>
    <w:p w:rsidR="00512A97" w:rsidRPr="00A122FD" w:rsidRDefault="00BE0DCB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В отношении соисполнителей Исполнитель выполняет функции заказчика. Исполнитель несет ответственность за неисполнение или ненадлежащее исполнение обязательств соисполнителями в рамках оказания соответствующих услуг в соответствии с гражданским законодательством.</w:t>
      </w:r>
    </w:p>
    <w:p w:rsidR="00512A97" w:rsidRPr="00A122FD" w:rsidRDefault="00BE0DCB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 xml:space="preserve">Невыполнение соисполнителем обязательств перед Исполнителем не освобождает Исполнителя от выполнения условий настоящего Контракта; 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б) требовать своевременной оплаты на условиях, установленных Контрактом, надлежащим образом оказанных и принятых Заказчиком услуг;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bookmarkStart w:id="3" w:name="Par53"/>
      <w:bookmarkEnd w:id="3"/>
      <w:r w:rsidRPr="00A122FD">
        <w:rPr>
          <w:rFonts w:ascii="Times New Roman" w:hAnsi="Times New Roman"/>
          <w:color w:val="000000" w:themeColor="text1"/>
        </w:rPr>
        <w:t xml:space="preserve">в) принять решение об одностороннем отказе от исполнения настоящего Контракта в соответствии с гражданским законодательством; 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proofErr w:type="gramStart"/>
      <w:r w:rsidRPr="00A122FD">
        <w:rPr>
          <w:rFonts w:ascii="Times New Roman" w:hAnsi="Times New Roman"/>
          <w:color w:val="000000" w:themeColor="text1"/>
        </w:rPr>
        <w:t xml:space="preserve">г) </w:t>
      </w:r>
      <w:r w:rsidR="00B316CB" w:rsidRPr="00A122FD">
        <w:rPr>
          <w:rFonts w:ascii="Times New Roman" w:hAnsi="Times New Roman"/>
          <w:color w:val="000000" w:themeColor="text1"/>
        </w:rPr>
        <w:t>по согласованию с Заказчиком (путем заключения дополнительного соглашения) оказать услуги, качество,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характеристиками, указанными в Контракте (за исключением случаев, которые предусмотрены нормативными правовыми актами, принятыми в соответствии с частью 6 статьи 14 Федерального закона от 5 апреля 2013 г. N 44-ФЗ "О контрактной системе</w:t>
      </w:r>
      <w:proofErr w:type="gramEnd"/>
      <w:r w:rsidR="00B316CB" w:rsidRPr="00A122FD">
        <w:rPr>
          <w:rFonts w:ascii="Times New Roman" w:hAnsi="Times New Roman"/>
          <w:color w:val="000000" w:themeColor="text1"/>
        </w:rPr>
        <w:t xml:space="preserve"> в сфере закупок товаров, работ, услуг для обеспечения государственных и муниципальных нужд"</w:t>
      </w:r>
      <w:r w:rsidRPr="00A122FD">
        <w:rPr>
          <w:rFonts w:ascii="Times New Roman" w:hAnsi="Times New Roman"/>
          <w:color w:val="000000" w:themeColor="text1"/>
        </w:rPr>
        <w:t>;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 xml:space="preserve">д) требовать возмещения убытков, уплаты неустоек (штрафов, пеней) в соответствии с </w:t>
      </w:r>
      <w:hyperlink w:anchor="Par317">
        <w:r w:rsidRPr="00A122FD">
          <w:rPr>
            <w:rFonts w:ascii="Times New Roman" w:hAnsi="Times New Roman"/>
            <w:color w:val="000000" w:themeColor="text1"/>
          </w:rPr>
          <w:t>разделом</w:t>
        </w:r>
      </w:hyperlink>
      <w:r w:rsidRPr="00A122FD">
        <w:rPr>
          <w:rFonts w:ascii="Times New Roman" w:hAnsi="Times New Roman"/>
          <w:color w:val="000000" w:themeColor="text1"/>
        </w:rPr>
        <w:t xml:space="preserve"> </w:t>
      </w:r>
      <w:r w:rsidRPr="00A122FD">
        <w:rPr>
          <w:rFonts w:ascii="Times New Roman" w:hAnsi="Times New Roman"/>
          <w:b/>
          <w:color w:val="000000" w:themeColor="text1"/>
        </w:rPr>
        <w:t>IX</w:t>
      </w:r>
      <w:r w:rsidRPr="00A122FD">
        <w:rPr>
          <w:rFonts w:ascii="Times New Roman" w:hAnsi="Times New Roman"/>
          <w:color w:val="000000" w:themeColor="text1"/>
        </w:rPr>
        <w:t xml:space="preserve"> настоящего Контракта;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r w:rsidRPr="00A122FD">
        <w:rPr>
          <w:rFonts w:ascii="Times New Roman" w:hAnsi="Times New Roman"/>
          <w:b/>
          <w:color w:val="000000" w:themeColor="text1"/>
        </w:rPr>
        <w:t>3.2. Исполнитель обязан: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а) оказать услуги в соответствии с ТЗ в предусмотренный настоящим Контрактом  срок;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bookmarkStart w:id="4" w:name="Par68"/>
      <w:bookmarkEnd w:id="4"/>
      <w:r w:rsidRPr="00A122FD">
        <w:rPr>
          <w:rFonts w:ascii="Times New Roman" w:hAnsi="Times New Roman"/>
          <w:color w:val="000000" w:themeColor="text1"/>
        </w:rPr>
        <w:t>б) предоставлять Заказчику по его требованию документы, относящиеся к предмету настоящего Контракта (Контракта),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Контракта (Контракта);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proofErr w:type="gramStart"/>
      <w:r w:rsidRPr="00A122FD">
        <w:rPr>
          <w:rFonts w:ascii="Times New Roman" w:hAnsi="Times New Roman"/>
          <w:color w:val="000000" w:themeColor="text1"/>
        </w:rPr>
        <w:t>в) в случае принятия решения об одностороннем отказе от исполнения настоящего Контракта не позднее чем в течение трех рабочих дней с даты принятия указанного решения направить Заказчику уведомление о принятом решении по почте заказным письмом с уведомлением о вручении по адресу Заказчика, указанному в настоящем Контракте, а также телеграммой либо посредством факсимильной связи, либо по адресу электронной почты, либо с</w:t>
      </w:r>
      <w:proofErr w:type="gramEnd"/>
      <w:r w:rsidRPr="00A122FD">
        <w:rPr>
          <w:rFonts w:ascii="Times New Roman" w:hAnsi="Times New Roman"/>
          <w:color w:val="000000" w:themeColor="text1"/>
        </w:rPr>
        <w:t xml:space="preserve"> использованием иных сре</w:t>
      </w:r>
      <w:proofErr w:type="gramStart"/>
      <w:r w:rsidRPr="00A122FD">
        <w:rPr>
          <w:rFonts w:ascii="Times New Roman" w:hAnsi="Times New Roman"/>
          <w:color w:val="000000" w:themeColor="text1"/>
        </w:rPr>
        <w:t>дств св</w:t>
      </w:r>
      <w:proofErr w:type="gramEnd"/>
      <w:r w:rsidRPr="00A122FD">
        <w:rPr>
          <w:rFonts w:ascii="Times New Roman" w:hAnsi="Times New Roman"/>
          <w:color w:val="000000" w:themeColor="text1"/>
        </w:rPr>
        <w:t xml:space="preserve">язи и доставки, обеспечивающих фиксирование данного уведомления и получение Исполнителем подтверждения о его вручении Заказчику; 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lastRenderedPageBreak/>
        <w:t>г) обеспечить соответствие результатов оказанных услуг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Контрактом;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д) обеспечить за свой счет устранение недостатков, выявленных при приемке Заказчиком услуг;</w:t>
      </w:r>
      <w:bookmarkStart w:id="5" w:name="Par79"/>
      <w:bookmarkStart w:id="6" w:name="Par75"/>
      <w:bookmarkEnd w:id="5"/>
      <w:bookmarkEnd w:id="6"/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bookmarkStart w:id="7" w:name="Par84"/>
      <w:bookmarkEnd w:id="7"/>
      <w:r w:rsidRPr="00A122FD">
        <w:rPr>
          <w:rFonts w:ascii="Times New Roman" w:hAnsi="Times New Roman"/>
          <w:b/>
          <w:color w:val="000000" w:themeColor="text1"/>
        </w:rPr>
        <w:t>3.3. Заказчик вправе: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а) требовать от Исполнителя надлежащего исполнения обязательств, установленных Контрактом;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б) требовать от Исполнителя своевременного устранения недостатков, выявленных как в ходе приемки, так и в течение гарантийного периода;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в) проверять ход и качество выполнения Исполнителем условий настоящего Контракта  без вмешательства в оперативно-хозяйственную деятельность Исполнителя;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 xml:space="preserve">г) требовать возмещения убытков в соответствии с </w:t>
      </w:r>
      <w:hyperlink w:anchor="Par317">
        <w:r w:rsidRPr="00A122FD">
          <w:rPr>
            <w:rFonts w:ascii="Times New Roman" w:hAnsi="Times New Roman"/>
            <w:color w:val="000000" w:themeColor="text1"/>
          </w:rPr>
          <w:t>разделом</w:t>
        </w:r>
      </w:hyperlink>
      <w:r w:rsidRPr="00A122FD">
        <w:rPr>
          <w:rFonts w:ascii="Times New Roman" w:hAnsi="Times New Roman"/>
          <w:color w:val="000000" w:themeColor="text1"/>
        </w:rPr>
        <w:t xml:space="preserve"> IX  настоящего Контракта, причиненных по вине Исполнителя;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 xml:space="preserve">д) предложить увеличить или уменьшить в процессе исполнения настоящего Контракта объем оказываемых услуг, предусмотренных Контрактом, не более чем на десять процентов; 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bookmarkStart w:id="8" w:name="Par113"/>
      <w:bookmarkEnd w:id="8"/>
      <w:r w:rsidRPr="00A122FD">
        <w:rPr>
          <w:rFonts w:ascii="Times New Roman" w:hAnsi="Times New Roman"/>
          <w:color w:val="000000" w:themeColor="text1"/>
        </w:rPr>
        <w:t xml:space="preserve">е) принять решение об одностороннем отказе от исполнения настоящего Контракта  в соответствии с гражданским законодательством; 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 xml:space="preserve">ж) до принятия решения об одностороннем отказе от исполнения Контракта  провести экспертизу оказанных услуг с привлечением экспертов, экспертных организаций, выбор которых осуществляется в соответствии с Федеральным </w:t>
      </w:r>
      <w:hyperlink r:id="rId9">
        <w:r w:rsidRPr="00A122FD">
          <w:rPr>
            <w:rFonts w:ascii="Times New Roman" w:hAnsi="Times New Roman"/>
            <w:color w:val="000000" w:themeColor="text1"/>
          </w:rPr>
          <w:t>законом</w:t>
        </w:r>
      </w:hyperlink>
      <w:r w:rsidRPr="00A122FD">
        <w:rPr>
          <w:rFonts w:ascii="Times New Roman" w:hAnsi="Times New Roman"/>
          <w:color w:val="000000" w:themeColor="text1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нужд".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r w:rsidRPr="00A122FD">
        <w:rPr>
          <w:rFonts w:ascii="Times New Roman" w:hAnsi="Times New Roman"/>
          <w:b/>
          <w:color w:val="000000" w:themeColor="text1"/>
        </w:rPr>
        <w:t>3.4. Заказчик обязан: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а) принять и оплатить оказанные услуги в соответствии с настоящим Контрактом;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 xml:space="preserve">б) обеспечить </w:t>
      </w:r>
      <w:proofErr w:type="gramStart"/>
      <w:r w:rsidRPr="00A122FD">
        <w:rPr>
          <w:rFonts w:ascii="Times New Roman" w:hAnsi="Times New Roman"/>
          <w:color w:val="000000" w:themeColor="text1"/>
        </w:rPr>
        <w:t>контроль за</w:t>
      </w:r>
      <w:proofErr w:type="gramEnd"/>
      <w:r w:rsidRPr="00A122FD">
        <w:rPr>
          <w:rFonts w:ascii="Times New Roman" w:hAnsi="Times New Roman"/>
          <w:color w:val="000000" w:themeColor="text1"/>
        </w:rPr>
        <w:t xml:space="preserve"> исполнением Контракта, в том числе на отдельных этапах его исполнения;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proofErr w:type="gramStart"/>
      <w:r w:rsidRPr="00A122FD">
        <w:rPr>
          <w:rFonts w:ascii="Times New Roman" w:hAnsi="Times New Roman"/>
          <w:color w:val="000000" w:themeColor="text1"/>
        </w:rPr>
        <w:t xml:space="preserve">в) принять решение об одностороннем отказе от исполнения Контракта в случае, если в ходе исполнения Контракта установлено, что Исполнитель не соответствует установленным извещением об осуществлении закупки и (или)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исполнителя; </w:t>
      </w:r>
      <w:proofErr w:type="gramEnd"/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proofErr w:type="gramStart"/>
      <w:r w:rsidRPr="00A122FD">
        <w:rPr>
          <w:rFonts w:ascii="Times New Roman" w:hAnsi="Times New Roman"/>
          <w:color w:val="000000" w:themeColor="text1"/>
        </w:rPr>
        <w:t>г) в случае принятия решения об одностороннем отказе от исполнения настоящего Контракта  не позднее чем в течение трех рабочих дней с даты принятия указанного решения, направить Исполнителю уведомление о принятом решении по почте заказным письмом с уведомлением о вручении по адресу Исполнителя, указанному в настоящем Контракте, а также телеграммой либо посредством факсимильной связи, либо по адресу электронной почты, либо с</w:t>
      </w:r>
      <w:proofErr w:type="gramEnd"/>
      <w:r w:rsidRPr="00A122FD">
        <w:rPr>
          <w:rFonts w:ascii="Times New Roman" w:hAnsi="Times New Roman"/>
          <w:color w:val="000000" w:themeColor="text1"/>
        </w:rPr>
        <w:t xml:space="preserve"> использованием иных сре</w:t>
      </w:r>
      <w:proofErr w:type="gramStart"/>
      <w:r w:rsidRPr="00A122FD">
        <w:rPr>
          <w:rFonts w:ascii="Times New Roman" w:hAnsi="Times New Roman"/>
          <w:color w:val="000000" w:themeColor="text1"/>
        </w:rPr>
        <w:t>дств св</w:t>
      </w:r>
      <w:proofErr w:type="gramEnd"/>
      <w:r w:rsidRPr="00A122FD">
        <w:rPr>
          <w:rFonts w:ascii="Times New Roman" w:hAnsi="Times New Roman"/>
          <w:color w:val="000000" w:themeColor="text1"/>
        </w:rPr>
        <w:t xml:space="preserve">язи и доставки, обеспечивающих фиксирование данного уведомления и получение Заказчиком подтверждения о его вручении Исполнителю; 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 xml:space="preserve">д) провести экспертизу оказанных услуг для проверки их соответствия условиям Контракта в соответствии с Федеральным </w:t>
      </w:r>
      <w:hyperlink r:id="rId10">
        <w:r w:rsidRPr="00A122FD">
          <w:rPr>
            <w:rFonts w:ascii="Times New Roman" w:hAnsi="Times New Roman"/>
            <w:color w:val="000000" w:themeColor="text1"/>
          </w:rPr>
          <w:t>законом</w:t>
        </w:r>
      </w:hyperlink>
      <w:r w:rsidRPr="00A122FD">
        <w:rPr>
          <w:rFonts w:ascii="Times New Roman" w:hAnsi="Times New Roman"/>
          <w:color w:val="000000" w:themeColor="text1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нужд";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 xml:space="preserve">е) требовать уплаты неустоек (штрафов, пеней) в соответствии с </w:t>
      </w:r>
      <w:hyperlink w:anchor="Par317">
        <w:r w:rsidRPr="00A122FD">
          <w:rPr>
            <w:rFonts w:ascii="Times New Roman" w:hAnsi="Times New Roman"/>
            <w:color w:val="000000" w:themeColor="text1"/>
          </w:rPr>
          <w:t>разделом</w:t>
        </w:r>
      </w:hyperlink>
      <w:r w:rsidRPr="00A122FD">
        <w:rPr>
          <w:rFonts w:ascii="Times New Roman" w:hAnsi="Times New Roman"/>
          <w:color w:val="000000" w:themeColor="text1"/>
        </w:rPr>
        <w:t xml:space="preserve"> </w:t>
      </w:r>
      <w:r w:rsidRPr="00A122FD">
        <w:rPr>
          <w:rFonts w:ascii="Times New Roman" w:hAnsi="Times New Roman"/>
          <w:b/>
          <w:color w:val="000000" w:themeColor="text1"/>
        </w:rPr>
        <w:t>IX</w:t>
      </w:r>
      <w:r w:rsidRPr="00A122FD">
        <w:rPr>
          <w:rFonts w:ascii="Times New Roman" w:hAnsi="Times New Roman"/>
          <w:color w:val="000000" w:themeColor="text1"/>
        </w:rPr>
        <w:t xml:space="preserve"> настоящего Контракта.</w:t>
      </w:r>
    </w:p>
    <w:p w:rsidR="00512A97" w:rsidRPr="00A122FD" w:rsidRDefault="00512A9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512A97" w:rsidRPr="00A122FD" w:rsidRDefault="00BE0DCB">
      <w:pPr>
        <w:spacing w:after="0" w:line="240" w:lineRule="auto"/>
        <w:jc w:val="center"/>
        <w:outlineLvl w:val="0"/>
        <w:rPr>
          <w:rFonts w:ascii="Times New Roman" w:hAnsi="Times New Roman"/>
          <w:b/>
          <w:color w:val="000000" w:themeColor="text1"/>
        </w:rPr>
      </w:pPr>
      <w:r w:rsidRPr="00A122FD">
        <w:rPr>
          <w:rFonts w:ascii="Times New Roman" w:hAnsi="Times New Roman"/>
          <w:b/>
          <w:color w:val="000000" w:themeColor="text1"/>
        </w:rPr>
        <w:t>IV. Сроки оказания услуг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 xml:space="preserve">4.1. </w:t>
      </w:r>
      <w:r w:rsidR="00BE6F90" w:rsidRPr="00A122FD">
        <w:rPr>
          <w:rFonts w:ascii="Times New Roman" w:hAnsi="Times New Roman"/>
          <w:color w:val="000000" w:themeColor="text1"/>
        </w:rPr>
        <w:t>Услуги оказываются</w:t>
      </w:r>
      <w:r w:rsidR="00232C12" w:rsidRPr="00A122FD">
        <w:rPr>
          <w:rFonts w:ascii="Times New Roman" w:hAnsi="Times New Roman"/>
          <w:color w:val="000000" w:themeColor="text1"/>
        </w:rPr>
        <w:t xml:space="preserve"> в сроки, указанные в Контракте</w:t>
      </w:r>
      <w:r w:rsidRPr="00A122FD">
        <w:rPr>
          <w:rFonts w:ascii="Times New Roman" w:hAnsi="Times New Roman"/>
          <w:color w:val="000000" w:themeColor="text1"/>
        </w:rPr>
        <w:t>.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 xml:space="preserve">Начало оказания услуг - </w:t>
      </w:r>
      <w:r w:rsidR="006F1E0B" w:rsidRPr="00A122FD">
        <w:rPr>
          <w:rFonts w:ascii="Times New Roman" w:hAnsi="Times New Roman"/>
          <w:color w:val="000000" w:themeColor="text1"/>
        </w:rPr>
        <w:t>с момента заключения Контракта.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 xml:space="preserve">Окончание оказания услуг – по </w:t>
      </w:r>
      <w:r w:rsidRPr="00A122FD">
        <w:rPr>
          <w:rFonts w:ascii="Times New Roman" w:hAnsi="Times New Roman"/>
          <w:b/>
          <w:color w:val="000000" w:themeColor="text1"/>
        </w:rPr>
        <w:t>31.12.202</w:t>
      </w:r>
      <w:r w:rsidR="006B2D83" w:rsidRPr="00A122FD">
        <w:rPr>
          <w:rFonts w:ascii="Times New Roman" w:hAnsi="Times New Roman"/>
          <w:b/>
          <w:color w:val="000000" w:themeColor="text1"/>
        </w:rPr>
        <w:t>6</w:t>
      </w:r>
      <w:r w:rsidRPr="00A122FD">
        <w:rPr>
          <w:rFonts w:ascii="Times New Roman" w:hAnsi="Times New Roman"/>
          <w:b/>
          <w:color w:val="000000" w:themeColor="text1"/>
        </w:rPr>
        <w:t xml:space="preserve"> года.</w:t>
      </w:r>
      <w:r w:rsidRPr="00A122FD">
        <w:rPr>
          <w:rFonts w:ascii="Times New Roman" w:hAnsi="Times New Roman"/>
          <w:color w:val="000000" w:themeColor="text1"/>
        </w:rPr>
        <w:t xml:space="preserve"> 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4.2. Датой исполнения Исполнителем обязательств по настоящему Контракту считается дата подписания Сторонами акта сдачи-приемки оказанных услуг.</w:t>
      </w:r>
    </w:p>
    <w:p w:rsidR="00512A97" w:rsidRPr="00A122FD" w:rsidRDefault="001A24A2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4.3. Место оказания услуг: Томская область, ____________________________.</w:t>
      </w:r>
    </w:p>
    <w:p w:rsidR="001A24A2" w:rsidRPr="00A122FD" w:rsidRDefault="001A24A2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512A97" w:rsidRPr="00A122FD" w:rsidRDefault="00BE0DCB">
      <w:pPr>
        <w:spacing w:after="0" w:line="240" w:lineRule="auto"/>
        <w:jc w:val="center"/>
        <w:outlineLvl w:val="0"/>
        <w:rPr>
          <w:rFonts w:ascii="Times New Roman" w:hAnsi="Times New Roman"/>
          <w:b/>
          <w:color w:val="000000" w:themeColor="text1"/>
        </w:rPr>
      </w:pPr>
      <w:r w:rsidRPr="00A122FD">
        <w:rPr>
          <w:rFonts w:ascii="Times New Roman" w:hAnsi="Times New Roman"/>
          <w:b/>
          <w:color w:val="000000" w:themeColor="text1"/>
        </w:rPr>
        <w:t>V. Порядок сдачи и приемки оказанных услуг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bookmarkStart w:id="9" w:name="Par155"/>
      <w:bookmarkEnd w:id="9"/>
      <w:r w:rsidRPr="00A122FD">
        <w:rPr>
          <w:rFonts w:ascii="Times New Roman" w:hAnsi="Times New Roman"/>
          <w:color w:val="000000" w:themeColor="text1"/>
        </w:rPr>
        <w:t xml:space="preserve">5.1. За </w:t>
      </w:r>
      <w:r w:rsidR="00093380" w:rsidRPr="00A122FD">
        <w:rPr>
          <w:rFonts w:ascii="Times New Roman" w:hAnsi="Times New Roman"/>
          <w:color w:val="000000" w:themeColor="text1"/>
        </w:rPr>
        <w:t>1</w:t>
      </w:r>
      <w:r w:rsidRPr="00A122FD">
        <w:rPr>
          <w:rFonts w:ascii="Times New Roman" w:hAnsi="Times New Roman"/>
          <w:color w:val="000000" w:themeColor="text1"/>
        </w:rPr>
        <w:t xml:space="preserve"> (</w:t>
      </w:r>
      <w:r w:rsidR="00093380" w:rsidRPr="00A122FD">
        <w:rPr>
          <w:rFonts w:ascii="Times New Roman" w:hAnsi="Times New Roman"/>
          <w:color w:val="000000" w:themeColor="text1"/>
        </w:rPr>
        <w:t>один</w:t>
      </w:r>
      <w:r w:rsidRPr="00A122FD">
        <w:rPr>
          <w:rFonts w:ascii="Times New Roman" w:hAnsi="Times New Roman"/>
          <w:color w:val="000000" w:themeColor="text1"/>
        </w:rPr>
        <w:t>) рабочи</w:t>
      </w:r>
      <w:r w:rsidR="00093380" w:rsidRPr="00A122FD">
        <w:rPr>
          <w:rFonts w:ascii="Times New Roman" w:hAnsi="Times New Roman"/>
          <w:color w:val="000000" w:themeColor="text1"/>
        </w:rPr>
        <w:t xml:space="preserve">й </w:t>
      </w:r>
      <w:r w:rsidRPr="00A122FD">
        <w:rPr>
          <w:rFonts w:ascii="Times New Roman" w:hAnsi="Times New Roman"/>
          <w:color w:val="000000" w:themeColor="text1"/>
        </w:rPr>
        <w:t>д</w:t>
      </w:r>
      <w:r w:rsidR="00093380" w:rsidRPr="00A122FD">
        <w:rPr>
          <w:rFonts w:ascii="Times New Roman" w:hAnsi="Times New Roman"/>
          <w:color w:val="000000" w:themeColor="text1"/>
        </w:rPr>
        <w:t>ень</w:t>
      </w:r>
      <w:r w:rsidRPr="00A122FD">
        <w:rPr>
          <w:rFonts w:ascii="Times New Roman" w:hAnsi="Times New Roman"/>
          <w:color w:val="000000" w:themeColor="text1"/>
        </w:rPr>
        <w:t xml:space="preserve"> до окончания срока оказания услуг Исполнитель обязан в письменной форме уведомить Заказчика о готовности оказываемых услуг  к сдаче.</w:t>
      </w:r>
    </w:p>
    <w:p w:rsidR="00512A97" w:rsidRPr="00A122FD" w:rsidRDefault="00BE0DCB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Уведомление Исполнителя о готовности оказываемых услуг к сдаче должно быть подписано руководителем Исполнителя (иным уполномоченным лицом).</w:t>
      </w:r>
    </w:p>
    <w:p w:rsidR="00512A97" w:rsidRPr="00A122FD" w:rsidRDefault="00BE0DCB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Вместе с уведомлением Исполнитель представляет Заказчику акт сдачи-приемки оказанных услуг  в 2 (двух) экземплярах.</w:t>
      </w:r>
    </w:p>
    <w:p w:rsidR="00512A97" w:rsidRPr="00A122FD" w:rsidRDefault="00BE0DCB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 xml:space="preserve">К акту сдачи-приемки оказанных услуг прилагаются также документы, предусмотренные </w:t>
      </w:r>
      <w:r w:rsidR="00845C09" w:rsidRPr="00A122FD">
        <w:rPr>
          <w:rFonts w:ascii="Times New Roman" w:hAnsi="Times New Roman"/>
          <w:color w:val="000000" w:themeColor="text1"/>
        </w:rPr>
        <w:t>техническим заданием</w:t>
      </w:r>
      <w:r w:rsidRPr="00A122FD">
        <w:rPr>
          <w:rFonts w:ascii="Times New Roman" w:hAnsi="Times New Roman"/>
          <w:color w:val="000000" w:themeColor="text1"/>
        </w:rPr>
        <w:t>.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5.</w:t>
      </w:r>
      <w:r w:rsidR="005879D2" w:rsidRPr="00A122FD">
        <w:rPr>
          <w:rFonts w:ascii="Times New Roman" w:hAnsi="Times New Roman"/>
          <w:color w:val="000000" w:themeColor="text1"/>
        </w:rPr>
        <w:t>2</w:t>
      </w:r>
      <w:r w:rsidRPr="00A122FD">
        <w:rPr>
          <w:rFonts w:ascii="Times New Roman" w:hAnsi="Times New Roman"/>
          <w:color w:val="000000" w:themeColor="text1"/>
        </w:rPr>
        <w:t xml:space="preserve">. </w:t>
      </w:r>
      <w:r w:rsidR="003762E0" w:rsidRPr="00A122FD">
        <w:rPr>
          <w:rFonts w:ascii="Times New Roman" w:hAnsi="Times New Roman"/>
          <w:color w:val="000000" w:themeColor="text1"/>
        </w:rPr>
        <w:t xml:space="preserve">Для проверки предоставленных Исполнителем результатов, предусмотренных Контрактом, в части их соответствия условиям Контракта Заказчик проводит экспертизу. Экспертиза результатов оказанных услуг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Федеральным законом </w:t>
      </w:r>
      <w:r w:rsidR="003762E0" w:rsidRPr="00A122FD">
        <w:rPr>
          <w:rFonts w:ascii="Times New Roman" w:hAnsi="Times New Roman"/>
          <w:color w:val="000000" w:themeColor="text1"/>
        </w:rPr>
        <w:lastRenderedPageBreak/>
        <w:t>от 5 апреля 2013 г. N 44-ФЗ "О контрактной системе в сфере закупок товаров, работ, услуг для обеспечения государственных и муниципальных нужд"</w:t>
      </w:r>
      <w:r w:rsidRPr="00A122FD">
        <w:rPr>
          <w:rFonts w:ascii="Times New Roman" w:hAnsi="Times New Roman"/>
          <w:color w:val="000000" w:themeColor="text1"/>
        </w:rPr>
        <w:t>.</w:t>
      </w:r>
    </w:p>
    <w:p w:rsidR="005879D2" w:rsidRPr="00A122FD" w:rsidRDefault="005879D2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 xml:space="preserve">5.3. </w:t>
      </w:r>
      <w:r w:rsidR="0046483C" w:rsidRPr="00A122FD">
        <w:rPr>
          <w:rFonts w:ascii="Times New Roman" w:hAnsi="Times New Roman"/>
          <w:color w:val="000000" w:themeColor="text1"/>
        </w:rPr>
        <w:t xml:space="preserve">Заказчик в течение 10 (десяти) рабочих дней </w:t>
      </w:r>
      <w:proofErr w:type="gramStart"/>
      <w:r w:rsidR="0046483C" w:rsidRPr="00A122FD">
        <w:rPr>
          <w:rFonts w:ascii="Times New Roman" w:hAnsi="Times New Roman"/>
          <w:color w:val="000000" w:themeColor="text1"/>
        </w:rPr>
        <w:t>с даты получения</w:t>
      </w:r>
      <w:proofErr w:type="gramEnd"/>
      <w:r w:rsidR="0046483C" w:rsidRPr="00A122FD">
        <w:rPr>
          <w:rFonts w:ascii="Times New Roman" w:hAnsi="Times New Roman"/>
          <w:color w:val="000000" w:themeColor="text1"/>
        </w:rPr>
        <w:t xml:space="preserve"> акта сдачи-приемки оказанных услуг (этапа оказания услуг) и документов, указанных в пункте</w:t>
      </w:r>
      <w:r w:rsidR="0088631B" w:rsidRPr="00A122FD">
        <w:rPr>
          <w:rFonts w:ascii="Times New Roman" w:hAnsi="Times New Roman"/>
          <w:color w:val="000000" w:themeColor="text1"/>
        </w:rPr>
        <w:t xml:space="preserve"> 5.1.</w:t>
      </w:r>
      <w:r w:rsidR="0046483C" w:rsidRPr="00A122FD">
        <w:rPr>
          <w:rFonts w:ascii="Times New Roman" w:hAnsi="Times New Roman"/>
          <w:color w:val="000000" w:themeColor="text1"/>
        </w:rPr>
        <w:t xml:space="preserve"> </w:t>
      </w:r>
      <w:proofErr w:type="gramStart"/>
      <w:r w:rsidR="0046483C" w:rsidRPr="00A122FD">
        <w:rPr>
          <w:rFonts w:ascii="Times New Roman" w:hAnsi="Times New Roman"/>
          <w:color w:val="000000" w:themeColor="text1"/>
        </w:rPr>
        <w:t>Контракта, осуществляет проверку оказанных Исполнителем услуг (этапа оказания услуг) по Контракту на предмет соответствия оказанных услуг требованиям и условиям Контракта, принимает оказанные услуги, передает Исполнителю подписанный со своей стороны акт сдачи-приемки оказанных услуг (этапа оказания услуг) по Контракту или отказывает в приемке, направляя мотивированный отказ от приемки оказанных услуг (этапа оказания услуг) с перечнем выявленных недостатков и с указанием сроков</w:t>
      </w:r>
      <w:proofErr w:type="gramEnd"/>
      <w:r w:rsidR="0046483C" w:rsidRPr="00A122FD">
        <w:rPr>
          <w:rFonts w:ascii="Times New Roman" w:hAnsi="Times New Roman"/>
          <w:color w:val="000000" w:themeColor="text1"/>
        </w:rPr>
        <w:t xml:space="preserve"> их устранения.</w:t>
      </w:r>
    </w:p>
    <w:p w:rsidR="00512A97" w:rsidRPr="00A122FD" w:rsidRDefault="00BE0DCB" w:rsidP="001E7F23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 xml:space="preserve">5.4. </w:t>
      </w:r>
      <w:r w:rsidR="001E7F23" w:rsidRPr="00A122FD">
        <w:rPr>
          <w:rFonts w:ascii="Times New Roman" w:hAnsi="Times New Roman"/>
          <w:color w:val="000000" w:themeColor="text1"/>
        </w:rPr>
        <w:t>Заказчик вправе не отказывать в приемке оказанных услуг (этапа оказания услуг) в случае выявления несоответствия этих услуг (этапа оказания услуг) условиям Контракта, если выявленное несоответствие не препятствует приемке этих услуг и устранено Исполнителем.</w:t>
      </w:r>
    </w:p>
    <w:p w:rsidR="00512A97" w:rsidRPr="00A122FD" w:rsidRDefault="00512A9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512A97" w:rsidRPr="00A122FD" w:rsidRDefault="00BE0DCB" w:rsidP="00B16F9F">
      <w:pPr>
        <w:spacing w:after="0" w:line="240" w:lineRule="auto"/>
        <w:jc w:val="center"/>
        <w:outlineLvl w:val="0"/>
        <w:rPr>
          <w:rFonts w:ascii="Times New Roman" w:hAnsi="Times New Roman"/>
          <w:b/>
          <w:color w:val="000000" w:themeColor="text1"/>
        </w:rPr>
      </w:pPr>
      <w:r w:rsidRPr="00A122FD">
        <w:rPr>
          <w:rFonts w:ascii="Times New Roman" w:hAnsi="Times New Roman"/>
          <w:b/>
          <w:color w:val="000000" w:themeColor="text1"/>
        </w:rPr>
        <w:t>VI. Цена Контракта и порядок расчетов</w:t>
      </w:r>
    </w:p>
    <w:p w:rsidR="00512A97" w:rsidRPr="00A122FD" w:rsidRDefault="00BE0DCB" w:rsidP="00B16F9F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bookmarkStart w:id="10" w:name="Par172"/>
      <w:bookmarkEnd w:id="10"/>
      <w:r w:rsidRPr="00A122FD">
        <w:rPr>
          <w:rFonts w:ascii="Times New Roman" w:hAnsi="Times New Roman"/>
          <w:color w:val="000000" w:themeColor="text1"/>
        </w:rPr>
        <w:t xml:space="preserve">6.1. </w:t>
      </w:r>
      <w:r w:rsidRPr="00A122FD">
        <w:rPr>
          <w:rFonts w:ascii="Times New Roman" w:hAnsi="Times New Roman"/>
          <w:color w:val="000000" w:themeColor="text1"/>
          <w:lang w:eastAsia="zh-CN"/>
        </w:rPr>
        <w:t>Цена Контракта составляет</w:t>
      </w:r>
      <w:proofErr w:type="gramStart"/>
      <w:r w:rsidR="00834DD7" w:rsidRPr="00A122FD">
        <w:rPr>
          <w:rFonts w:ascii="Times New Roman" w:hAnsi="Times New Roman"/>
          <w:b/>
          <w:color w:val="000000" w:themeColor="text1"/>
          <w:lang w:eastAsia="zh-CN"/>
        </w:rPr>
        <w:t xml:space="preserve"> </w:t>
      </w:r>
      <w:r w:rsidR="00963368" w:rsidRPr="00A122FD">
        <w:rPr>
          <w:rFonts w:ascii="Times New Roman" w:hAnsi="Times New Roman"/>
          <w:color w:val="000000" w:themeColor="text1"/>
          <w:lang w:eastAsia="zh-CN"/>
        </w:rPr>
        <w:t>________________(______)_______</w:t>
      </w:r>
      <w:proofErr w:type="gramEnd"/>
      <w:r w:rsidR="00963368" w:rsidRPr="00A122FD">
        <w:rPr>
          <w:rFonts w:ascii="Times New Roman" w:hAnsi="Times New Roman"/>
          <w:color w:val="000000" w:themeColor="text1"/>
          <w:lang w:eastAsia="zh-CN"/>
        </w:rPr>
        <w:t>рублей</w:t>
      </w:r>
      <w:r w:rsidR="00963368" w:rsidRPr="00A122FD">
        <w:rPr>
          <w:rFonts w:ascii="Times New Roman" w:hAnsi="Times New Roman"/>
          <w:i/>
          <w:color w:val="000000" w:themeColor="text1"/>
          <w:lang w:eastAsia="zh-CN"/>
        </w:rPr>
        <w:t xml:space="preserve"> __ копеек [ в том числе налог на добавленную стоимость – ____] </w:t>
      </w:r>
      <w:r w:rsidR="00963368" w:rsidRPr="00A122FD">
        <w:rPr>
          <w:rFonts w:ascii="Times New Roman" w:hAnsi="Times New Roman"/>
          <w:i/>
          <w:color w:val="000000" w:themeColor="text1"/>
          <w:vertAlign w:val="superscript"/>
          <w:lang w:eastAsia="zh-CN"/>
        </w:rPr>
        <w:footnoteReference w:id="1"/>
      </w:r>
      <w:r w:rsidR="00963368" w:rsidRPr="00A122FD">
        <w:rPr>
          <w:rFonts w:ascii="Times New Roman" w:hAnsi="Times New Roman"/>
          <w:i/>
          <w:color w:val="000000" w:themeColor="text1"/>
          <w:lang w:eastAsia="zh-CN"/>
        </w:rPr>
        <w:t xml:space="preserve"> [ налогом на добавленную стоимость не облагается на основании _______________ Налогового кодекса Российской Федерации и _______]</w:t>
      </w:r>
      <w:r w:rsidR="00963368" w:rsidRPr="00A122FD">
        <w:rPr>
          <w:rFonts w:ascii="Times New Roman" w:hAnsi="Times New Roman"/>
          <w:i/>
          <w:color w:val="000000" w:themeColor="text1"/>
          <w:vertAlign w:val="superscript"/>
          <w:lang w:eastAsia="zh-CN"/>
        </w:rPr>
        <w:t>2</w:t>
      </w:r>
      <w:r w:rsidR="00963368" w:rsidRPr="00A122FD">
        <w:rPr>
          <w:rFonts w:ascii="Times New Roman" w:hAnsi="Times New Roman"/>
          <w:i/>
          <w:color w:val="000000" w:themeColor="text1"/>
          <w:lang w:eastAsia="zh-CN"/>
        </w:rPr>
        <w:t>.</w:t>
      </w:r>
    </w:p>
    <w:p w:rsidR="00B16F9F" w:rsidRPr="00A122FD" w:rsidRDefault="00B16F9F" w:rsidP="00B16F9F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 xml:space="preserve">6.2. </w:t>
      </w:r>
      <w:proofErr w:type="gramStart"/>
      <w:r w:rsidRPr="00A122FD">
        <w:rPr>
          <w:rFonts w:ascii="Times New Roman" w:hAnsi="Times New Roman"/>
          <w:color w:val="000000" w:themeColor="text1"/>
        </w:rPr>
        <w:t>Сумма, подлежащая уплате Заказчиком Исполнителю,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  <w:proofErr w:type="gramEnd"/>
    </w:p>
    <w:p w:rsidR="00B16F9F" w:rsidRPr="00A122FD" w:rsidRDefault="00B16F9F" w:rsidP="00B16F9F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6.3. Цена Контракта включает в себя все расходы, связанные с выполнением Исполнителем обязательств по Контракту, в том числе налоги, сборы и другие обязательные платежи, которые Исполнитель должен выплатить в связи с выполнением обязательств по Контракту в соответствии с законодательством Российской Федерации.</w:t>
      </w:r>
    </w:p>
    <w:p w:rsidR="00B16F9F" w:rsidRPr="00A122FD" w:rsidRDefault="00B16F9F" w:rsidP="00B16F9F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6.4. Цена Контракта является твердой и определяется на весь срок исполнения Контракта за исключением случаев, установленных Федеральным законом от 5 апреля 2013 г. N 44-ФЗ "О контрактной системе в сфере закупок товаров, работ, услуг для обеспечения государственных и муниципальных нужд" и Контрактом.</w:t>
      </w:r>
    </w:p>
    <w:p w:rsidR="00B16F9F" w:rsidRPr="00A122FD" w:rsidRDefault="00B16F9F" w:rsidP="00B16F9F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Цена Контракта может быть снижена по соглашению Сторон без изменения предусмотренных Контрактом объема и качества оказываемых услуг и иных условий Контракта.</w:t>
      </w:r>
    </w:p>
    <w:p w:rsidR="00B16F9F" w:rsidRPr="00A122FD" w:rsidRDefault="00B16F9F" w:rsidP="00B16F9F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 xml:space="preserve">6.5. Источник финансирования Контракта - </w:t>
      </w:r>
      <w:r w:rsidR="00EA40DD" w:rsidRPr="00A122FD">
        <w:rPr>
          <w:rFonts w:ascii="Times New Roman" w:hAnsi="Times New Roman"/>
          <w:color w:val="000000" w:themeColor="text1"/>
        </w:rPr>
        <w:t>с</w:t>
      </w:r>
      <w:r w:rsidRPr="00A122FD">
        <w:rPr>
          <w:rFonts w:ascii="Times New Roman" w:hAnsi="Times New Roman"/>
          <w:color w:val="000000" w:themeColor="text1"/>
        </w:rPr>
        <w:t xml:space="preserve">редства бюджетного учреждения. </w:t>
      </w:r>
    </w:p>
    <w:p w:rsidR="00B16F9F" w:rsidRPr="00A122FD" w:rsidRDefault="00B16F9F" w:rsidP="00B16F9F">
      <w:pPr>
        <w:spacing w:after="0" w:line="240" w:lineRule="auto"/>
        <w:jc w:val="both"/>
        <w:rPr>
          <w:rFonts w:ascii="Times New Roman" w:eastAsia="Calibri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 xml:space="preserve">6.6. Расчеты между Заказчиком и Исполнителем за оказанные услуги производятся не позднее </w:t>
      </w:r>
      <w:r w:rsidR="006944C0" w:rsidRPr="00A122FD">
        <w:rPr>
          <w:rFonts w:ascii="Times New Roman" w:hAnsi="Times New Roman"/>
          <w:b/>
          <w:color w:val="000000" w:themeColor="text1"/>
        </w:rPr>
        <w:t>10</w:t>
      </w:r>
      <w:r w:rsidRPr="00A122FD">
        <w:rPr>
          <w:rFonts w:ascii="Times New Roman" w:hAnsi="Times New Roman"/>
          <w:b/>
          <w:color w:val="000000" w:themeColor="text1"/>
        </w:rPr>
        <w:t xml:space="preserve"> (</w:t>
      </w:r>
      <w:r w:rsidR="006944C0" w:rsidRPr="00A122FD">
        <w:rPr>
          <w:rFonts w:ascii="Times New Roman" w:hAnsi="Times New Roman"/>
          <w:b/>
          <w:color w:val="000000" w:themeColor="text1"/>
        </w:rPr>
        <w:t>десяти</w:t>
      </w:r>
      <w:r w:rsidRPr="00A122FD">
        <w:rPr>
          <w:rFonts w:ascii="Times New Roman" w:hAnsi="Times New Roman"/>
          <w:b/>
          <w:color w:val="000000" w:themeColor="text1"/>
        </w:rPr>
        <w:t>) рабочих дней</w:t>
      </w:r>
      <w:r w:rsidRPr="00A122FD">
        <w:rPr>
          <w:rFonts w:ascii="Times New Roman" w:hAnsi="Times New Roman"/>
          <w:color w:val="000000" w:themeColor="text1"/>
        </w:rPr>
        <w:t xml:space="preserve"> </w:t>
      </w:r>
      <w:proofErr w:type="gramStart"/>
      <w:r w:rsidR="001A729D" w:rsidRPr="00A122FD">
        <w:rPr>
          <w:rFonts w:ascii="Times New Roman" w:hAnsi="Times New Roman"/>
          <w:color w:val="000000" w:themeColor="text1"/>
        </w:rPr>
        <w:t>с даты подписания</w:t>
      </w:r>
      <w:proofErr w:type="gramEnd"/>
      <w:r w:rsidR="001A729D" w:rsidRPr="00A122FD">
        <w:rPr>
          <w:rFonts w:ascii="Times New Roman" w:hAnsi="Times New Roman"/>
          <w:color w:val="000000" w:themeColor="text1"/>
        </w:rPr>
        <w:t xml:space="preserve"> Заказчиком акта сдачи-приемки оказанных услуг (этапа оказания услуг).</w:t>
      </w:r>
      <w:r w:rsidRPr="00A122FD">
        <w:rPr>
          <w:rFonts w:ascii="Times New Roman" w:eastAsia="Calibri" w:hAnsi="Times New Roman"/>
          <w:color w:val="000000" w:themeColor="text1"/>
        </w:rPr>
        <w:t xml:space="preserve"> </w:t>
      </w:r>
    </w:p>
    <w:p w:rsidR="00B16F9F" w:rsidRPr="00A122FD" w:rsidRDefault="00B16F9F" w:rsidP="00B16F9F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 xml:space="preserve">6.7. Оплата по Контракту осуществляется по безналичному расчету платежными поручениями путем перечисления Заказчиком денежных средств на расчетный счет Исполнителя, указанный в Контракте. В случае изменения расчетного счета Исполнитель обязан в течение трех рабочих дней </w:t>
      </w:r>
      <w:proofErr w:type="gramStart"/>
      <w:r w:rsidRPr="00A122FD">
        <w:rPr>
          <w:rFonts w:ascii="Times New Roman" w:hAnsi="Times New Roman"/>
          <w:color w:val="000000" w:themeColor="text1"/>
        </w:rPr>
        <w:t>с даты изменения</w:t>
      </w:r>
      <w:proofErr w:type="gramEnd"/>
      <w:r w:rsidRPr="00A122FD">
        <w:rPr>
          <w:rFonts w:ascii="Times New Roman" w:hAnsi="Times New Roman"/>
          <w:color w:val="000000" w:themeColor="text1"/>
        </w:rPr>
        <w:t xml:space="preserve"> расчетного счета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Контракте счет Исполнителя, несет Исполнитель.</w:t>
      </w:r>
    </w:p>
    <w:p w:rsidR="00512A97" w:rsidRPr="00A122FD" w:rsidRDefault="00512A9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512A97" w:rsidRPr="00A122FD" w:rsidRDefault="00BE0DCB">
      <w:pPr>
        <w:spacing w:after="0" w:line="240" w:lineRule="auto"/>
        <w:jc w:val="center"/>
        <w:outlineLvl w:val="0"/>
        <w:rPr>
          <w:rFonts w:ascii="Times New Roman" w:hAnsi="Times New Roman"/>
          <w:b/>
          <w:color w:val="000000" w:themeColor="text1"/>
        </w:rPr>
      </w:pPr>
      <w:r w:rsidRPr="00A122FD">
        <w:rPr>
          <w:rFonts w:ascii="Times New Roman" w:hAnsi="Times New Roman"/>
          <w:b/>
          <w:color w:val="000000" w:themeColor="text1"/>
        </w:rPr>
        <w:t>VII. Гарантийные обязательства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7.1. Исполнитель гарантирует Заказчику качество оказания услуг в соответствии с требованиями, предусмотренными отчетной документацией и Контрактом.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7.2. Гарантийный срок на оказанные услуги со дня подписания акта сдачи-приемки оказанных услуг (этапа услуг) составляет</w:t>
      </w:r>
      <w:r w:rsidRPr="00A122FD">
        <w:rPr>
          <w:rFonts w:ascii="Times New Roman" w:hAnsi="Times New Roman"/>
          <w:i/>
          <w:color w:val="000000" w:themeColor="text1"/>
        </w:rPr>
        <w:t xml:space="preserve"> </w:t>
      </w:r>
      <w:r w:rsidR="00466C27" w:rsidRPr="00A122FD">
        <w:rPr>
          <w:rFonts w:ascii="Times New Roman" w:hAnsi="Times New Roman"/>
          <w:b/>
          <w:i/>
          <w:color w:val="000000" w:themeColor="text1"/>
        </w:rPr>
        <w:t xml:space="preserve">не менее </w:t>
      </w:r>
      <w:r w:rsidR="00AA6D98" w:rsidRPr="00A122FD">
        <w:rPr>
          <w:rFonts w:ascii="Times New Roman" w:hAnsi="Times New Roman"/>
          <w:b/>
          <w:i/>
          <w:color w:val="000000" w:themeColor="text1"/>
          <w:lang w:eastAsia="zh-CN"/>
        </w:rPr>
        <w:t>12  (двенадцати)  месяцев</w:t>
      </w:r>
      <w:r w:rsidR="00AA6D98" w:rsidRPr="00A122FD">
        <w:rPr>
          <w:rFonts w:ascii="Times New Roman" w:hAnsi="Times New Roman"/>
          <w:b/>
          <w:color w:val="000000" w:themeColor="text1"/>
          <w:lang w:eastAsia="zh-CN"/>
        </w:rPr>
        <w:t>.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7.3. Если в период гарантийного срока обнаружатся недостатки или дефекты (скрытые недостатки и/или дефекты), то Исполнитель (в случае если не докажет отсутствие своей вины) обязан устранить их за свой счет и в сроки, согласованные Сторонами и зафиксированные в акте с перечнем выявленных недостатков и сроком их устранения. Гарантийный срок в этом случае соответственно продлевается на период устранения недостатков/дефектов.</w:t>
      </w:r>
    </w:p>
    <w:p w:rsidR="00512A97" w:rsidRPr="00A122FD" w:rsidRDefault="00512A9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512A97" w:rsidRPr="00A122FD" w:rsidRDefault="00BE0DCB">
      <w:pPr>
        <w:spacing w:after="0" w:line="240" w:lineRule="auto"/>
        <w:jc w:val="center"/>
        <w:outlineLvl w:val="0"/>
        <w:rPr>
          <w:rFonts w:ascii="Times New Roman" w:hAnsi="Times New Roman"/>
          <w:b/>
          <w:color w:val="000000" w:themeColor="text1"/>
        </w:rPr>
      </w:pPr>
      <w:bookmarkStart w:id="11" w:name="Par317"/>
      <w:bookmarkEnd w:id="11"/>
      <w:r w:rsidRPr="00A122FD">
        <w:rPr>
          <w:rFonts w:ascii="Times New Roman" w:hAnsi="Times New Roman"/>
          <w:b/>
          <w:color w:val="000000" w:themeColor="text1"/>
        </w:rPr>
        <w:t>VIII. Ответственность Сторон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8.1. За неисполнение или ненадлежащее исполнение настоящего Контракта Стороны несут ответственность в соответствии с законодательством Российской Федерации и условиями настоящего Контракта.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lastRenderedPageBreak/>
        <w:t>8.</w:t>
      </w:r>
      <w:r w:rsidR="007C62C4" w:rsidRPr="00A122FD">
        <w:rPr>
          <w:rFonts w:ascii="Times New Roman" w:hAnsi="Times New Roman"/>
          <w:color w:val="000000" w:themeColor="text1"/>
        </w:rPr>
        <w:t>2</w:t>
      </w:r>
      <w:r w:rsidRPr="00A122FD">
        <w:rPr>
          <w:rFonts w:ascii="Times New Roman" w:hAnsi="Times New Roman"/>
          <w:color w:val="000000" w:themeColor="text1"/>
        </w:rPr>
        <w:t>. В случае полного (частичного) неисполнения условий настоящего Контракта одной из Сторон эта Сторона обязана возместить другой Стороне причиненные убытки в части непокрытой неустойкой.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bookmarkStart w:id="12" w:name="Par178"/>
      <w:bookmarkStart w:id="13" w:name="Par322"/>
      <w:bookmarkEnd w:id="12"/>
      <w:bookmarkEnd w:id="13"/>
      <w:r w:rsidRPr="00A122FD">
        <w:rPr>
          <w:rFonts w:ascii="Times New Roman" w:hAnsi="Times New Roman"/>
          <w:color w:val="000000" w:themeColor="text1"/>
        </w:rPr>
        <w:t>8.</w:t>
      </w:r>
      <w:r w:rsidR="007C62C4" w:rsidRPr="00A122FD">
        <w:rPr>
          <w:rFonts w:ascii="Times New Roman" w:hAnsi="Times New Roman"/>
          <w:color w:val="000000" w:themeColor="text1"/>
        </w:rPr>
        <w:t>3</w:t>
      </w:r>
      <w:r w:rsidRPr="00A122FD">
        <w:rPr>
          <w:rFonts w:ascii="Times New Roman" w:hAnsi="Times New Roman"/>
          <w:color w:val="000000" w:themeColor="text1"/>
        </w:rPr>
        <w:t>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Исполнитель вправе потребовать уплаты неустоек (штрафов, пеней).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8.</w:t>
      </w:r>
      <w:r w:rsidR="007C62C4" w:rsidRPr="00A122FD">
        <w:rPr>
          <w:rFonts w:ascii="Times New Roman" w:hAnsi="Times New Roman"/>
          <w:color w:val="000000" w:themeColor="text1"/>
        </w:rPr>
        <w:t>4</w:t>
      </w:r>
      <w:r w:rsidRPr="00A122FD">
        <w:rPr>
          <w:rFonts w:ascii="Times New Roman" w:hAnsi="Times New Roman"/>
          <w:color w:val="000000" w:themeColor="text1"/>
        </w:rPr>
        <w:t>. Пеня начисляется за каждый день просрочки исполнения Заказчиком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bookmarkStart w:id="14" w:name="Par180"/>
      <w:bookmarkEnd w:id="14"/>
      <w:r w:rsidRPr="00A122FD">
        <w:rPr>
          <w:rFonts w:ascii="Times New Roman" w:hAnsi="Times New Roman"/>
          <w:color w:val="000000" w:themeColor="text1"/>
        </w:rPr>
        <w:t>8.</w:t>
      </w:r>
      <w:r w:rsidR="007C62C4" w:rsidRPr="00A122FD">
        <w:rPr>
          <w:rFonts w:ascii="Times New Roman" w:hAnsi="Times New Roman"/>
          <w:color w:val="000000" w:themeColor="text1"/>
        </w:rPr>
        <w:t>5</w:t>
      </w:r>
      <w:r w:rsidRPr="00A122FD">
        <w:rPr>
          <w:rFonts w:ascii="Times New Roman" w:hAnsi="Times New Roman"/>
          <w:color w:val="000000" w:themeColor="text1"/>
        </w:rPr>
        <w:t>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Исполнитель вправе взыскать с Заказчика штраф в размере 1000 рублей &lt;*&gt;.</w:t>
      </w:r>
    </w:p>
    <w:p w:rsidR="00512A97" w:rsidRPr="00A122FD" w:rsidRDefault="00BE0DCB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--------------------------------</w:t>
      </w:r>
    </w:p>
    <w:p w:rsidR="00512A97" w:rsidRPr="00A122FD" w:rsidRDefault="00BE0DCB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 xml:space="preserve">&lt;*&gt; Размер штрафа определяется в соответствии с </w:t>
      </w:r>
      <w:hyperlink r:id="rId11">
        <w:r w:rsidRPr="00A122FD">
          <w:rPr>
            <w:rFonts w:ascii="Times New Roman" w:hAnsi="Times New Roman"/>
            <w:color w:val="000000" w:themeColor="text1"/>
          </w:rPr>
          <w:t>Правилами</w:t>
        </w:r>
      </w:hyperlink>
      <w:r w:rsidRPr="00A122FD">
        <w:rPr>
          <w:rFonts w:ascii="Times New Roman" w:hAnsi="Times New Roman"/>
          <w:color w:val="000000" w:themeColor="text1"/>
        </w:rPr>
        <w:t xml:space="preserve"> определения размера штрафа в следующем порядке:</w:t>
      </w:r>
    </w:p>
    <w:p w:rsidR="00512A97" w:rsidRPr="00A122FD" w:rsidRDefault="00BE0DCB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а) 1000 рублей, если цена Контракта не превышает 3 млн. рублей (включительно);</w:t>
      </w:r>
    </w:p>
    <w:p w:rsidR="00512A97" w:rsidRPr="00A122FD" w:rsidRDefault="00BE0DCB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б) 5000 рублей, если цена Контракта составляет от 3 млн. рублей до 50 млн. рублей (включительно);</w:t>
      </w:r>
    </w:p>
    <w:p w:rsidR="00512A97" w:rsidRPr="00A122FD" w:rsidRDefault="00BE0DCB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в) 10000 рублей, если цена Контракта составляет от 50 млн. рублей до 100 млн. рублей (включительно);</w:t>
      </w:r>
    </w:p>
    <w:p w:rsidR="00512A97" w:rsidRPr="00A122FD" w:rsidRDefault="00BE0DCB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г) 100000 рублей, если цена Контракта превышает 100 млн. рублей.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8.</w:t>
      </w:r>
      <w:r w:rsidR="007C62C4" w:rsidRPr="00A122FD">
        <w:rPr>
          <w:rFonts w:ascii="Times New Roman" w:hAnsi="Times New Roman"/>
          <w:color w:val="000000" w:themeColor="text1"/>
        </w:rPr>
        <w:t>6</w:t>
      </w:r>
      <w:r w:rsidRPr="00A122FD">
        <w:rPr>
          <w:rFonts w:ascii="Times New Roman" w:hAnsi="Times New Roman"/>
          <w:color w:val="000000" w:themeColor="text1"/>
        </w:rPr>
        <w:t>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8.</w:t>
      </w:r>
      <w:r w:rsidR="007C62C4" w:rsidRPr="00A122FD">
        <w:rPr>
          <w:rFonts w:ascii="Times New Roman" w:hAnsi="Times New Roman"/>
          <w:color w:val="000000" w:themeColor="text1"/>
        </w:rPr>
        <w:t>7</w:t>
      </w:r>
      <w:r w:rsidRPr="00A122FD">
        <w:rPr>
          <w:rFonts w:ascii="Times New Roman" w:hAnsi="Times New Roman"/>
          <w:color w:val="000000" w:themeColor="text1"/>
        </w:rPr>
        <w:t>. В случае просрочки исполнения Исполнителем обязательств,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Заказчик направляет Исполнителю требование об уплате неустоек (штрафов, пеней).</w:t>
      </w:r>
    </w:p>
    <w:p w:rsidR="00512A97" w:rsidRPr="00A122FD" w:rsidRDefault="007C62C4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8.8</w:t>
      </w:r>
      <w:r w:rsidR="00BE0DCB" w:rsidRPr="00A122FD">
        <w:rPr>
          <w:rFonts w:ascii="Times New Roman" w:hAnsi="Times New Roman"/>
          <w:color w:val="000000" w:themeColor="text1"/>
        </w:rPr>
        <w:t xml:space="preserve">. </w:t>
      </w:r>
      <w:proofErr w:type="gramStart"/>
      <w:r w:rsidR="00BE0DCB" w:rsidRPr="00A122FD">
        <w:rPr>
          <w:rFonts w:ascii="Times New Roman" w:hAnsi="Times New Roman"/>
          <w:color w:val="000000" w:themeColor="text1"/>
        </w:rPr>
        <w:t>Пеня начисляется за каждый день просрочки исполнения Исполнителем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Исполнителем, за исключением случаев, если законодательством Российской Федерации</w:t>
      </w:r>
      <w:proofErr w:type="gramEnd"/>
      <w:r w:rsidR="00BE0DCB" w:rsidRPr="00A122FD">
        <w:rPr>
          <w:rFonts w:ascii="Times New Roman" w:hAnsi="Times New Roman"/>
          <w:color w:val="000000" w:themeColor="text1"/>
        </w:rPr>
        <w:t xml:space="preserve"> установлен иной порядок начисления пени.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8.</w:t>
      </w:r>
      <w:r w:rsidR="007C62C4" w:rsidRPr="00A122FD">
        <w:rPr>
          <w:rFonts w:ascii="Times New Roman" w:hAnsi="Times New Roman"/>
          <w:color w:val="000000" w:themeColor="text1"/>
        </w:rPr>
        <w:t>9</w:t>
      </w:r>
      <w:r w:rsidRPr="00A122FD">
        <w:rPr>
          <w:rFonts w:ascii="Times New Roman" w:hAnsi="Times New Roman"/>
          <w:color w:val="000000" w:themeColor="text1"/>
        </w:rPr>
        <w:t xml:space="preserve">. </w:t>
      </w:r>
      <w:bookmarkStart w:id="15" w:name="Par205"/>
      <w:bookmarkEnd w:id="15"/>
      <w:r w:rsidRPr="00A122FD">
        <w:rPr>
          <w:rFonts w:ascii="Times New Roman" w:hAnsi="Times New Roman"/>
          <w:color w:val="000000" w:themeColor="text1"/>
        </w:rPr>
        <w:t xml:space="preserve">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Исполнитель выплачивает Заказчику штраф в размере </w:t>
      </w:r>
      <w:r w:rsidR="007C62C4" w:rsidRPr="00A122FD">
        <w:rPr>
          <w:rFonts w:ascii="Times New Roman" w:hAnsi="Times New Roman"/>
          <w:color w:val="000000" w:themeColor="text1"/>
        </w:rPr>
        <w:t>____________</w:t>
      </w:r>
      <w:r w:rsidRPr="00A122FD">
        <w:rPr>
          <w:rFonts w:ascii="Times New Roman" w:hAnsi="Times New Roman"/>
          <w:color w:val="000000" w:themeColor="text1"/>
        </w:rPr>
        <w:t xml:space="preserve"> рублей &lt;**&gt;.</w:t>
      </w:r>
    </w:p>
    <w:p w:rsidR="00512A97" w:rsidRPr="00A122FD" w:rsidRDefault="00BE0DCB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--------------------------------</w:t>
      </w:r>
    </w:p>
    <w:p w:rsidR="00512A97" w:rsidRPr="00A122FD" w:rsidRDefault="00BE0DCB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&lt;**&gt; Размер штрафа определяется в соответствии с Правилами определения размера штрафа в следующем порядке:</w:t>
      </w:r>
    </w:p>
    <w:p w:rsidR="00512A97" w:rsidRPr="00A122FD" w:rsidRDefault="00BE0DCB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а) 10 процентов цены Контракта (этапа) в случае, если цена Контракта (этапа) не превышает 3 млн. рублей;</w:t>
      </w:r>
    </w:p>
    <w:p w:rsidR="00512A97" w:rsidRPr="00A122FD" w:rsidRDefault="00BE0DCB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б) 5 процентов цены Контракта (этапа) в случае, если цена Контракта (этапа) составляет от 3 млн. рублей до 50 млн. рублей (включительно);</w:t>
      </w:r>
    </w:p>
    <w:p w:rsidR="00512A97" w:rsidRPr="00A122FD" w:rsidRDefault="00BE0DCB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в) 1 процент цены Контракта (этапа) в случае, если цена Контракта (этапа) составляет от 50 млн. рублей до 100 млн. рублей (включительно);</w:t>
      </w:r>
    </w:p>
    <w:p w:rsidR="00512A97" w:rsidRPr="00A122FD" w:rsidRDefault="00BE0DCB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г) 0,5 процента цены Контракта (этапа) в случае, если цена Контракта (этапа) составляет от 100 млн. рублей до 500 млн. рублей (включительно);</w:t>
      </w:r>
    </w:p>
    <w:p w:rsidR="00512A97" w:rsidRPr="00A122FD" w:rsidRDefault="00BE0DCB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д) 0,4 процента цены Контракта (этапа) в случае, если цена Контракта (этапа) составляет от 500 млн. рублей до 1 млрд. рублей (включительно);</w:t>
      </w:r>
    </w:p>
    <w:p w:rsidR="00512A97" w:rsidRPr="00A122FD" w:rsidRDefault="00BE0DCB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е) 0,3 процента цены Контракта (этапа) в случае, если цена Контракта (этапа) составляет от 1 млрд. рублей до 2 млрд. рублей (включительно);</w:t>
      </w:r>
    </w:p>
    <w:p w:rsidR="00512A97" w:rsidRPr="00A122FD" w:rsidRDefault="00BE0DCB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ж) 0,25 процента цены Контракта (этапа) в случае, если цена Контракта (этапа) составляет от 2 млрд. рублей до 5 млрд. рублей (включительно);</w:t>
      </w:r>
    </w:p>
    <w:p w:rsidR="00512A97" w:rsidRPr="00A122FD" w:rsidRDefault="00BE0DCB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з) 0,2 процента цены Контракта (этапа) в случае, если цена Контракта (этапа) составляет от 5 млрд. рублей до 10 млрд. рублей (включительно);</w:t>
      </w:r>
    </w:p>
    <w:p w:rsidR="00512A97" w:rsidRPr="00A122FD" w:rsidRDefault="00BE0DCB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и) 0,1 процента цены Контракта (этапа) в случае, если цена Контракта (этапа) превышает 10 млрд. рублей.</w:t>
      </w:r>
    </w:p>
    <w:p w:rsidR="00512A97" w:rsidRPr="00A122FD" w:rsidRDefault="00512A97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</w:rPr>
      </w:pP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lastRenderedPageBreak/>
        <w:t>8.1</w:t>
      </w:r>
      <w:r w:rsidR="00F67A52" w:rsidRPr="00A122FD">
        <w:rPr>
          <w:rFonts w:ascii="Times New Roman" w:hAnsi="Times New Roman"/>
          <w:color w:val="000000" w:themeColor="text1"/>
        </w:rPr>
        <w:t>0</w:t>
      </w:r>
      <w:r w:rsidRPr="00A122FD">
        <w:rPr>
          <w:rFonts w:ascii="Times New Roman" w:hAnsi="Times New Roman"/>
          <w:color w:val="000000" w:themeColor="text1"/>
        </w:rPr>
        <w:t>. 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выражения, Исполнитель выплачивает Заказчику штраф в размере 1000 рублей &lt;*****&gt;.</w:t>
      </w:r>
    </w:p>
    <w:p w:rsidR="00512A97" w:rsidRPr="00A122FD" w:rsidRDefault="00BE0DCB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--------------------------------</w:t>
      </w:r>
    </w:p>
    <w:p w:rsidR="00512A97" w:rsidRPr="00A122FD" w:rsidRDefault="00BE0DCB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 xml:space="preserve">&lt;*****&gt; Размер штрафа определяется в соответствии с </w:t>
      </w:r>
      <w:hyperlink r:id="rId12">
        <w:r w:rsidRPr="00A122FD">
          <w:rPr>
            <w:rFonts w:ascii="Times New Roman" w:hAnsi="Times New Roman"/>
            <w:color w:val="000000" w:themeColor="text1"/>
          </w:rPr>
          <w:t>Правилами</w:t>
        </w:r>
      </w:hyperlink>
      <w:r w:rsidRPr="00A122FD">
        <w:rPr>
          <w:rFonts w:ascii="Times New Roman" w:hAnsi="Times New Roman"/>
          <w:color w:val="000000" w:themeColor="text1"/>
        </w:rPr>
        <w:t xml:space="preserve"> определения размера штрафа в следующем порядке:</w:t>
      </w:r>
    </w:p>
    <w:p w:rsidR="00512A97" w:rsidRPr="00A122FD" w:rsidRDefault="00BE0DCB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а) 1000 рублей, если цена Контракта не превышает 3 млн. рублей;</w:t>
      </w:r>
    </w:p>
    <w:p w:rsidR="00512A97" w:rsidRPr="00A122FD" w:rsidRDefault="00BE0DCB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б) 5000 рублей, если цена Контракта составляет от 3 млн. рублей до 50 млн. рублей (включительно);</w:t>
      </w:r>
    </w:p>
    <w:p w:rsidR="00512A97" w:rsidRPr="00A122FD" w:rsidRDefault="00BE0DCB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в) 10000 рублей, если цена Контракта составляет от 50 млн. рублей до 100 млн. рублей (включительно);</w:t>
      </w:r>
    </w:p>
    <w:p w:rsidR="00512A97" w:rsidRPr="00A122FD" w:rsidRDefault="00BE0DCB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г) 100000 рублей, если цена Контракта превышает 100 млн. рублей.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8.1</w:t>
      </w:r>
      <w:r w:rsidR="00F67A52" w:rsidRPr="00A122FD">
        <w:rPr>
          <w:rFonts w:ascii="Times New Roman" w:hAnsi="Times New Roman"/>
          <w:color w:val="000000" w:themeColor="text1"/>
        </w:rPr>
        <w:t>1</w:t>
      </w:r>
      <w:r w:rsidRPr="00A122FD">
        <w:rPr>
          <w:rFonts w:ascii="Times New Roman" w:hAnsi="Times New Roman"/>
          <w:color w:val="000000" w:themeColor="text1"/>
        </w:rPr>
        <w:t>. Общая сумма начисленных штрафов за неисполнение или ненадлежащее исполнение Исполнителем обязательств, предусмотренных контрактом, не может превышать цену контракта.</w:t>
      </w:r>
    </w:p>
    <w:p w:rsidR="00512A97" w:rsidRPr="00A122FD" w:rsidRDefault="00BE0DCB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8.1</w:t>
      </w:r>
      <w:r w:rsidR="00F67A52" w:rsidRPr="00A122FD">
        <w:rPr>
          <w:rFonts w:ascii="Times New Roman" w:hAnsi="Times New Roman"/>
          <w:color w:val="000000" w:themeColor="text1"/>
        </w:rPr>
        <w:t>2</w:t>
      </w:r>
      <w:r w:rsidRPr="00A122FD">
        <w:rPr>
          <w:rFonts w:ascii="Times New Roman" w:hAnsi="Times New Roman"/>
          <w:color w:val="000000" w:themeColor="text1"/>
        </w:rPr>
        <w:t>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512A97" w:rsidRPr="00A122FD" w:rsidRDefault="00BE0DC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8.1</w:t>
      </w:r>
      <w:r w:rsidR="00F67A52" w:rsidRPr="00A122FD">
        <w:rPr>
          <w:rFonts w:ascii="Times New Roman" w:hAnsi="Times New Roman"/>
          <w:color w:val="000000" w:themeColor="text1"/>
        </w:rPr>
        <w:t>3</w:t>
      </w:r>
      <w:r w:rsidRPr="00A122FD">
        <w:rPr>
          <w:rFonts w:ascii="Times New Roman" w:hAnsi="Times New Roman"/>
          <w:color w:val="000000" w:themeColor="text1"/>
        </w:rPr>
        <w:t>. Выплаты неустойки, штрафных санкций в соответствии с настоящим контрактом не освобождают стороны от обязательств по выполнению настоящего контракта.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8.1</w:t>
      </w:r>
      <w:r w:rsidR="00F67A52" w:rsidRPr="00A122FD">
        <w:rPr>
          <w:rFonts w:ascii="Times New Roman" w:hAnsi="Times New Roman"/>
          <w:color w:val="000000" w:themeColor="text1"/>
        </w:rPr>
        <w:t>4</w:t>
      </w:r>
      <w:r w:rsidRPr="00A122FD">
        <w:rPr>
          <w:rFonts w:ascii="Times New Roman" w:hAnsi="Times New Roman"/>
          <w:color w:val="000000" w:themeColor="text1"/>
        </w:rPr>
        <w:t>.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Контракта.</w:t>
      </w:r>
    </w:p>
    <w:p w:rsidR="00512A97" w:rsidRPr="00A122FD" w:rsidRDefault="00512A9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512A97" w:rsidRPr="00A122FD" w:rsidRDefault="00BE0DCB">
      <w:pPr>
        <w:spacing w:after="0" w:line="240" w:lineRule="auto"/>
        <w:jc w:val="center"/>
        <w:outlineLvl w:val="0"/>
        <w:rPr>
          <w:rFonts w:ascii="Times New Roman" w:hAnsi="Times New Roman"/>
          <w:b/>
          <w:color w:val="000000" w:themeColor="text1"/>
        </w:rPr>
      </w:pPr>
      <w:r w:rsidRPr="00A122FD">
        <w:rPr>
          <w:rFonts w:ascii="Times New Roman" w:hAnsi="Times New Roman"/>
          <w:b/>
          <w:color w:val="000000" w:themeColor="text1"/>
          <w:lang w:val="en-US"/>
        </w:rPr>
        <w:t>I</w:t>
      </w:r>
      <w:r w:rsidRPr="00A122FD">
        <w:rPr>
          <w:rFonts w:ascii="Times New Roman" w:hAnsi="Times New Roman"/>
          <w:b/>
          <w:color w:val="000000" w:themeColor="text1"/>
        </w:rPr>
        <w:t>X. Обстоятельства непреодолимой силы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9.1. Стороны не несут ответственность за полное или частичное неисполнение предусмотренных настоящим Контрактом обязательств, если такое неисполнение связано с обстоятельствами непреодолимой силы.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9.2. Сторона, для которой создалась невозможность исполнения обязательств по настоящему Контракту  вследствие обстоятельств непреодолимой силы, не позднее 5 (пяти) дней с момента их наступления в письменной форме извещает другую Сторону с приложением документов, удостоверяющих факт наступления указанных обстоятельств.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9.3. В случае возникновения обстоятельств непреодолимой силы Стороны вправе расторгнуть настоящий Контракт, и в этом случае ни одна из Сторон не вправе требовать возмещения убытков.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9.4.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организаций.</w:t>
      </w:r>
    </w:p>
    <w:p w:rsidR="00512A97" w:rsidRPr="00A122FD" w:rsidRDefault="00512A97">
      <w:pPr>
        <w:spacing w:after="0" w:line="240" w:lineRule="auto"/>
        <w:outlineLvl w:val="0"/>
        <w:rPr>
          <w:rFonts w:ascii="Times New Roman" w:hAnsi="Times New Roman"/>
          <w:b/>
          <w:color w:val="000000" w:themeColor="text1"/>
        </w:rPr>
      </w:pPr>
    </w:p>
    <w:p w:rsidR="00512A97" w:rsidRPr="00A122FD" w:rsidRDefault="00BE0DCB">
      <w:pPr>
        <w:spacing w:after="0" w:line="240" w:lineRule="auto"/>
        <w:jc w:val="center"/>
        <w:outlineLvl w:val="0"/>
        <w:rPr>
          <w:rFonts w:ascii="Times New Roman" w:hAnsi="Times New Roman"/>
          <w:b/>
          <w:color w:val="000000" w:themeColor="text1"/>
        </w:rPr>
      </w:pPr>
      <w:r w:rsidRPr="00A122FD">
        <w:rPr>
          <w:rFonts w:ascii="Times New Roman" w:hAnsi="Times New Roman"/>
          <w:b/>
          <w:color w:val="000000" w:themeColor="text1"/>
        </w:rPr>
        <w:t>X. Рассмотрение и разрешение споров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10.1. Все споры и разногласия, которые могут возникнуть из настоящего Контракта  между Сторонами, будут разрешаться путем переговоров, в том числе в претензионном порядке.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10.2. Претензия оформляется в письменной форме. В претензии перечисляются допущенные при исполнении Контракта нарушения со ссылкой на соответствующие положения Контракта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512A97" w:rsidRPr="00A122FD" w:rsidRDefault="00BE0DCB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Срок рассмотрения претензии не может превышать 15 (пятнадцать) дней. Переписка Сторон может осуществляться в виде писем или телеграмм, а в случаях направления телекса, факса, иного электронного сообщения - с последующим предоставлением оригинала документа.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 xml:space="preserve">10.3. При </w:t>
      </w:r>
      <w:proofErr w:type="spellStart"/>
      <w:r w:rsidRPr="00A122FD">
        <w:rPr>
          <w:rFonts w:ascii="Times New Roman" w:hAnsi="Times New Roman"/>
          <w:color w:val="000000" w:themeColor="text1"/>
        </w:rPr>
        <w:t>неурегулировании</w:t>
      </w:r>
      <w:proofErr w:type="spellEnd"/>
      <w:r w:rsidRPr="00A122FD">
        <w:rPr>
          <w:rFonts w:ascii="Times New Roman" w:hAnsi="Times New Roman"/>
          <w:color w:val="000000" w:themeColor="text1"/>
        </w:rPr>
        <w:t xml:space="preserve"> Сторонами спора в досудебном порядке спор разрешается в установленном законом порядке в Арбитражном суде Томской области.</w:t>
      </w:r>
    </w:p>
    <w:p w:rsidR="00512A97" w:rsidRPr="00A122FD" w:rsidRDefault="00512A9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512A97" w:rsidRPr="00A122FD" w:rsidRDefault="00BE0DCB">
      <w:pPr>
        <w:spacing w:after="0" w:line="240" w:lineRule="auto"/>
        <w:jc w:val="center"/>
        <w:outlineLvl w:val="0"/>
        <w:rPr>
          <w:rFonts w:ascii="Times New Roman" w:hAnsi="Times New Roman"/>
          <w:b/>
          <w:color w:val="000000" w:themeColor="text1"/>
        </w:rPr>
      </w:pPr>
      <w:r w:rsidRPr="00A122FD">
        <w:rPr>
          <w:rFonts w:ascii="Times New Roman" w:hAnsi="Times New Roman"/>
          <w:b/>
          <w:color w:val="000000" w:themeColor="text1"/>
        </w:rPr>
        <w:t xml:space="preserve">XI. Срок действия Контракта 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11.1. Настоящий Контра</w:t>
      </w:r>
      <w:proofErr w:type="gramStart"/>
      <w:r w:rsidRPr="00A122FD">
        <w:rPr>
          <w:rFonts w:ascii="Times New Roman" w:hAnsi="Times New Roman"/>
          <w:color w:val="000000" w:themeColor="text1"/>
        </w:rPr>
        <w:t>кт вст</w:t>
      </w:r>
      <w:proofErr w:type="gramEnd"/>
      <w:r w:rsidRPr="00A122FD">
        <w:rPr>
          <w:rFonts w:ascii="Times New Roman" w:hAnsi="Times New Roman"/>
          <w:color w:val="000000" w:themeColor="text1"/>
        </w:rPr>
        <w:t xml:space="preserve">упает в силу с момента его подписания обеими Сторонами и действует по </w:t>
      </w:r>
      <w:r w:rsidRPr="00A122FD">
        <w:rPr>
          <w:rFonts w:ascii="Times New Roman" w:hAnsi="Times New Roman"/>
          <w:b/>
          <w:color w:val="000000" w:themeColor="text1"/>
        </w:rPr>
        <w:t>«31» декабря 202</w:t>
      </w:r>
      <w:r w:rsidR="0055028E" w:rsidRPr="00A122FD">
        <w:rPr>
          <w:rFonts w:ascii="Times New Roman" w:hAnsi="Times New Roman"/>
          <w:b/>
          <w:color w:val="000000" w:themeColor="text1"/>
        </w:rPr>
        <w:t>6</w:t>
      </w:r>
      <w:r w:rsidRPr="00A122FD">
        <w:rPr>
          <w:rFonts w:ascii="Times New Roman" w:hAnsi="Times New Roman"/>
          <w:b/>
          <w:color w:val="000000" w:themeColor="text1"/>
        </w:rPr>
        <w:t xml:space="preserve">г. </w:t>
      </w:r>
      <w:r w:rsidRPr="00A122FD">
        <w:rPr>
          <w:rFonts w:ascii="Times New Roman" w:hAnsi="Times New Roman"/>
          <w:color w:val="000000" w:themeColor="text1"/>
        </w:rPr>
        <w:t xml:space="preserve"> Окончание срока действия Контракта не влечет прекращения неисполненных обязатель</w:t>
      </w:r>
      <w:proofErr w:type="gramStart"/>
      <w:r w:rsidRPr="00A122FD">
        <w:rPr>
          <w:rFonts w:ascii="Times New Roman" w:hAnsi="Times New Roman"/>
          <w:color w:val="000000" w:themeColor="text1"/>
        </w:rPr>
        <w:t>ств  Ст</w:t>
      </w:r>
      <w:proofErr w:type="gramEnd"/>
      <w:r w:rsidRPr="00A122FD">
        <w:rPr>
          <w:rFonts w:ascii="Times New Roman" w:hAnsi="Times New Roman"/>
          <w:color w:val="000000" w:themeColor="text1"/>
        </w:rPr>
        <w:t>орон по Контракту, в том числе гарантийных обязательств Исполнителя.</w:t>
      </w:r>
    </w:p>
    <w:p w:rsidR="00512A97" w:rsidRPr="00A122FD" w:rsidRDefault="00512A9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512A97" w:rsidRPr="00A122FD" w:rsidRDefault="00BE0DCB">
      <w:pPr>
        <w:spacing w:after="0" w:line="240" w:lineRule="auto"/>
        <w:jc w:val="center"/>
        <w:outlineLvl w:val="0"/>
        <w:rPr>
          <w:rFonts w:ascii="Times New Roman" w:hAnsi="Times New Roman"/>
          <w:b/>
          <w:color w:val="000000" w:themeColor="text1"/>
        </w:rPr>
      </w:pPr>
      <w:r w:rsidRPr="00A122FD">
        <w:rPr>
          <w:rFonts w:ascii="Times New Roman" w:hAnsi="Times New Roman"/>
          <w:b/>
          <w:color w:val="000000" w:themeColor="text1"/>
        </w:rPr>
        <w:t xml:space="preserve">XII. Прочие положения 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12.1. Настоящий Контракт составлен в двух подлинных экземплярах, по одному для каждой из Сторон, имеющих одинаковую юридическую силу.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12.2. В случае изменения у какой-либо из Сторон местонахождения, наименования, а также в случае реорганизации она обязана в течение десяти дней письменно известить об этом другую Сторону.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12.3. Любые изменения, дополнения и приложения к Контракту, выполненные в письменной форме и подписанные каждой из Сторон, являются его неотъемлемой частью.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lastRenderedPageBreak/>
        <w:t>12.4. При исполнении Контракта  не допускается перемена Исполнителя, за исключением случая, если новый исполнитель является правопреемником Исполнителя вследствие реорганизации юридического лица в форме преобразования, слияния или присоединения.</w:t>
      </w:r>
    </w:p>
    <w:p w:rsidR="00512A97" w:rsidRPr="00A122FD" w:rsidRDefault="00BE0DCB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Передача прав и обязанностей по настоящему Контракту правопреемнику Исполнителя осуществляется путем заключения соответствующего дополнительного соглашения к настоящему Контракту.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12.5. Настоящий Контракт будет считаться исполненным и прекратившим свое действие после выполнения Сторонами взаимных обязательств по Контракту и осуществления окончательных расчетов между Сторонами.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 xml:space="preserve">12.6. Настоящий </w:t>
      </w:r>
      <w:proofErr w:type="gramStart"/>
      <w:r w:rsidRPr="00A122FD">
        <w:rPr>
          <w:rFonts w:ascii="Times New Roman" w:hAnsi="Times New Roman"/>
          <w:color w:val="000000" w:themeColor="text1"/>
        </w:rPr>
        <w:t>Контракт</w:t>
      </w:r>
      <w:proofErr w:type="gramEnd"/>
      <w:r w:rsidRPr="00A122FD">
        <w:rPr>
          <w:rFonts w:ascii="Times New Roman" w:hAnsi="Times New Roman"/>
          <w:color w:val="000000" w:themeColor="text1"/>
        </w:rPr>
        <w:t xml:space="preserve"> может быть расторгнут по взаимному соглашению Сторон, по решению суда или в случае одностороннего отказа Стороны от исполнения настоящего Контракта в соответствии с гражданским законодательством. </w:t>
      </w:r>
    </w:p>
    <w:p w:rsidR="00581AFC" w:rsidRPr="00A122FD" w:rsidRDefault="00581AFC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12.7. Заказчиком установлены к Исполнителю  единые требования, предусмотренные частью 1 статьи 31 Федерального закона от 05.04.2013 № 44-ФЗ « О контрактной системе в сфере закупок товаров, работ, услуг для обеспечения государственных и муниципальных нужд» (далее, единые требования). Подписывая настоящий контракт, Исполнитель подтверждает свое соответствие установленным единым требованиям.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12.</w:t>
      </w:r>
      <w:r w:rsidR="0044616C" w:rsidRPr="00A122FD">
        <w:rPr>
          <w:rFonts w:ascii="Times New Roman" w:hAnsi="Times New Roman"/>
          <w:color w:val="000000" w:themeColor="text1"/>
        </w:rPr>
        <w:t>8</w:t>
      </w:r>
      <w:r w:rsidRPr="00A122FD">
        <w:rPr>
          <w:rFonts w:ascii="Times New Roman" w:hAnsi="Times New Roman"/>
          <w:color w:val="000000" w:themeColor="text1"/>
        </w:rPr>
        <w:t>. Во всем, что не оговорено в настоящем Контракте, Стороны руководствуются действующим законодательством Российской Федерации.</w:t>
      </w:r>
    </w:p>
    <w:p w:rsidR="00512A97" w:rsidRPr="00A122FD" w:rsidRDefault="00512A9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512A97" w:rsidRPr="00A122FD" w:rsidRDefault="00BE0DCB">
      <w:pPr>
        <w:spacing w:after="0" w:line="240" w:lineRule="auto"/>
        <w:jc w:val="center"/>
        <w:outlineLvl w:val="0"/>
        <w:rPr>
          <w:rFonts w:ascii="Times New Roman" w:hAnsi="Times New Roman"/>
          <w:b/>
          <w:color w:val="000000" w:themeColor="text1"/>
        </w:rPr>
      </w:pPr>
      <w:r w:rsidRPr="00A122FD">
        <w:rPr>
          <w:rFonts w:ascii="Times New Roman" w:hAnsi="Times New Roman"/>
          <w:b/>
          <w:color w:val="000000" w:themeColor="text1"/>
        </w:rPr>
        <w:t>X</w:t>
      </w:r>
      <w:r w:rsidRPr="00A122FD">
        <w:rPr>
          <w:rFonts w:ascii="Times New Roman" w:hAnsi="Times New Roman"/>
          <w:b/>
          <w:color w:val="000000" w:themeColor="text1"/>
          <w:lang w:val="en-US"/>
        </w:rPr>
        <w:t>III</w:t>
      </w:r>
      <w:r w:rsidRPr="00A122FD">
        <w:rPr>
          <w:rFonts w:ascii="Times New Roman" w:hAnsi="Times New Roman"/>
          <w:b/>
          <w:color w:val="000000" w:themeColor="text1"/>
        </w:rPr>
        <w:t>. Перечень приложений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13.1. Неотъемлемой частью настоящего Контракта являются следующие приложения: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спецификация (приложение №1);</w:t>
      </w:r>
    </w:p>
    <w:p w:rsidR="00512A97" w:rsidRPr="00A122FD" w:rsidRDefault="00BE0DCB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техническое задание (</w:t>
      </w:r>
      <w:hyperlink w:anchor="Par516">
        <w:r w:rsidRPr="00A122FD">
          <w:rPr>
            <w:rFonts w:ascii="Times New Roman" w:hAnsi="Times New Roman"/>
            <w:color w:val="000000" w:themeColor="text1"/>
          </w:rPr>
          <w:t>приложение N 2</w:t>
        </w:r>
      </w:hyperlink>
      <w:r w:rsidRPr="00A122FD">
        <w:rPr>
          <w:rFonts w:ascii="Times New Roman" w:hAnsi="Times New Roman"/>
          <w:color w:val="000000" w:themeColor="text1"/>
        </w:rPr>
        <w:t>);</w:t>
      </w:r>
    </w:p>
    <w:p w:rsidR="00512A97" w:rsidRPr="00A122FD" w:rsidRDefault="00512A97">
      <w:pPr>
        <w:spacing w:after="0" w:line="240" w:lineRule="auto"/>
        <w:jc w:val="center"/>
        <w:outlineLvl w:val="0"/>
        <w:rPr>
          <w:rFonts w:ascii="Times New Roman" w:hAnsi="Times New Roman"/>
          <w:b/>
          <w:color w:val="000000" w:themeColor="text1"/>
        </w:rPr>
      </w:pPr>
    </w:p>
    <w:p w:rsidR="00512A97" w:rsidRPr="00A122FD" w:rsidRDefault="00BE0DCB">
      <w:pPr>
        <w:spacing w:after="0" w:line="240" w:lineRule="auto"/>
        <w:jc w:val="center"/>
        <w:outlineLvl w:val="0"/>
        <w:rPr>
          <w:rFonts w:ascii="Times New Roman" w:hAnsi="Times New Roman"/>
          <w:b/>
          <w:color w:val="000000" w:themeColor="text1"/>
        </w:rPr>
      </w:pPr>
      <w:r w:rsidRPr="00A122FD">
        <w:rPr>
          <w:rFonts w:ascii="Times New Roman" w:hAnsi="Times New Roman"/>
          <w:b/>
          <w:color w:val="000000" w:themeColor="text1"/>
        </w:rPr>
        <w:t>X</w:t>
      </w:r>
      <w:r w:rsidRPr="00A122FD">
        <w:rPr>
          <w:rFonts w:ascii="Times New Roman" w:hAnsi="Times New Roman"/>
          <w:b/>
          <w:color w:val="000000" w:themeColor="text1"/>
          <w:lang w:val="en-US"/>
        </w:rPr>
        <w:t>I</w:t>
      </w:r>
      <w:r w:rsidRPr="00A122FD">
        <w:rPr>
          <w:rFonts w:ascii="Times New Roman" w:hAnsi="Times New Roman"/>
          <w:b/>
          <w:color w:val="000000" w:themeColor="text1"/>
        </w:rPr>
        <w:t>V. Адреса и банковские реквизиты Сторон</w:t>
      </w:r>
    </w:p>
    <w:tbl>
      <w:tblPr>
        <w:tblW w:w="9527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3" w:type="dxa"/>
        </w:tblCellMar>
        <w:tblLook w:val="04A0" w:firstRow="1" w:lastRow="0" w:firstColumn="1" w:lastColumn="0" w:noHBand="0" w:noVBand="1"/>
      </w:tblPr>
      <w:tblGrid>
        <w:gridCol w:w="5210"/>
        <w:gridCol w:w="4317"/>
      </w:tblGrid>
      <w:tr w:rsidR="00A122FD" w:rsidRPr="00A122FD" w:rsidTr="00041B37">
        <w:tc>
          <w:tcPr>
            <w:tcW w:w="5210" w:type="dxa"/>
            <w:shd w:val="clear" w:color="auto" w:fill="auto"/>
          </w:tcPr>
          <w:p w:rsidR="00EE4126" w:rsidRPr="00A122FD" w:rsidRDefault="00EE4126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color w:val="000000" w:themeColor="text1"/>
                <w:sz w:val="23"/>
                <w:szCs w:val="23"/>
                <w:lang w:eastAsia="ar-SA"/>
              </w:rPr>
            </w:pPr>
            <w:r w:rsidRPr="00A122FD">
              <w:rPr>
                <w:rFonts w:ascii="Times New Roman" w:eastAsia="Calibri" w:hAnsi="Times New Roman"/>
                <w:b/>
                <w:color w:val="000000" w:themeColor="text1"/>
                <w:sz w:val="23"/>
                <w:szCs w:val="23"/>
              </w:rPr>
              <w:t>Заказчик:</w:t>
            </w:r>
          </w:p>
        </w:tc>
        <w:tc>
          <w:tcPr>
            <w:tcW w:w="4317" w:type="dxa"/>
            <w:shd w:val="clear" w:color="auto" w:fill="auto"/>
          </w:tcPr>
          <w:p w:rsidR="00EE4126" w:rsidRPr="00A122FD" w:rsidRDefault="00EE4126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color w:val="000000" w:themeColor="text1"/>
                <w:sz w:val="23"/>
                <w:szCs w:val="23"/>
                <w:lang w:eastAsia="ar-SA"/>
              </w:rPr>
            </w:pPr>
            <w:r w:rsidRPr="00A122FD">
              <w:rPr>
                <w:rFonts w:ascii="Times New Roman" w:eastAsia="Calibri" w:hAnsi="Times New Roman"/>
                <w:b/>
                <w:color w:val="000000" w:themeColor="text1"/>
                <w:sz w:val="23"/>
                <w:szCs w:val="23"/>
              </w:rPr>
              <w:t>Исполнитель:</w:t>
            </w:r>
          </w:p>
        </w:tc>
      </w:tr>
      <w:tr w:rsidR="00A122FD" w:rsidRPr="00A122FD" w:rsidTr="00041B37">
        <w:trPr>
          <w:trHeight w:val="1274"/>
        </w:trPr>
        <w:tc>
          <w:tcPr>
            <w:tcW w:w="5210" w:type="dxa"/>
            <w:shd w:val="clear" w:color="auto" w:fill="auto"/>
          </w:tcPr>
          <w:p w:rsidR="00EE4126" w:rsidRPr="00A122FD" w:rsidRDefault="00EE4126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000000" w:themeColor="text1"/>
                <w:sz w:val="19"/>
                <w:szCs w:val="19"/>
                <w:lang w:eastAsia="zh-CN"/>
              </w:rPr>
            </w:pPr>
            <w:r w:rsidRPr="00A122FD">
              <w:rPr>
                <w:rFonts w:ascii="Times New Roman" w:eastAsia="Calibri" w:hAnsi="Times New Roman"/>
                <w:b/>
                <w:color w:val="000000" w:themeColor="text1"/>
                <w:sz w:val="19"/>
                <w:szCs w:val="19"/>
                <w:lang w:eastAsia="zh-CN"/>
              </w:rPr>
              <w:t xml:space="preserve">Федеральное государственное бюджетное учреждение  "Сибирский федеральный научно-клинический центр Федерального медико-биологического агентства" </w:t>
            </w:r>
          </w:p>
          <w:p w:rsidR="00EE4126" w:rsidRPr="00A122FD" w:rsidRDefault="00EE4126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sz w:val="19"/>
                <w:szCs w:val="19"/>
                <w:lang w:eastAsia="zh-CN"/>
              </w:rPr>
            </w:pPr>
            <w:r w:rsidRPr="00A122FD">
              <w:rPr>
                <w:rFonts w:ascii="Times New Roman" w:eastAsia="Calibri" w:hAnsi="Times New Roman"/>
                <w:color w:val="000000" w:themeColor="text1"/>
                <w:sz w:val="19"/>
                <w:szCs w:val="19"/>
                <w:lang w:eastAsia="zh-CN"/>
              </w:rPr>
              <w:t xml:space="preserve">Сокращенное наименование: </w:t>
            </w:r>
          </w:p>
          <w:p w:rsidR="00EE4126" w:rsidRPr="00A122FD" w:rsidRDefault="00EE4126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000000" w:themeColor="text1"/>
                <w:sz w:val="19"/>
                <w:szCs w:val="19"/>
                <w:lang w:eastAsia="zh-CN"/>
              </w:rPr>
            </w:pPr>
            <w:r w:rsidRPr="00A122FD">
              <w:rPr>
                <w:rFonts w:ascii="Times New Roman" w:eastAsia="Calibri" w:hAnsi="Times New Roman"/>
                <w:b/>
                <w:color w:val="000000" w:themeColor="text1"/>
                <w:sz w:val="19"/>
                <w:szCs w:val="19"/>
                <w:lang w:eastAsia="zh-CN"/>
              </w:rPr>
              <w:t xml:space="preserve">ФГБУ </w:t>
            </w:r>
            <w:proofErr w:type="spellStart"/>
            <w:r w:rsidRPr="00A122FD">
              <w:rPr>
                <w:rFonts w:ascii="Times New Roman" w:eastAsia="Calibri" w:hAnsi="Times New Roman"/>
                <w:b/>
                <w:color w:val="000000" w:themeColor="text1"/>
                <w:sz w:val="19"/>
                <w:szCs w:val="19"/>
                <w:lang w:eastAsia="zh-CN"/>
              </w:rPr>
              <w:t>СибФНКЦ</w:t>
            </w:r>
            <w:proofErr w:type="spellEnd"/>
            <w:r w:rsidRPr="00A122FD">
              <w:rPr>
                <w:rFonts w:ascii="Times New Roman" w:eastAsia="Calibri" w:hAnsi="Times New Roman"/>
                <w:b/>
                <w:color w:val="000000" w:themeColor="text1"/>
                <w:sz w:val="19"/>
                <w:szCs w:val="19"/>
                <w:lang w:eastAsia="zh-CN"/>
              </w:rPr>
              <w:t xml:space="preserve"> ФМБА России</w:t>
            </w:r>
          </w:p>
          <w:p w:rsidR="00EE4126" w:rsidRPr="00A122FD" w:rsidRDefault="00EE4126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sz w:val="19"/>
                <w:szCs w:val="19"/>
                <w:lang w:eastAsia="zh-CN"/>
              </w:rPr>
            </w:pPr>
            <w:r w:rsidRPr="00A122FD">
              <w:rPr>
                <w:rFonts w:ascii="Times New Roman" w:eastAsia="Calibri" w:hAnsi="Times New Roman"/>
                <w:color w:val="000000" w:themeColor="text1"/>
                <w:sz w:val="19"/>
                <w:szCs w:val="19"/>
                <w:lang w:eastAsia="zh-CN"/>
              </w:rPr>
              <w:t xml:space="preserve">636000 г. Северск Томской области ул. Мира, 4, </w:t>
            </w:r>
          </w:p>
          <w:p w:rsidR="00EE4126" w:rsidRPr="00A122FD" w:rsidRDefault="00EE4126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sz w:val="19"/>
                <w:szCs w:val="19"/>
                <w:lang w:eastAsia="zh-CN"/>
              </w:rPr>
            </w:pPr>
            <w:r w:rsidRPr="00A122FD">
              <w:rPr>
                <w:rFonts w:ascii="Times New Roman" w:eastAsia="Calibri" w:hAnsi="Times New Roman"/>
                <w:color w:val="000000" w:themeColor="text1"/>
                <w:sz w:val="19"/>
                <w:szCs w:val="19"/>
                <w:lang w:eastAsia="zh-CN"/>
              </w:rPr>
              <w:t xml:space="preserve">(тел/факс (382-3) 54-37-03);  </w:t>
            </w:r>
          </w:p>
          <w:p w:rsidR="00EE4126" w:rsidRPr="00A122FD" w:rsidRDefault="00EE4126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sz w:val="19"/>
                <w:szCs w:val="19"/>
                <w:lang w:eastAsia="zh-CN"/>
              </w:rPr>
            </w:pPr>
            <w:r w:rsidRPr="00A122FD">
              <w:rPr>
                <w:rFonts w:ascii="Times New Roman" w:eastAsia="Calibri" w:hAnsi="Times New Roman"/>
                <w:color w:val="000000" w:themeColor="text1"/>
                <w:sz w:val="19"/>
                <w:szCs w:val="19"/>
                <w:lang w:eastAsia="zh-CN"/>
              </w:rPr>
              <w:t>ИНН 7024038542  КПП 702401001</w:t>
            </w:r>
          </w:p>
          <w:p w:rsidR="006B144F" w:rsidRPr="00A122FD" w:rsidRDefault="006B144F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 xml:space="preserve">- лицевой счет для учета средств, полученных в виде субсидий в рамках выполнения государственного задания и от приносящей доход деятельности (в </w:t>
            </w:r>
            <w:proofErr w:type="spellStart"/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>т.ч</w:t>
            </w:r>
            <w:proofErr w:type="spellEnd"/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>. безвозмездные поступления, пожер</w:t>
            </w:r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>т</w:t>
            </w:r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>вования, аренда федерального имущества):</w:t>
            </w:r>
          </w:p>
          <w:p w:rsidR="006B144F" w:rsidRPr="00A122FD" w:rsidRDefault="006B144F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 xml:space="preserve">УФК по Новосибирской области  </w:t>
            </w:r>
          </w:p>
          <w:p w:rsidR="006B144F" w:rsidRPr="00A122FD" w:rsidRDefault="006B144F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 xml:space="preserve">(ФГБУ </w:t>
            </w:r>
            <w:proofErr w:type="spellStart"/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>СибФНКЦ</w:t>
            </w:r>
            <w:proofErr w:type="spellEnd"/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 xml:space="preserve"> ФМБА России, </w:t>
            </w:r>
            <w:proofErr w:type="gramStart"/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>л</w:t>
            </w:r>
            <w:proofErr w:type="gramEnd"/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>/с 20656Щ40290)</w:t>
            </w:r>
          </w:p>
          <w:p w:rsidR="006B144F" w:rsidRPr="00A122FD" w:rsidRDefault="006B144F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 xml:space="preserve">Номер казначейского счета: 03214643000000015105 </w:t>
            </w:r>
          </w:p>
          <w:p w:rsidR="006B144F" w:rsidRPr="00A122FD" w:rsidRDefault="006B144F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>Номер корреспондентского счета: 40102810445370000043</w:t>
            </w:r>
          </w:p>
          <w:p w:rsidR="006B144F" w:rsidRPr="00A122FD" w:rsidRDefault="006B144F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>БИК  банка получателя  015004950</w:t>
            </w:r>
          </w:p>
          <w:p w:rsidR="006B144F" w:rsidRPr="00A122FD" w:rsidRDefault="006B144F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 xml:space="preserve">Банк: ОКЦ №1 </w:t>
            </w:r>
            <w:proofErr w:type="spellStart"/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>СибГУ</w:t>
            </w:r>
            <w:proofErr w:type="spellEnd"/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 xml:space="preserve"> Банка России//УФК по Новосибирской области, г. Новосибирск</w:t>
            </w:r>
          </w:p>
          <w:p w:rsidR="006B144F" w:rsidRPr="00A122FD" w:rsidRDefault="006B144F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 xml:space="preserve">ОКПО 20902615   ОГРН 1147024000309 </w:t>
            </w:r>
          </w:p>
          <w:p w:rsidR="006B144F" w:rsidRPr="00A122FD" w:rsidRDefault="006B144F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>г. Северск, ул. Мира, д.4 Томская обл., 636035  тел/факс (382-3) 54-37-03</w:t>
            </w:r>
          </w:p>
          <w:p w:rsidR="006B144F" w:rsidRPr="00A122FD" w:rsidRDefault="006B144F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>- отдельный лицевой счет для учета средств, полученных в виде целевых субсидий (приобретение оборудования, капитальный ремонт, строительство и финансирование в рамках целевых пр</w:t>
            </w:r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>о</w:t>
            </w:r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>грамм):</w:t>
            </w:r>
          </w:p>
          <w:p w:rsidR="006B144F" w:rsidRPr="00A122FD" w:rsidRDefault="006B144F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 xml:space="preserve">УФК по Новосибирской области  </w:t>
            </w:r>
          </w:p>
          <w:p w:rsidR="006B144F" w:rsidRPr="00A122FD" w:rsidRDefault="006B144F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 xml:space="preserve">(ФГБУ </w:t>
            </w:r>
            <w:proofErr w:type="spellStart"/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>СибФНКЦ</w:t>
            </w:r>
            <w:proofErr w:type="spellEnd"/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 xml:space="preserve"> ФМБА России, </w:t>
            </w:r>
            <w:proofErr w:type="gramStart"/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>л</w:t>
            </w:r>
            <w:proofErr w:type="gramEnd"/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>/с 21656Щ40290)</w:t>
            </w:r>
          </w:p>
          <w:p w:rsidR="006B144F" w:rsidRPr="00A122FD" w:rsidRDefault="006B144F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 xml:space="preserve">Номер казначейского счета: 03214643000000015105 </w:t>
            </w:r>
          </w:p>
          <w:p w:rsidR="006B144F" w:rsidRPr="00A122FD" w:rsidRDefault="006B144F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>Номер корреспондентского счета: 40102810445370000043</w:t>
            </w:r>
          </w:p>
          <w:p w:rsidR="006B144F" w:rsidRPr="00A122FD" w:rsidRDefault="006B144F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>БИК  банка получателя  015004950</w:t>
            </w:r>
          </w:p>
          <w:p w:rsidR="006B144F" w:rsidRPr="00A122FD" w:rsidRDefault="006B144F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 xml:space="preserve">Банк: ОКЦ №1 </w:t>
            </w:r>
            <w:proofErr w:type="spellStart"/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>СибГУ</w:t>
            </w:r>
            <w:proofErr w:type="spellEnd"/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 xml:space="preserve"> Банка России//УФК по Новосибирской области, г. Новосибирск</w:t>
            </w:r>
          </w:p>
          <w:p w:rsidR="006B144F" w:rsidRPr="00A122FD" w:rsidRDefault="006B144F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 xml:space="preserve"> - лицевой счет для учета средств ОМС:</w:t>
            </w:r>
          </w:p>
          <w:p w:rsidR="006B144F" w:rsidRPr="00A122FD" w:rsidRDefault="006B144F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 xml:space="preserve">УФК по Новосибирской области  </w:t>
            </w:r>
          </w:p>
          <w:p w:rsidR="006B144F" w:rsidRPr="00A122FD" w:rsidRDefault="006B144F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 xml:space="preserve">(ФГБУ </w:t>
            </w:r>
            <w:proofErr w:type="spellStart"/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>СибФНКЦ</w:t>
            </w:r>
            <w:proofErr w:type="spellEnd"/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 xml:space="preserve"> ФМБА России, </w:t>
            </w:r>
            <w:proofErr w:type="gramStart"/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>л</w:t>
            </w:r>
            <w:proofErr w:type="gramEnd"/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>/с 22656Щ40290)</w:t>
            </w:r>
          </w:p>
          <w:p w:rsidR="006B144F" w:rsidRPr="00A122FD" w:rsidRDefault="006B144F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 xml:space="preserve">Номер казначейского счета: 03214643000000015105 </w:t>
            </w:r>
          </w:p>
          <w:p w:rsidR="006B144F" w:rsidRPr="00A122FD" w:rsidRDefault="006B144F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>Номер корреспондентского счета: 40102810445370000043</w:t>
            </w:r>
          </w:p>
          <w:p w:rsidR="006B144F" w:rsidRPr="00A122FD" w:rsidRDefault="006B144F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>БИК  банка получателя  015004950</w:t>
            </w:r>
          </w:p>
          <w:p w:rsidR="006B144F" w:rsidRPr="00A122FD" w:rsidRDefault="006B144F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 xml:space="preserve">Банк: ОКЦ №1 </w:t>
            </w:r>
            <w:proofErr w:type="spellStart"/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>СибГУ</w:t>
            </w:r>
            <w:proofErr w:type="spellEnd"/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 xml:space="preserve"> Банка России//УФК по Новосибирской области, г. Новосибирск</w:t>
            </w:r>
          </w:p>
          <w:p w:rsidR="006B144F" w:rsidRPr="00A122FD" w:rsidRDefault="006B144F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>Реквизиты счета Заказчика для уплаты неустоек (штрафов, п</w:t>
            </w:r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>е</w:t>
            </w:r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 xml:space="preserve">ней): </w:t>
            </w:r>
          </w:p>
          <w:p w:rsidR="006B144F" w:rsidRPr="00A122FD" w:rsidRDefault="006B144F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lastRenderedPageBreak/>
              <w:t xml:space="preserve">УФК по Новосибирской области  </w:t>
            </w:r>
          </w:p>
          <w:p w:rsidR="006B144F" w:rsidRPr="00A122FD" w:rsidRDefault="006B144F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 xml:space="preserve">(ФГБУ </w:t>
            </w:r>
            <w:proofErr w:type="spellStart"/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>СибФНКЦ</w:t>
            </w:r>
            <w:proofErr w:type="spellEnd"/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 xml:space="preserve"> ФМБА России, </w:t>
            </w:r>
            <w:proofErr w:type="gramStart"/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>л</w:t>
            </w:r>
            <w:proofErr w:type="gramEnd"/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>/с 20656Щ40290)</w:t>
            </w:r>
          </w:p>
          <w:p w:rsidR="006B144F" w:rsidRPr="00A122FD" w:rsidRDefault="006B144F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 xml:space="preserve">Номер казначейского счета: 03214643000000015105 </w:t>
            </w:r>
          </w:p>
          <w:p w:rsidR="006B144F" w:rsidRPr="00A122FD" w:rsidRDefault="006B144F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>Номер корреспондентского счета: 40102810445370000043</w:t>
            </w:r>
          </w:p>
          <w:p w:rsidR="006B144F" w:rsidRPr="00A122FD" w:rsidRDefault="006B144F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>БИК  банка получателя  015004950</w:t>
            </w:r>
          </w:p>
          <w:p w:rsidR="006B144F" w:rsidRPr="00A122FD" w:rsidRDefault="006B144F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 xml:space="preserve">Банк: ОКЦ №1 </w:t>
            </w:r>
            <w:proofErr w:type="spellStart"/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>СибГУ</w:t>
            </w:r>
            <w:proofErr w:type="spellEnd"/>
            <w:r w:rsidRPr="00A122FD">
              <w:rPr>
                <w:rFonts w:ascii="Times New Roman" w:hAnsi="Times New Roman"/>
                <w:color w:val="000000" w:themeColor="text1"/>
                <w:sz w:val="18"/>
                <w:szCs w:val="20"/>
                <w:lang w:eastAsia="zh-CN"/>
              </w:rPr>
              <w:t xml:space="preserve"> Банка России//УФК по Новосибирской области, г. Новосибирск  КБК 00000000000000000140.</w:t>
            </w:r>
          </w:p>
          <w:p w:rsidR="006B144F" w:rsidRPr="00A122FD" w:rsidRDefault="006B144F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sz w:val="18"/>
                <w:szCs w:val="20"/>
                <w:lang w:eastAsia="zh-CN"/>
              </w:rPr>
            </w:pPr>
          </w:p>
          <w:p w:rsidR="00EE4126" w:rsidRPr="00A122FD" w:rsidRDefault="00EE4126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sz w:val="19"/>
                <w:szCs w:val="19"/>
                <w:lang w:eastAsia="zh-CN"/>
              </w:rPr>
            </w:pPr>
          </w:p>
          <w:p w:rsidR="00EE4126" w:rsidRPr="00A122FD" w:rsidRDefault="00EE4126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sz w:val="19"/>
                <w:szCs w:val="19"/>
                <w:lang w:eastAsia="zh-CN"/>
              </w:rPr>
            </w:pPr>
            <w:r w:rsidRPr="00A122FD">
              <w:rPr>
                <w:rFonts w:ascii="Times New Roman" w:eastAsia="Calibri" w:hAnsi="Times New Roman"/>
                <w:color w:val="000000" w:themeColor="text1"/>
                <w:sz w:val="19"/>
                <w:szCs w:val="19"/>
                <w:lang w:eastAsia="zh-CN"/>
              </w:rPr>
              <w:t>Ответственное лицо за исполнение Контракта</w:t>
            </w:r>
          </w:p>
          <w:p w:rsidR="00EE4126" w:rsidRPr="00A122FD" w:rsidRDefault="00EE4126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sz w:val="19"/>
                <w:szCs w:val="19"/>
                <w:lang w:eastAsia="zh-CN"/>
              </w:rPr>
            </w:pPr>
            <w:proofErr w:type="spellStart"/>
            <w:r w:rsidRPr="00A122FD">
              <w:rPr>
                <w:rFonts w:ascii="Times New Roman" w:eastAsia="Calibri" w:hAnsi="Times New Roman"/>
                <w:color w:val="000000" w:themeColor="text1"/>
                <w:sz w:val="19"/>
                <w:szCs w:val="19"/>
                <w:lang w:eastAsia="zh-CN"/>
              </w:rPr>
              <w:t>Галевский</w:t>
            </w:r>
            <w:proofErr w:type="spellEnd"/>
            <w:r w:rsidRPr="00A122FD">
              <w:rPr>
                <w:rFonts w:ascii="Times New Roman" w:eastAsia="Calibri" w:hAnsi="Times New Roman"/>
                <w:color w:val="000000" w:themeColor="text1"/>
                <w:sz w:val="19"/>
                <w:szCs w:val="19"/>
                <w:lang w:eastAsia="zh-CN"/>
              </w:rPr>
              <w:t xml:space="preserve"> Евгений Станиславович</w:t>
            </w:r>
          </w:p>
          <w:p w:rsidR="00EE4126" w:rsidRPr="00A122FD" w:rsidRDefault="00EE4126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000000" w:themeColor="text1"/>
                <w:sz w:val="19"/>
                <w:szCs w:val="19"/>
                <w:lang w:eastAsia="zh-CN"/>
              </w:rPr>
            </w:pPr>
            <w:r w:rsidRPr="00A122FD">
              <w:rPr>
                <w:rFonts w:ascii="Times New Roman" w:eastAsia="Calibri" w:hAnsi="Times New Roman"/>
                <w:color w:val="000000" w:themeColor="text1"/>
                <w:sz w:val="19"/>
                <w:szCs w:val="19"/>
                <w:lang w:eastAsia="zh-CN"/>
              </w:rPr>
              <w:t xml:space="preserve">Телефон 8 (3823) 54-44-24 </w:t>
            </w:r>
          </w:p>
        </w:tc>
        <w:tc>
          <w:tcPr>
            <w:tcW w:w="4317" w:type="dxa"/>
            <w:shd w:val="clear" w:color="auto" w:fill="auto"/>
          </w:tcPr>
          <w:p w:rsidR="00EE4126" w:rsidRPr="00A122FD" w:rsidRDefault="00EE4126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19"/>
                <w:szCs w:val="19"/>
              </w:rPr>
            </w:pPr>
          </w:p>
          <w:p w:rsidR="00EE4126" w:rsidRPr="00A122FD" w:rsidRDefault="00EE4126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19"/>
                <w:szCs w:val="19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9"/>
                <w:szCs w:val="19"/>
              </w:rPr>
              <w:t xml:space="preserve">Сокращенное наименование  </w:t>
            </w:r>
          </w:p>
          <w:p w:rsidR="00EE4126" w:rsidRPr="00A122FD" w:rsidRDefault="00EE4126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19"/>
                <w:szCs w:val="19"/>
              </w:rPr>
            </w:pPr>
          </w:p>
          <w:p w:rsidR="00EE4126" w:rsidRPr="00A122FD" w:rsidRDefault="00EE4126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19"/>
                <w:szCs w:val="19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9"/>
                <w:szCs w:val="19"/>
              </w:rPr>
              <w:t>Юридический адрес:</w:t>
            </w:r>
          </w:p>
          <w:p w:rsidR="00EE4126" w:rsidRPr="00A122FD" w:rsidRDefault="00EE4126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19"/>
                <w:szCs w:val="19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9"/>
                <w:szCs w:val="19"/>
              </w:rPr>
              <w:t>Фактическое местонахождение (для юридического лица), место жительства (для физического лица):</w:t>
            </w:r>
          </w:p>
          <w:p w:rsidR="00EE4126" w:rsidRPr="00A122FD" w:rsidRDefault="00EE4126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19"/>
                <w:szCs w:val="19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9"/>
                <w:szCs w:val="19"/>
              </w:rPr>
              <w:t xml:space="preserve">Номер телефона, факса, </w:t>
            </w:r>
          </w:p>
          <w:p w:rsidR="00EE4126" w:rsidRPr="00A122FD" w:rsidRDefault="00EE4126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19"/>
                <w:szCs w:val="19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9"/>
                <w:szCs w:val="19"/>
              </w:rPr>
              <w:t>адрес электронной почты:</w:t>
            </w:r>
          </w:p>
          <w:p w:rsidR="00EE4126" w:rsidRPr="00A122FD" w:rsidRDefault="00EE4126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19"/>
                <w:szCs w:val="19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9"/>
                <w:szCs w:val="19"/>
              </w:rPr>
              <w:t>ИНН</w:t>
            </w:r>
          </w:p>
          <w:p w:rsidR="00EE4126" w:rsidRPr="00A122FD" w:rsidRDefault="00EE4126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19"/>
                <w:szCs w:val="19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9"/>
                <w:szCs w:val="19"/>
              </w:rPr>
              <w:t>КПП</w:t>
            </w:r>
          </w:p>
          <w:p w:rsidR="00EE4126" w:rsidRPr="00A122FD" w:rsidRDefault="00EE4126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19"/>
                <w:szCs w:val="19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9"/>
                <w:szCs w:val="19"/>
              </w:rPr>
              <w:t>Банковские реквизиты:</w:t>
            </w:r>
          </w:p>
          <w:p w:rsidR="00EE4126" w:rsidRPr="00A122FD" w:rsidRDefault="00EE4126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19"/>
                <w:szCs w:val="19"/>
              </w:rPr>
            </w:pPr>
            <w:proofErr w:type="gramStart"/>
            <w:r w:rsidRPr="00A122FD">
              <w:rPr>
                <w:rFonts w:ascii="Times New Roman" w:hAnsi="Times New Roman"/>
                <w:color w:val="000000" w:themeColor="text1"/>
                <w:sz w:val="19"/>
                <w:szCs w:val="19"/>
              </w:rPr>
              <w:t>Р</w:t>
            </w:r>
            <w:proofErr w:type="gramEnd"/>
            <w:r w:rsidRPr="00A122FD">
              <w:rPr>
                <w:rFonts w:ascii="Times New Roman" w:hAnsi="Times New Roman"/>
                <w:color w:val="000000" w:themeColor="text1"/>
                <w:sz w:val="19"/>
                <w:szCs w:val="19"/>
              </w:rPr>
              <w:t xml:space="preserve">/с                 </w:t>
            </w:r>
          </w:p>
          <w:p w:rsidR="00EE4126" w:rsidRPr="00A122FD" w:rsidRDefault="00EE4126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19"/>
                <w:szCs w:val="19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9"/>
                <w:szCs w:val="19"/>
              </w:rPr>
              <w:t xml:space="preserve">в </w:t>
            </w:r>
          </w:p>
          <w:p w:rsidR="00EE4126" w:rsidRPr="00A122FD" w:rsidRDefault="00EE4126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19"/>
                <w:szCs w:val="19"/>
              </w:rPr>
            </w:pPr>
          </w:p>
          <w:p w:rsidR="00EE4126" w:rsidRPr="00A122FD" w:rsidRDefault="00EE4126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19"/>
                <w:szCs w:val="19"/>
              </w:rPr>
            </w:pPr>
          </w:p>
          <w:p w:rsidR="00EE4126" w:rsidRPr="00A122FD" w:rsidRDefault="00EE4126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19"/>
                <w:szCs w:val="19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9"/>
                <w:szCs w:val="19"/>
              </w:rPr>
              <w:t>БИК</w:t>
            </w:r>
          </w:p>
          <w:p w:rsidR="00EE4126" w:rsidRPr="00A122FD" w:rsidRDefault="00EE4126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19"/>
                <w:szCs w:val="19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9"/>
                <w:szCs w:val="19"/>
              </w:rPr>
              <w:t>К/</w:t>
            </w:r>
            <w:proofErr w:type="spellStart"/>
            <w:r w:rsidRPr="00A122FD">
              <w:rPr>
                <w:rFonts w:ascii="Times New Roman" w:hAnsi="Times New Roman"/>
                <w:color w:val="000000" w:themeColor="text1"/>
                <w:sz w:val="19"/>
                <w:szCs w:val="19"/>
              </w:rPr>
              <w:t>сч</w:t>
            </w:r>
            <w:proofErr w:type="spellEnd"/>
            <w:r w:rsidRPr="00A122FD">
              <w:rPr>
                <w:rFonts w:ascii="Times New Roman" w:hAnsi="Times New Roman"/>
                <w:color w:val="000000" w:themeColor="text1"/>
                <w:sz w:val="19"/>
                <w:szCs w:val="19"/>
              </w:rPr>
              <w:t xml:space="preserve"> </w:t>
            </w:r>
          </w:p>
          <w:p w:rsidR="00EE4126" w:rsidRPr="00A122FD" w:rsidRDefault="00EE4126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19"/>
                <w:szCs w:val="19"/>
              </w:rPr>
            </w:pPr>
          </w:p>
          <w:p w:rsidR="00EE4126" w:rsidRPr="00A122FD" w:rsidRDefault="00EE4126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19"/>
                <w:szCs w:val="19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9"/>
                <w:szCs w:val="19"/>
              </w:rPr>
              <w:t>ОКПО</w:t>
            </w:r>
          </w:p>
          <w:p w:rsidR="00EE4126" w:rsidRPr="00A122FD" w:rsidRDefault="00EE4126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19"/>
                <w:szCs w:val="19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9"/>
                <w:szCs w:val="19"/>
              </w:rPr>
              <w:t>ОГРН</w:t>
            </w:r>
          </w:p>
          <w:p w:rsidR="00EE4126" w:rsidRPr="00A122FD" w:rsidRDefault="00EE4126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19"/>
                <w:szCs w:val="19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19"/>
                <w:szCs w:val="19"/>
              </w:rPr>
              <w:t xml:space="preserve"> </w:t>
            </w:r>
          </w:p>
          <w:p w:rsidR="00EE4126" w:rsidRPr="00A122FD" w:rsidRDefault="00EE4126" w:rsidP="00041B37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sz w:val="19"/>
                <w:szCs w:val="19"/>
                <w:lang w:eastAsia="zh-CN"/>
              </w:rPr>
            </w:pPr>
          </w:p>
        </w:tc>
      </w:tr>
    </w:tbl>
    <w:p w:rsidR="00A919DC" w:rsidRPr="00A122FD" w:rsidRDefault="00A919DC" w:rsidP="00EE4126">
      <w:pPr>
        <w:widowControl w:val="0"/>
        <w:tabs>
          <w:tab w:val="left" w:pos="1134"/>
        </w:tabs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color w:val="000000" w:themeColor="text1"/>
          <w:sz w:val="23"/>
          <w:szCs w:val="23"/>
          <w:lang w:eastAsia="zh-CN"/>
        </w:rPr>
      </w:pPr>
    </w:p>
    <w:p w:rsidR="00EE4126" w:rsidRPr="00A122FD" w:rsidRDefault="00EE4126" w:rsidP="00EE4126">
      <w:pPr>
        <w:widowControl w:val="0"/>
        <w:tabs>
          <w:tab w:val="left" w:pos="1134"/>
        </w:tabs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color w:val="000000" w:themeColor="text1"/>
          <w:sz w:val="23"/>
          <w:szCs w:val="23"/>
          <w:lang w:eastAsia="zh-CN"/>
        </w:rPr>
      </w:pPr>
      <w:r w:rsidRPr="00A122FD">
        <w:rPr>
          <w:rFonts w:ascii="Times New Roman" w:eastAsia="Calibri" w:hAnsi="Times New Roman"/>
          <w:b/>
          <w:color w:val="000000" w:themeColor="text1"/>
          <w:sz w:val="23"/>
          <w:szCs w:val="23"/>
          <w:lang w:eastAsia="zh-CN"/>
        </w:rPr>
        <w:t>ПОДПИСИ И ПЕЧАТИ СТОРОН</w:t>
      </w:r>
    </w:p>
    <w:p w:rsidR="00A919DC" w:rsidRPr="00A122FD" w:rsidRDefault="00A919DC" w:rsidP="00EE4126">
      <w:pPr>
        <w:widowControl w:val="0"/>
        <w:tabs>
          <w:tab w:val="left" w:pos="1134"/>
        </w:tabs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color w:val="000000" w:themeColor="text1"/>
          <w:sz w:val="23"/>
          <w:szCs w:val="23"/>
          <w:lang w:eastAsia="zh-CN"/>
        </w:rPr>
      </w:pPr>
    </w:p>
    <w:p w:rsidR="00EE4126" w:rsidRPr="00A122FD" w:rsidRDefault="00EE4126" w:rsidP="00EE4126">
      <w:pPr>
        <w:widowControl w:val="0"/>
        <w:tabs>
          <w:tab w:val="left" w:pos="1134"/>
          <w:tab w:val="left" w:pos="6060"/>
          <w:tab w:val="left" w:pos="6400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color w:val="000000" w:themeColor="text1"/>
          <w:sz w:val="20"/>
          <w:szCs w:val="20"/>
          <w:lang w:eastAsia="zh-CN"/>
        </w:rPr>
      </w:pPr>
      <w:r w:rsidRPr="00A122FD">
        <w:rPr>
          <w:rFonts w:ascii="Times New Roman" w:eastAsia="Calibri" w:hAnsi="Times New Roman"/>
          <w:b/>
          <w:color w:val="000000" w:themeColor="text1"/>
          <w:sz w:val="20"/>
          <w:szCs w:val="20"/>
          <w:lang w:eastAsia="zh-CN"/>
        </w:rPr>
        <w:t>Заказчик</w:t>
      </w:r>
      <w:r w:rsidRPr="00A122FD">
        <w:rPr>
          <w:rFonts w:ascii="Times New Roman" w:eastAsia="Calibri" w:hAnsi="Times New Roman"/>
          <w:b/>
          <w:color w:val="000000" w:themeColor="text1"/>
          <w:sz w:val="20"/>
          <w:szCs w:val="20"/>
          <w:lang w:eastAsia="zh-CN"/>
        </w:rPr>
        <w:tab/>
      </w:r>
      <w:r w:rsidRPr="00A122FD">
        <w:rPr>
          <w:rFonts w:ascii="Times New Roman" w:eastAsia="Calibri" w:hAnsi="Times New Roman"/>
          <w:b/>
          <w:color w:val="000000" w:themeColor="text1"/>
          <w:sz w:val="20"/>
          <w:szCs w:val="20"/>
          <w:lang w:eastAsia="zh-CN"/>
        </w:rPr>
        <w:tab/>
        <w:t>Исполнитель</w:t>
      </w:r>
    </w:p>
    <w:p w:rsidR="00EE4126" w:rsidRPr="00A122FD" w:rsidRDefault="00EE4126" w:rsidP="00EE4126">
      <w:pPr>
        <w:widowControl w:val="0"/>
        <w:tabs>
          <w:tab w:val="left" w:pos="1134"/>
          <w:tab w:val="left" w:pos="6400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0"/>
          <w:szCs w:val="20"/>
          <w:lang w:eastAsia="zh-CN"/>
        </w:rPr>
      </w:pPr>
    </w:p>
    <w:p w:rsidR="00EE4126" w:rsidRPr="00A122FD" w:rsidRDefault="00EE4126" w:rsidP="00EE4126">
      <w:pPr>
        <w:widowControl w:val="0"/>
        <w:tabs>
          <w:tab w:val="left" w:pos="1134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0"/>
          <w:szCs w:val="20"/>
        </w:rPr>
      </w:pPr>
      <w:r w:rsidRPr="00A122FD">
        <w:rPr>
          <w:rFonts w:ascii="Times New Roman" w:eastAsia="Calibri" w:hAnsi="Times New Roman"/>
          <w:color w:val="000000" w:themeColor="text1"/>
          <w:sz w:val="20"/>
          <w:szCs w:val="20"/>
          <w:lang w:eastAsia="zh-CN"/>
        </w:rPr>
        <w:t>________________</w:t>
      </w:r>
      <w:r w:rsidRPr="00A122FD">
        <w:rPr>
          <w:rFonts w:ascii="Times New Roman" w:eastAsia="Calibri" w:hAnsi="Times New Roman"/>
          <w:b/>
          <w:color w:val="000000" w:themeColor="text1"/>
          <w:sz w:val="20"/>
          <w:szCs w:val="20"/>
          <w:lang w:eastAsia="zh-CN"/>
        </w:rPr>
        <w:t xml:space="preserve"> </w:t>
      </w:r>
      <w:proofErr w:type="spellStart"/>
      <w:r w:rsidR="008E44BA" w:rsidRPr="00A122FD">
        <w:rPr>
          <w:rFonts w:ascii="Times New Roman" w:eastAsia="Calibri" w:hAnsi="Times New Roman"/>
          <w:b/>
          <w:color w:val="000000" w:themeColor="text1"/>
          <w:sz w:val="20"/>
          <w:szCs w:val="20"/>
          <w:lang w:eastAsia="zh-CN"/>
        </w:rPr>
        <w:t>С.О.Евстигнеев</w:t>
      </w:r>
      <w:proofErr w:type="spellEnd"/>
      <w:r w:rsidR="008E44BA" w:rsidRPr="00A122FD">
        <w:rPr>
          <w:rFonts w:ascii="Times New Roman" w:eastAsia="Calibri" w:hAnsi="Times New Roman"/>
          <w:b/>
          <w:color w:val="000000" w:themeColor="text1"/>
          <w:sz w:val="20"/>
          <w:szCs w:val="20"/>
          <w:lang w:eastAsia="zh-CN"/>
        </w:rPr>
        <w:t xml:space="preserve">     </w:t>
      </w:r>
      <w:r w:rsidRPr="00A122FD">
        <w:rPr>
          <w:rFonts w:ascii="Times New Roman" w:eastAsia="Calibri" w:hAnsi="Times New Roman"/>
          <w:color w:val="000000" w:themeColor="text1"/>
          <w:sz w:val="20"/>
          <w:szCs w:val="20"/>
          <w:lang w:eastAsia="zh-CN"/>
        </w:rPr>
        <w:tab/>
      </w:r>
      <w:r w:rsidRPr="00A122FD">
        <w:rPr>
          <w:rFonts w:ascii="Times New Roman" w:eastAsia="Calibri" w:hAnsi="Times New Roman"/>
          <w:color w:val="000000" w:themeColor="text1"/>
          <w:sz w:val="20"/>
          <w:szCs w:val="20"/>
          <w:lang w:eastAsia="zh-CN"/>
        </w:rPr>
        <w:tab/>
      </w:r>
      <w:r w:rsidRPr="00A122FD">
        <w:rPr>
          <w:rFonts w:ascii="Times New Roman" w:eastAsia="Calibri" w:hAnsi="Times New Roman"/>
          <w:color w:val="000000" w:themeColor="text1"/>
          <w:sz w:val="20"/>
          <w:szCs w:val="20"/>
          <w:lang w:eastAsia="zh-CN"/>
        </w:rPr>
        <w:tab/>
        <w:t xml:space="preserve">                     __________________ ____________</w:t>
      </w:r>
    </w:p>
    <w:p w:rsidR="00EE4126" w:rsidRPr="00A122FD" w:rsidRDefault="00EE4126" w:rsidP="00EE4126">
      <w:pPr>
        <w:widowControl w:val="0"/>
        <w:tabs>
          <w:tab w:val="left" w:pos="1134"/>
          <w:tab w:val="left" w:pos="7200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0"/>
          <w:szCs w:val="20"/>
          <w:lang w:eastAsia="zh-CN"/>
        </w:rPr>
      </w:pPr>
      <w:r w:rsidRPr="00A122FD">
        <w:rPr>
          <w:rFonts w:ascii="Times New Roman" w:eastAsia="Calibri" w:hAnsi="Times New Roman"/>
          <w:color w:val="000000" w:themeColor="text1"/>
          <w:sz w:val="20"/>
          <w:szCs w:val="20"/>
          <w:lang w:eastAsia="zh-CN"/>
        </w:rPr>
        <w:t xml:space="preserve">(подпись, печать)                                                                                    </w:t>
      </w:r>
      <w:r w:rsidR="00A919DC" w:rsidRPr="00A122FD">
        <w:rPr>
          <w:rFonts w:ascii="Times New Roman" w:eastAsia="Calibri" w:hAnsi="Times New Roman"/>
          <w:color w:val="000000" w:themeColor="text1"/>
          <w:sz w:val="20"/>
          <w:szCs w:val="20"/>
          <w:lang w:eastAsia="zh-CN"/>
        </w:rPr>
        <w:t xml:space="preserve">        </w:t>
      </w:r>
      <w:r w:rsidRPr="00A122FD">
        <w:rPr>
          <w:rFonts w:ascii="Times New Roman" w:eastAsia="Calibri" w:hAnsi="Times New Roman"/>
          <w:color w:val="000000" w:themeColor="text1"/>
          <w:sz w:val="20"/>
          <w:szCs w:val="20"/>
          <w:lang w:eastAsia="zh-CN"/>
        </w:rPr>
        <w:t>(подпись, печать)</w:t>
      </w:r>
    </w:p>
    <w:p w:rsidR="0084316C" w:rsidRPr="00A122FD" w:rsidRDefault="0084316C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84316C" w:rsidRPr="00A122FD" w:rsidRDefault="0084316C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84316C" w:rsidRPr="00A122FD" w:rsidRDefault="0084316C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84316C" w:rsidRPr="00A122FD" w:rsidRDefault="0084316C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84316C" w:rsidRPr="00A122FD" w:rsidRDefault="0084316C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84316C" w:rsidRPr="00A122FD" w:rsidRDefault="0084316C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84316C" w:rsidRPr="00A122FD" w:rsidRDefault="0084316C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84316C" w:rsidRPr="00A122FD" w:rsidRDefault="0084316C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84316C" w:rsidRPr="00A122FD" w:rsidRDefault="0084316C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84316C" w:rsidRPr="00A122FD" w:rsidRDefault="0084316C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84316C" w:rsidRPr="00A122FD" w:rsidRDefault="0084316C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84316C" w:rsidRPr="00A122FD" w:rsidRDefault="0084316C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84316C" w:rsidRPr="00A122FD" w:rsidRDefault="0084316C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84316C" w:rsidRPr="00A122FD" w:rsidRDefault="0084316C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84316C" w:rsidRPr="00A122FD" w:rsidRDefault="0084316C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84316C" w:rsidRPr="00A122FD" w:rsidRDefault="0084316C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84316C" w:rsidRPr="00A122FD" w:rsidRDefault="0084316C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84316C" w:rsidRPr="00A122FD" w:rsidRDefault="0084316C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84316C" w:rsidRPr="00A122FD" w:rsidRDefault="0084316C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84316C" w:rsidRPr="00A122FD" w:rsidRDefault="0084316C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84316C" w:rsidRPr="00A122FD" w:rsidRDefault="0084316C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84316C" w:rsidRPr="00A122FD" w:rsidRDefault="0084316C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84316C" w:rsidRPr="00A122FD" w:rsidRDefault="0084316C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84316C" w:rsidRPr="00A122FD" w:rsidRDefault="0084316C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84316C" w:rsidRPr="00A122FD" w:rsidRDefault="0084316C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84316C" w:rsidRPr="00A122FD" w:rsidRDefault="0084316C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84316C" w:rsidRPr="00A122FD" w:rsidRDefault="0084316C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84316C" w:rsidRPr="00A122FD" w:rsidRDefault="0084316C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84316C" w:rsidRPr="00A122FD" w:rsidRDefault="0084316C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84316C" w:rsidRPr="00A122FD" w:rsidRDefault="0084316C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84316C" w:rsidRPr="00A122FD" w:rsidRDefault="0084316C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84316C" w:rsidRPr="00A122FD" w:rsidRDefault="0084316C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84316C" w:rsidRPr="00A122FD" w:rsidRDefault="0084316C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84316C" w:rsidRPr="00A122FD" w:rsidRDefault="0084316C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84316C" w:rsidRPr="00A122FD" w:rsidRDefault="0084316C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84316C" w:rsidRPr="00A122FD" w:rsidRDefault="0084316C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84316C" w:rsidRPr="00A122FD" w:rsidRDefault="0084316C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84316C" w:rsidRPr="00A122FD" w:rsidRDefault="0084316C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84316C" w:rsidRPr="00A122FD" w:rsidRDefault="0084316C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84316C" w:rsidRPr="00A122FD" w:rsidRDefault="0084316C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84316C" w:rsidRPr="00A122FD" w:rsidRDefault="0084316C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84316C" w:rsidRPr="00A122FD" w:rsidRDefault="0084316C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4654BB" w:rsidRPr="00A122FD" w:rsidRDefault="004654BB" w:rsidP="004F11CF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4654BB" w:rsidRPr="00A122FD" w:rsidRDefault="004654BB" w:rsidP="004F11CF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4654BB" w:rsidRPr="00A122FD" w:rsidRDefault="004654BB" w:rsidP="004F11CF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4654BB" w:rsidRPr="00A122FD" w:rsidRDefault="004654BB" w:rsidP="004F11CF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4654BB" w:rsidRPr="00A122FD" w:rsidRDefault="00BE0DCB" w:rsidP="004654BB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 xml:space="preserve">Приложение N 1к контракту </w:t>
      </w:r>
      <w:r w:rsidR="004654BB" w:rsidRPr="00A122FD">
        <w:rPr>
          <w:rFonts w:ascii="Times New Roman" w:hAnsi="Times New Roman"/>
          <w:color w:val="000000" w:themeColor="text1"/>
        </w:rPr>
        <w:t>на оказание услуг по  ремонту автотранспортного средства</w:t>
      </w:r>
    </w:p>
    <w:p w:rsidR="00512A97" w:rsidRPr="00A122FD" w:rsidRDefault="00DA2DFD" w:rsidP="004654BB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A122FD">
        <w:rPr>
          <w:rFonts w:ascii="Times New Roman" w:hAnsi="Times New Roman"/>
          <w:color w:val="000000" w:themeColor="text1"/>
          <w:sz w:val="24"/>
          <w:szCs w:val="24"/>
        </w:rPr>
        <w:t>от __________ 20__ г. N ___________________</w:t>
      </w:r>
    </w:p>
    <w:p w:rsidR="00512A97" w:rsidRPr="00A122FD" w:rsidRDefault="00512A97">
      <w:pPr>
        <w:spacing w:after="0" w:line="240" w:lineRule="auto"/>
        <w:ind w:left="3540" w:firstLine="708"/>
        <w:jc w:val="center"/>
        <w:outlineLvl w:val="0"/>
        <w:rPr>
          <w:rFonts w:ascii="Times New Roman" w:hAnsi="Times New Roman"/>
          <w:bCs/>
          <w:color w:val="000000" w:themeColor="text1"/>
        </w:rPr>
      </w:pPr>
    </w:p>
    <w:p w:rsidR="00512A97" w:rsidRPr="00A122FD" w:rsidRDefault="00BE0DCB" w:rsidP="00090110">
      <w:pPr>
        <w:tabs>
          <w:tab w:val="left" w:pos="1134"/>
          <w:tab w:val="left" w:pos="7200"/>
        </w:tabs>
        <w:jc w:val="center"/>
        <w:rPr>
          <w:rFonts w:ascii="Times New Roman" w:hAnsi="Times New Roman"/>
          <w:b/>
          <w:color w:val="000000" w:themeColor="text1"/>
          <w:sz w:val="24"/>
          <w:szCs w:val="24"/>
          <w:lang w:eastAsia="ar-SA"/>
        </w:rPr>
      </w:pPr>
      <w:r w:rsidRPr="00A122FD">
        <w:rPr>
          <w:rFonts w:ascii="Times New Roman" w:hAnsi="Times New Roman"/>
          <w:b/>
          <w:color w:val="000000" w:themeColor="text1"/>
          <w:sz w:val="24"/>
          <w:szCs w:val="24"/>
          <w:lang w:eastAsia="ar-SA"/>
        </w:rPr>
        <w:t xml:space="preserve">Спецификация </w:t>
      </w:r>
    </w:p>
    <w:p w:rsidR="00B103DD" w:rsidRPr="00A122FD" w:rsidRDefault="00B103DD" w:rsidP="00B103DD">
      <w:pPr>
        <w:spacing w:after="0" w:line="240" w:lineRule="auto"/>
        <w:jc w:val="center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(</w:t>
      </w:r>
      <w:r w:rsidR="00407EFA" w:rsidRPr="00A122FD">
        <w:rPr>
          <w:rFonts w:ascii="Times New Roman" w:hAnsi="Times New Roman"/>
          <w:color w:val="000000" w:themeColor="text1"/>
        </w:rPr>
        <w:t>Оказание услуг по  ремонту автотранспортного средства</w:t>
      </w:r>
      <w:r w:rsidRPr="00A122FD">
        <w:rPr>
          <w:rFonts w:ascii="Times New Roman" w:hAnsi="Times New Roman"/>
          <w:color w:val="000000" w:themeColor="text1"/>
        </w:rPr>
        <w:t xml:space="preserve"> </w:t>
      </w:r>
      <w:r w:rsidR="00407EFA" w:rsidRPr="00A122FD">
        <w:rPr>
          <w:rFonts w:ascii="Times New Roman" w:hAnsi="Times New Roman"/>
          <w:color w:val="000000" w:themeColor="text1"/>
        </w:rPr>
        <w:t xml:space="preserve"> - </w:t>
      </w:r>
      <w:r w:rsidR="007645FC" w:rsidRPr="00A122FD">
        <w:rPr>
          <w:rFonts w:ascii="Times New Roman" w:hAnsi="Times New Roman"/>
          <w:color w:val="000000" w:themeColor="text1"/>
        </w:rPr>
        <w:t xml:space="preserve">машины коммунальной </w:t>
      </w:r>
      <w:r w:rsidR="008E44BA" w:rsidRPr="00A122FD">
        <w:rPr>
          <w:rFonts w:ascii="Times New Roman" w:hAnsi="Times New Roman"/>
          <w:color w:val="000000" w:themeColor="text1"/>
        </w:rPr>
        <w:t xml:space="preserve"> МК-82</w:t>
      </w:r>
      <w:r w:rsidRPr="00A122FD">
        <w:rPr>
          <w:rFonts w:ascii="Times New Roman" w:hAnsi="Times New Roman"/>
          <w:color w:val="000000" w:themeColor="text1"/>
        </w:rPr>
        <w:t xml:space="preserve">, государственный регистрационный номер </w:t>
      </w:r>
      <w:r w:rsidR="008E44BA" w:rsidRPr="00A122FD">
        <w:rPr>
          <w:rFonts w:ascii="Times New Roman" w:hAnsi="Times New Roman"/>
          <w:color w:val="000000" w:themeColor="text1"/>
        </w:rPr>
        <w:t>1110 ТХ</w:t>
      </w:r>
      <w:r w:rsidRPr="00A122FD">
        <w:rPr>
          <w:rFonts w:ascii="Times New Roman" w:hAnsi="Times New Roman"/>
          <w:color w:val="000000" w:themeColor="text1"/>
        </w:rPr>
        <w:t xml:space="preserve"> 70,</w:t>
      </w:r>
      <w:r w:rsidR="008727AD" w:rsidRPr="00A122FD">
        <w:rPr>
          <w:rFonts w:ascii="Times New Roman" w:hAnsi="Times New Roman"/>
          <w:color w:val="000000" w:themeColor="text1"/>
        </w:rPr>
        <w:t xml:space="preserve"> год выпуска 2012, срок эксплуатации 14 лет,</w:t>
      </w:r>
      <w:r w:rsidRPr="00A122FD">
        <w:rPr>
          <w:rFonts w:ascii="Times New Roman" w:hAnsi="Times New Roman"/>
          <w:color w:val="000000" w:themeColor="text1"/>
        </w:rPr>
        <w:t xml:space="preserve"> принадлежащего ФГБУ </w:t>
      </w:r>
      <w:proofErr w:type="spellStart"/>
      <w:r w:rsidRPr="00A122FD">
        <w:rPr>
          <w:rFonts w:ascii="Times New Roman" w:hAnsi="Times New Roman"/>
          <w:color w:val="000000" w:themeColor="text1"/>
        </w:rPr>
        <w:t>СибФНКЦ</w:t>
      </w:r>
      <w:proofErr w:type="spellEnd"/>
      <w:r w:rsidRPr="00A122FD">
        <w:rPr>
          <w:rFonts w:ascii="Times New Roman" w:hAnsi="Times New Roman"/>
          <w:color w:val="000000" w:themeColor="text1"/>
        </w:rPr>
        <w:t xml:space="preserve"> ФМБА России)</w:t>
      </w:r>
    </w:p>
    <w:p w:rsidR="00B103DD" w:rsidRPr="00A122FD" w:rsidRDefault="00B103DD" w:rsidP="00B103DD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</w:p>
    <w:tbl>
      <w:tblPr>
        <w:tblW w:w="48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856"/>
        <w:gridCol w:w="1595"/>
        <w:gridCol w:w="1384"/>
        <w:gridCol w:w="1320"/>
        <w:gridCol w:w="1200"/>
      </w:tblGrid>
      <w:tr w:rsidR="00A122FD" w:rsidRPr="00A122FD" w:rsidTr="00407EFA">
        <w:trPr>
          <w:trHeight w:val="1504"/>
        </w:trPr>
        <w:tc>
          <w:tcPr>
            <w:tcW w:w="337" w:type="pct"/>
            <w:vAlign w:val="center"/>
          </w:tcPr>
          <w:p w:rsidR="00B103DD" w:rsidRPr="00A122FD" w:rsidRDefault="00B103DD" w:rsidP="00F66A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A122F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zh-CN"/>
              </w:rPr>
              <w:t>№ п\</w:t>
            </w:r>
            <w:proofErr w:type="gramStart"/>
            <w:r w:rsidRPr="00A122F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zh-CN"/>
              </w:rPr>
              <w:t>п</w:t>
            </w:r>
            <w:proofErr w:type="gramEnd"/>
          </w:p>
        </w:tc>
        <w:tc>
          <w:tcPr>
            <w:tcW w:w="1922" w:type="pct"/>
            <w:shd w:val="clear" w:color="auto" w:fill="auto"/>
            <w:vAlign w:val="center"/>
            <w:hideMark/>
          </w:tcPr>
          <w:p w:rsidR="00B103DD" w:rsidRPr="00A122FD" w:rsidRDefault="00B103DD" w:rsidP="00F66A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A122F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zh-CN"/>
              </w:rPr>
              <w:t>Наименование услуг</w:t>
            </w:r>
          </w:p>
          <w:p w:rsidR="00B103DD" w:rsidRPr="00A122FD" w:rsidRDefault="00B103DD" w:rsidP="00F90A2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795" w:type="pct"/>
            <w:vAlign w:val="center"/>
          </w:tcPr>
          <w:p w:rsidR="00B103DD" w:rsidRPr="00A122FD" w:rsidRDefault="00B103DD" w:rsidP="00F66A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zh-CN"/>
              </w:rPr>
            </w:pPr>
          </w:p>
          <w:p w:rsidR="00B103DD" w:rsidRPr="00A122FD" w:rsidRDefault="00B103DD" w:rsidP="00F66A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A122F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zh-CN"/>
              </w:rPr>
              <w:t>Единица измерения</w:t>
            </w:r>
          </w:p>
        </w:tc>
        <w:tc>
          <w:tcPr>
            <w:tcW w:w="690" w:type="pct"/>
            <w:vAlign w:val="center"/>
          </w:tcPr>
          <w:p w:rsidR="00B103DD" w:rsidRPr="00A122FD" w:rsidRDefault="00B103DD" w:rsidP="00F66A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A122F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zh-CN"/>
              </w:rPr>
              <w:t>Количество</w:t>
            </w:r>
          </w:p>
        </w:tc>
        <w:tc>
          <w:tcPr>
            <w:tcW w:w="658" w:type="pct"/>
            <w:vAlign w:val="center"/>
          </w:tcPr>
          <w:p w:rsidR="00B103DD" w:rsidRPr="00A122FD" w:rsidRDefault="00B103DD" w:rsidP="00F66A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zh-CN"/>
              </w:rPr>
            </w:pPr>
          </w:p>
          <w:p w:rsidR="00B103DD" w:rsidRPr="00A122FD" w:rsidRDefault="00B103DD" w:rsidP="00F66A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A122F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zh-CN"/>
              </w:rPr>
              <w:t>Цена за единицу измерения, руб. (с НДС/без НДС)</w:t>
            </w:r>
          </w:p>
        </w:tc>
        <w:tc>
          <w:tcPr>
            <w:tcW w:w="597" w:type="pct"/>
            <w:vAlign w:val="center"/>
          </w:tcPr>
          <w:p w:rsidR="00B103DD" w:rsidRPr="00A122FD" w:rsidRDefault="00B103DD" w:rsidP="00F66A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A122F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zh-CN"/>
              </w:rPr>
              <w:t>Общая стоимость, руб.</w:t>
            </w:r>
          </w:p>
          <w:p w:rsidR="00B103DD" w:rsidRPr="00A122FD" w:rsidRDefault="00B103DD" w:rsidP="00F66A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A122F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eastAsia="zh-CN"/>
              </w:rPr>
              <w:t>(с НДС/без НДС)</w:t>
            </w:r>
          </w:p>
        </w:tc>
      </w:tr>
      <w:tr w:rsidR="00A122FD" w:rsidRPr="00A122FD" w:rsidTr="00407EFA">
        <w:trPr>
          <w:trHeight w:val="1629"/>
        </w:trPr>
        <w:tc>
          <w:tcPr>
            <w:tcW w:w="337" w:type="pct"/>
            <w:vAlign w:val="center"/>
          </w:tcPr>
          <w:p w:rsidR="00B103DD" w:rsidRPr="00A122FD" w:rsidRDefault="00B103DD" w:rsidP="00F66A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1922" w:type="pct"/>
            <w:shd w:val="clear" w:color="auto" w:fill="auto"/>
            <w:vAlign w:val="center"/>
          </w:tcPr>
          <w:p w:rsidR="00F90A28" w:rsidRPr="00A122FD" w:rsidRDefault="00F90A28" w:rsidP="007645F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122FD">
              <w:rPr>
                <w:rFonts w:ascii="Times New Roman" w:hAnsi="Times New Roman"/>
                <w:color w:val="000000" w:themeColor="text1"/>
              </w:rPr>
              <w:t xml:space="preserve">Оказание услуг по  ремонту автотранспортного средства </w:t>
            </w:r>
            <w:r w:rsidRPr="00A122FD">
              <w:rPr>
                <w:rFonts w:ascii="Times New Roman" w:hAnsi="Times New Roman"/>
                <w:color w:val="000000" w:themeColor="text1"/>
              </w:rPr>
              <w:br/>
              <w:t xml:space="preserve">(машины  коммунальной  МК-82, государственный регистрационный номер 1110 ТХ 70) - </w:t>
            </w:r>
          </w:p>
          <w:p w:rsidR="00B103DD" w:rsidRPr="00A122FD" w:rsidRDefault="007645FC" w:rsidP="007645F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122FD">
              <w:rPr>
                <w:rFonts w:ascii="Times New Roman" w:hAnsi="Times New Roman"/>
                <w:color w:val="000000" w:themeColor="text1"/>
              </w:rPr>
              <w:t>Ремонт посадочных мест колонны,</w:t>
            </w:r>
            <w:r w:rsidR="006B144F" w:rsidRPr="00A122FD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A122FD">
              <w:rPr>
                <w:rFonts w:ascii="Times New Roman" w:hAnsi="Times New Roman"/>
                <w:color w:val="000000" w:themeColor="text1"/>
              </w:rPr>
              <w:t>проушин стрелы (пальцы, втулки), сварочные работы</w:t>
            </w:r>
          </w:p>
        </w:tc>
        <w:tc>
          <w:tcPr>
            <w:tcW w:w="795" w:type="pct"/>
            <w:vAlign w:val="center"/>
          </w:tcPr>
          <w:p w:rsidR="00B103DD" w:rsidRPr="00A122FD" w:rsidRDefault="00B103DD" w:rsidP="00F66AE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zh-CN"/>
              </w:rPr>
            </w:pPr>
            <w:proofErr w:type="spellStart"/>
            <w:r w:rsidRPr="00A122FD">
              <w:rPr>
                <w:rFonts w:ascii="Times New Roman" w:hAnsi="Times New Roman"/>
                <w:color w:val="000000" w:themeColor="text1"/>
                <w:sz w:val="20"/>
                <w:szCs w:val="20"/>
                <w:lang w:eastAsia="zh-CN"/>
              </w:rPr>
              <w:t>Усл</w:t>
            </w:r>
            <w:proofErr w:type="spellEnd"/>
            <w:r w:rsidRPr="00A122FD">
              <w:rPr>
                <w:rFonts w:ascii="Times New Roman" w:hAnsi="Times New Roman"/>
                <w:color w:val="000000" w:themeColor="text1"/>
                <w:sz w:val="20"/>
                <w:szCs w:val="20"/>
                <w:lang w:eastAsia="zh-CN"/>
              </w:rPr>
              <w:t>. единица</w:t>
            </w:r>
          </w:p>
        </w:tc>
        <w:tc>
          <w:tcPr>
            <w:tcW w:w="690" w:type="pct"/>
            <w:vAlign w:val="center"/>
          </w:tcPr>
          <w:p w:rsidR="00B103DD" w:rsidRPr="00A122FD" w:rsidRDefault="00B103DD" w:rsidP="00F66AE8">
            <w:pPr>
              <w:widowControl w:val="0"/>
              <w:suppressLineNumbers/>
              <w:snapToGrid w:val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8" w:type="pct"/>
            <w:vAlign w:val="center"/>
          </w:tcPr>
          <w:p w:rsidR="00B103DD" w:rsidRPr="00A122FD" w:rsidRDefault="00B103DD" w:rsidP="00F66AE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597" w:type="pct"/>
            <w:vAlign w:val="center"/>
          </w:tcPr>
          <w:p w:rsidR="00B103DD" w:rsidRPr="00A122FD" w:rsidRDefault="00B103DD" w:rsidP="00F66AE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zh-CN"/>
              </w:rPr>
            </w:pPr>
          </w:p>
        </w:tc>
      </w:tr>
      <w:tr w:rsidR="00407EFA" w:rsidRPr="00A122FD" w:rsidTr="00407EFA">
        <w:trPr>
          <w:trHeight w:val="407"/>
        </w:trPr>
        <w:tc>
          <w:tcPr>
            <w:tcW w:w="5000" w:type="pct"/>
            <w:gridSpan w:val="6"/>
            <w:vAlign w:val="center"/>
          </w:tcPr>
          <w:p w:rsidR="00407EFA" w:rsidRPr="00A122FD" w:rsidRDefault="00407EFA" w:rsidP="00407EF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zh-CN"/>
              </w:rPr>
            </w:pPr>
            <w:r w:rsidRPr="00A122FD">
              <w:rPr>
                <w:rFonts w:ascii="Times New Roman" w:hAnsi="Times New Roman"/>
                <w:color w:val="000000" w:themeColor="text1"/>
                <w:sz w:val="20"/>
                <w:szCs w:val="20"/>
                <w:lang w:eastAsia="zh-CN"/>
              </w:rPr>
              <w:t xml:space="preserve">                                                                                                    </w:t>
            </w:r>
            <w:r w:rsidR="005E564A" w:rsidRPr="00A122FD">
              <w:rPr>
                <w:rFonts w:ascii="Times New Roman" w:hAnsi="Times New Roman"/>
                <w:color w:val="000000" w:themeColor="text1"/>
                <w:sz w:val="20"/>
                <w:szCs w:val="20"/>
                <w:lang w:eastAsia="zh-CN"/>
              </w:rPr>
              <w:t xml:space="preserve">                               </w:t>
            </w:r>
            <w:r w:rsidRPr="00A122FD">
              <w:rPr>
                <w:rFonts w:ascii="Times New Roman" w:hAnsi="Times New Roman"/>
                <w:color w:val="000000" w:themeColor="text1"/>
                <w:sz w:val="20"/>
                <w:szCs w:val="20"/>
                <w:lang w:eastAsia="zh-CN"/>
              </w:rPr>
              <w:t>Итого:</w:t>
            </w:r>
          </w:p>
          <w:p w:rsidR="00407EFA" w:rsidRPr="00A122FD" w:rsidRDefault="00407EFA" w:rsidP="00F66AE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zh-CN"/>
              </w:rPr>
            </w:pPr>
          </w:p>
        </w:tc>
      </w:tr>
    </w:tbl>
    <w:p w:rsidR="00B103DD" w:rsidRPr="00A122FD" w:rsidRDefault="00B103DD" w:rsidP="00B103DD">
      <w:pPr>
        <w:spacing w:after="0" w:line="240" w:lineRule="auto"/>
        <w:jc w:val="center"/>
        <w:rPr>
          <w:rFonts w:ascii="Times New Roman" w:hAnsi="Times New Roman"/>
          <w:color w:val="000000" w:themeColor="text1"/>
        </w:rPr>
      </w:pPr>
    </w:p>
    <w:p w:rsidR="00652C33" w:rsidRPr="00A122FD" w:rsidRDefault="00652C33" w:rsidP="00B103DD">
      <w:pPr>
        <w:spacing w:after="0" w:line="240" w:lineRule="auto"/>
        <w:jc w:val="center"/>
        <w:rPr>
          <w:rFonts w:ascii="Times New Roman" w:hAnsi="Times New Roman"/>
          <w:color w:val="000000" w:themeColor="text1"/>
        </w:rPr>
      </w:pPr>
    </w:p>
    <w:p w:rsidR="00652C33" w:rsidRPr="00A122FD" w:rsidRDefault="00652C33" w:rsidP="00B103DD">
      <w:pPr>
        <w:spacing w:after="0" w:line="240" w:lineRule="auto"/>
        <w:jc w:val="center"/>
        <w:rPr>
          <w:rFonts w:ascii="Times New Roman" w:hAnsi="Times New Roman"/>
          <w:color w:val="000000" w:themeColor="text1"/>
        </w:rPr>
      </w:pPr>
    </w:p>
    <w:p w:rsidR="00652C33" w:rsidRPr="00A122FD" w:rsidRDefault="00652C33" w:rsidP="00B103DD">
      <w:pPr>
        <w:spacing w:after="0" w:line="240" w:lineRule="auto"/>
        <w:jc w:val="center"/>
        <w:rPr>
          <w:rFonts w:ascii="Times New Roman" w:hAnsi="Times New Roman"/>
          <w:color w:val="000000" w:themeColor="text1"/>
        </w:rPr>
      </w:pPr>
    </w:p>
    <w:p w:rsidR="00A5367F" w:rsidRPr="00A122FD" w:rsidRDefault="00A5367F" w:rsidP="00B103DD">
      <w:pPr>
        <w:spacing w:after="0" w:line="240" w:lineRule="auto"/>
        <w:jc w:val="center"/>
        <w:rPr>
          <w:rFonts w:ascii="Times New Roman" w:hAnsi="Times New Roman"/>
          <w:color w:val="000000" w:themeColor="text1"/>
        </w:rPr>
      </w:pPr>
    </w:p>
    <w:p w:rsidR="00E07427" w:rsidRPr="00A122FD" w:rsidRDefault="00E07427" w:rsidP="003B1D8D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p w:rsidR="00A5367F" w:rsidRPr="00A122FD" w:rsidRDefault="00A5367F" w:rsidP="00B103DD">
      <w:pPr>
        <w:spacing w:after="0" w:line="240" w:lineRule="auto"/>
        <w:jc w:val="center"/>
        <w:rPr>
          <w:rFonts w:ascii="Times New Roman" w:hAnsi="Times New Roman"/>
          <w:color w:val="000000" w:themeColor="text1"/>
        </w:rPr>
      </w:pPr>
    </w:p>
    <w:p w:rsidR="00B103DD" w:rsidRPr="00A122FD" w:rsidRDefault="00B103DD" w:rsidP="00B103DD">
      <w:pPr>
        <w:widowControl w:val="0"/>
        <w:tabs>
          <w:tab w:val="left" w:pos="1134"/>
          <w:tab w:val="left" w:pos="6060"/>
          <w:tab w:val="left" w:pos="6400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color w:val="000000" w:themeColor="text1"/>
          <w:sz w:val="20"/>
          <w:szCs w:val="20"/>
          <w:lang w:eastAsia="zh-CN"/>
        </w:rPr>
      </w:pPr>
      <w:r w:rsidRPr="00A122FD">
        <w:rPr>
          <w:rFonts w:ascii="Times New Roman" w:eastAsia="Calibri" w:hAnsi="Times New Roman"/>
          <w:b/>
          <w:color w:val="000000" w:themeColor="text1"/>
          <w:sz w:val="20"/>
          <w:szCs w:val="20"/>
          <w:lang w:eastAsia="zh-CN"/>
        </w:rPr>
        <w:t>Заказчик</w:t>
      </w:r>
      <w:r w:rsidRPr="00A122FD">
        <w:rPr>
          <w:rFonts w:ascii="Times New Roman" w:eastAsia="Calibri" w:hAnsi="Times New Roman"/>
          <w:b/>
          <w:color w:val="000000" w:themeColor="text1"/>
          <w:sz w:val="20"/>
          <w:szCs w:val="20"/>
          <w:lang w:eastAsia="zh-CN"/>
        </w:rPr>
        <w:tab/>
      </w:r>
      <w:r w:rsidRPr="00A122FD">
        <w:rPr>
          <w:rFonts w:ascii="Times New Roman" w:eastAsia="Calibri" w:hAnsi="Times New Roman"/>
          <w:b/>
          <w:color w:val="000000" w:themeColor="text1"/>
          <w:sz w:val="20"/>
          <w:szCs w:val="20"/>
          <w:lang w:eastAsia="zh-CN"/>
        </w:rPr>
        <w:tab/>
        <w:t>Исполнитель</w:t>
      </w:r>
    </w:p>
    <w:p w:rsidR="00B103DD" w:rsidRPr="00A122FD" w:rsidRDefault="00B103DD" w:rsidP="00B103DD">
      <w:pPr>
        <w:widowControl w:val="0"/>
        <w:tabs>
          <w:tab w:val="left" w:pos="1134"/>
          <w:tab w:val="left" w:pos="6400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0"/>
          <w:szCs w:val="20"/>
          <w:lang w:eastAsia="zh-CN"/>
        </w:rPr>
      </w:pPr>
    </w:p>
    <w:p w:rsidR="00B103DD" w:rsidRPr="00A122FD" w:rsidRDefault="00B103DD" w:rsidP="00B103DD">
      <w:pPr>
        <w:widowControl w:val="0"/>
        <w:tabs>
          <w:tab w:val="left" w:pos="1134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0"/>
          <w:szCs w:val="20"/>
        </w:rPr>
      </w:pPr>
      <w:r w:rsidRPr="00A122FD">
        <w:rPr>
          <w:rFonts w:ascii="Times New Roman" w:eastAsia="Calibri" w:hAnsi="Times New Roman"/>
          <w:color w:val="000000" w:themeColor="text1"/>
          <w:sz w:val="20"/>
          <w:szCs w:val="20"/>
          <w:lang w:eastAsia="zh-CN"/>
        </w:rPr>
        <w:t>________________</w:t>
      </w:r>
      <w:r w:rsidRPr="00A122FD">
        <w:rPr>
          <w:rFonts w:ascii="Times New Roman" w:eastAsia="Calibri" w:hAnsi="Times New Roman"/>
          <w:b/>
          <w:color w:val="000000" w:themeColor="text1"/>
          <w:sz w:val="20"/>
          <w:szCs w:val="20"/>
          <w:lang w:eastAsia="zh-CN"/>
        </w:rPr>
        <w:t xml:space="preserve"> </w:t>
      </w:r>
      <w:proofErr w:type="spellStart"/>
      <w:r w:rsidR="008E44BA" w:rsidRPr="00A122FD">
        <w:rPr>
          <w:rFonts w:ascii="Times New Roman" w:eastAsia="Calibri" w:hAnsi="Times New Roman"/>
          <w:b/>
          <w:color w:val="000000" w:themeColor="text1"/>
          <w:sz w:val="20"/>
          <w:szCs w:val="20"/>
          <w:lang w:eastAsia="zh-CN"/>
        </w:rPr>
        <w:t>С.О.Евстигнеев</w:t>
      </w:r>
      <w:proofErr w:type="spellEnd"/>
      <w:r w:rsidR="008E44BA" w:rsidRPr="00A122FD">
        <w:rPr>
          <w:rFonts w:ascii="Times New Roman" w:eastAsia="Calibri" w:hAnsi="Times New Roman"/>
          <w:b/>
          <w:color w:val="000000" w:themeColor="text1"/>
          <w:sz w:val="20"/>
          <w:szCs w:val="20"/>
          <w:lang w:eastAsia="zh-CN"/>
        </w:rPr>
        <w:t xml:space="preserve">     </w:t>
      </w:r>
      <w:r w:rsidRPr="00A122FD">
        <w:rPr>
          <w:rFonts w:ascii="Times New Roman" w:eastAsia="Calibri" w:hAnsi="Times New Roman"/>
          <w:color w:val="000000" w:themeColor="text1"/>
          <w:sz w:val="20"/>
          <w:szCs w:val="20"/>
          <w:lang w:eastAsia="zh-CN"/>
        </w:rPr>
        <w:tab/>
      </w:r>
      <w:r w:rsidRPr="00A122FD">
        <w:rPr>
          <w:rFonts w:ascii="Times New Roman" w:eastAsia="Calibri" w:hAnsi="Times New Roman"/>
          <w:color w:val="000000" w:themeColor="text1"/>
          <w:sz w:val="20"/>
          <w:szCs w:val="20"/>
          <w:lang w:eastAsia="zh-CN"/>
        </w:rPr>
        <w:tab/>
      </w:r>
      <w:r w:rsidRPr="00A122FD">
        <w:rPr>
          <w:rFonts w:ascii="Times New Roman" w:eastAsia="Calibri" w:hAnsi="Times New Roman"/>
          <w:color w:val="000000" w:themeColor="text1"/>
          <w:sz w:val="20"/>
          <w:szCs w:val="20"/>
          <w:lang w:eastAsia="zh-CN"/>
        </w:rPr>
        <w:tab/>
        <w:t xml:space="preserve">                     __________________ ____________</w:t>
      </w:r>
    </w:p>
    <w:p w:rsidR="00B103DD" w:rsidRPr="00A122FD" w:rsidRDefault="00B103DD" w:rsidP="00B103DD">
      <w:pPr>
        <w:widowControl w:val="0"/>
        <w:tabs>
          <w:tab w:val="left" w:pos="1134"/>
          <w:tab w:val="left" w:pos="7200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0"/>
          <w:szCs w:val="20"/>
          <w:lang w:eastAsia="zh-CN"/>
        </w:rPr>
      </w:pPr>
      <w:r w:rsidRPr="00A122FD">
        <w:rPr>
          <w:rFonts w:ascii="Times New Roman" w:eastAsia="Calibri" w:hAnsi="Times New Roman"/>
          <w:color w:val="000000" w:themeColor="text1"/>
          <w:sz w:val="20"/>
          <w:szCs w:val="20"/>
          <w:lang w:eastAsia="zh-CN"/>
        </w:rPr>
        <w:t xml:space="preserve">(подпись, печать)                                                                                    </w:t>
      </w:r>
      <w:r w:rsidR="00B476F2" w:rsidRPr="00A122FD">
        <w:rPr>
          <w:rFonts w:ascii="Times New Roman" w:eastAsia="Calibri" w:hAnsi="Times New Roman"/>
          <w:color w:val="000000" w:themeColor="text1"/>
          <w:sz w:val="20"/>
          <w:szCs w:val="20"/>
          <w:lang w:eastAsia="zh-CN"/>
        </w:rPr>
        <w:t xml:space="preserve">      </w:t>
      </w:r>
      <w:r w:rsidRPr="00A122FD">
        <w:rPr>
          <w:rFonts w:ascii="Times New Roman" w:eastAsia="Calibri" w:hAnsi="Times New Roman"/>
          <w:color w:val="000000" w:themeColor="text1"/>
          <w:sz w:val="20"/>
          <w:szCs w:val="20"/>
          <w:lang w:eastAsia="zh-CN"/>
        </w:rPr>
        <w:t>(подпись, печать)</w:t>
      </w:r>
    </w:p>
    <w:p w:rsidR="00B103DD" w:rsidRPr="00A122FD" w:rsidRDefault="00B103DD" w:rsidP="00B103DD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103DD" w:rsidRPr="00A122FD" w:rsidRDefault="00B103DD" w:rsidP="00B103DD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4F11CF" w:rsidRPr="00A122FD" w:rsidRDefault="004F11CF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4F11CF" w:rsidRPr="00A122FD" w:rsidRDefault="004F11CF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4F11CF" w:rsidRPr="00A122FD" w:rsidRDefault="004F11CF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4F11CF" w:rsidRPr="00A122FD" w:rsidRDefault="004F11CF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4F11CF" w:rsidRPr="00A122FD" w:rsidRDefault="004F11CF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4F11CF" w:rsidRPr="00A122FD" w:rsidRDefault="004F11CF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4F11CF" w:rsidRPr="00A122FD" w:rsidRDefault="004F11CF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4F11CF" w:rsidRPr="00A122FD" w:rsidRDefault="004F11CF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4F11CF" w:rsidRPr="00A122FD" w:rsidRDefault="004F11CF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4F11CF" w:rsidRPr="00A122FD" w:rsidRDefault="004F11CF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4F11CF" w:rsidRPr="00A122FD" w:rsidRDefault="004F11CF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4F11CF" w:rsidRPr="00A122FD" w:rsidRDefault="004F11CF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361BA7" w:rsidRPr="00A122FD" w:rsidRDefault="00361BA7" w:rsidP="004F11CF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  <w:bookmarkStart w:id="16" w:name="Par516"/>
      <w:bookmarkEnd w:id="16"/>
    </w:p>
    <w:p w:rsidR="00145706" w:rsidRPr="00A122FD" w:rsidRDefault="00145706" w:rsidP="004F11CF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6B144F" w:rsidRPr="00A122FD" w:rsidRDefault="006B144F" w:rsidP="006B144F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6B144F" w:rsidRPr="00A122FD" w:rsidRDefault="006B144F" w:rsidP="006B144F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6B144F" w:rsidRPr="00A122FD" w:rsidRDefault="006B144F" w:rsidP="006B144F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6B144F" w:rsidRPr="00A122FD" w:rsidRDefault="006B144F" w:rsidP="006B144F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6B144F" w:rsidRPr="00A122FD" w:rsidRDefault="006B144F" w:rsidP="006B144F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6B144F" w:rsidRPr="00A122FD" w:rsidRDefault="006B144F" w:rsidP="006B144F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6B144F" w:rsidRPr="00A122FD" w:rsidRDefault="006B144F" w:rsidP="006B144F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6B144F" w:rsidRPr="00A122FD" w:rsidRDefault="006B144F" w:rsidP="006B144F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754170" w:rsidRPr="00A122FD" w:rsidRDefault="00BE0DCB" w:rsidP="00754170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 xml:space="preserve">Приложение N 2 к контракту </w:t>
      </w:r>
      <w:r w:rsidR="00754170" w:rsidRPr="00A122FD">
        <w:rPr>
          <w:rFonts w:ascii="Times New Roman" w:hAnsi="Times New Roman"/>
          <w:color w:val="000000" w:themeColor="text1"/>
        </w:rPr>
        <w:t xml:space="preserve">на оказание услуг по  ремонту автотранспортного средства </w:t>
      </w:r>
    </w:p>
    <w:p w:rsidR="00DA2DFD" w:rsidRPr="00A122FD" w:rsidRDefault="00BE0DCB" w:rsidP="00754170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A122FD">
        <w:rPr>
          <w:rFonts w:ascii="Times New Roman" w:hAnsi="Times New Roman"/>
          <w:color w:val="000000" w:themeColor="text1"/>
        </w:rPr>
        <w:t xml:space="preserve">от </w:t>
      </w:r>
      <w:r w:rsidR="00DA2DFD" w:rsidRPr="00A122FD">
        <w:rPr>
          <w:rFonts w:ascii="Times New Roman" w:hAnsi="Times New Roman"/>
          <w:color w:val="000000" w:themeColor="text1"/>
          <w:sz w:val="24"/>
          <w:szCs w:val="24"/>
        </w:rPr>
        <w:t>__________ 20__ г. N ___________________</w:t>
      </w:r>
    </w:p>
    <w:p w:rsidR="00512A97" w:rsidRPr="00A122FD" w:rsidRDefault="00512A97">
      <w:pPr>
        <w:spacing w:after="0" w:line="240" w:lineRule="auto"/>
        <w:ind w:left="3540" w:firstLine="708"/>
        <w:jc w:val="right"/>
        <w:rPr>
          <w:rFonts w:ascii="Times New Roman" w:hAnsi="Times New Roman"/>
          <w:b/>
          <w:bCs/>
          <w:color w:val="000000" w:themeColor="text1"/>
        </w:rPr>
      </w:pPr>
    </w:p>
    <w:p w:rsidR="00DA2DFD" w:rsidRPr="00A122FD" w:rsidRDefault="00DA2DFD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</w:p>
    <w:p w:rsidR="00512A97" w:rsidRPr="00A122FD" w:rsidRDefault="00BE0DCB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1"/>
          <w:szCs w:val="21"/>
        </w:rPr>
      </w:pPr>
      <w:r w:rsidRPr="00A122FD">
        <w:rPr>
          <w:rFonts w:ascii="Times New Roman" w:hAnsi="Times New Roman"/>
          <w:b/>
          <w:color w:val="000000" w:themeColor="text1"/>
          <w:sz w:val="21"/>
          <w:szCs w:val="21"/>
        </w:rPr>
        <w:t>Техническое задание</w:t>
      </w:r>
    </w:p>
    <w:p w:rsidR="00C05C89" w:rsidRPr="00A122FD" w:rsidRDefault="00C05C89">
      <w:pPr>
        <w:tabs>
          <w:tab w:val="left" w:pos="1134"/>
          <w:tab w:val="left" w:pos="6400"/>
        </w:tabs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zh-CN"/>
        </w:rPr>
      </w:pPr>
    </w:p>
    <w:p w:rsidR="003C67DB" w:rsidRPr="00A122FD" w:rsidRDefault="003C67DB" w:rsidP="003C67D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A122FD">
        <w:rPr>
          <w:rFonts w:ascii="Times New Roman" w:hAnsi="Times New Roman"/>
          <w:color w:val="000000" w:themeColor="text1"/>
          <w:sz w:val="21"/>
          <w:szCs w:val="21"/>
        </w:rPr>
        <w:t xml:space="preserve">   </w:t>
      </w:r>
      <w:r w:rsidRPr="00A122FD">
        <w:rPr>
          <w:rFonts w:ascii="Times New Roman" w:hAnsi="Times New Roman"/>
          <w:color w:val="000000" w:themeColor="text1"/>
          <w:sz w:val="21"/>
          <w:szCs w:val="21"/>
        </w:rPr>
        <w:tab/>
        <w:t>Услуги оказываются Исполнителем в соответствии с требованиями технического задания, являющегося неотъемлемой частью Контракта, а также техническими нормами, требованиями общепринятых стандартов качества, эксплуатационно-техническими и другими нормативными документами, регламентирующими порядок организации выполнения работ и оказания услуг, действующими в Российской Федерации.</w:t>
      </w:r>
    </w:p>
    <w:p w:rsidR="003C67DB" w:rsidRPr="00A122FD" w:rsidRDefault="003C67DB" w:rsidP="003C67DB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A122FD">
        <w:rPr>
          <w:rFonts w:ascii="Times New Roman" w:hAnsi="Times New Roman"/>
          <w:color w:val="000000" w:themeColor="text1"/>
          <w:sz w:val="21"/>
          <w:szCs w:val="21"/>
        </w:rPr>
        <w:t>Исполнитель должен оказывать услуги в соответствии с требованиями законодательства Российской Федерации и иных действующих нормативных документов, регламентирующих данную деятельность.</w:t>
      </w:r>
    </w:p>
    <w:p w:rsidR="003C67DB" w:rsidRPr="00A122FD" w:rsidRDefault="003C67DB" w:rsidP="003C67DB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A122FD">
        <w:rPr>
          <w:rFonts w:ascii="Times New Roman" w:hAnsi="Times New Roman"/>
          <w:color w:val="000000" w:themeColor="text1"/>
          <w:sz w:val="21"/>
          <w:szCs w:val="21"/>
        </w:rPr>
        <w:t>Функциональные, технические и качественные характеристики, эксплуатационные характеристики услуг должны соответствовать действующему законодательству Российской Федерации, условиям контракта, техническому заданию.</w:t>
      </w:r>
    </w:p>
    <w:p w:rsidR="003C67DB" w:rsidRPr="00A122FD" w:rsidRDefault="003C67DB" w:rsidP="003C67D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1"/>
          <w:szCs w:val="21"/>
        </w:rPr>
      </w:pPr>
    </w:p>
    <w:p w:rsidR="003C67DB" w:rsidRPr="00A122FD" w:rsidRDefault="003C67DB" w:rsidP="00E546B9">
      <w:pPr>
        <w:pStyle w:val="af"/>
        <w:jc w:val="both"/>
        <w:rPr>
          <w:rFonts w:ascii="Times New Roman" w:eastAsia="Times New Roman CYR" w:hAnsi="Times New Roman"/>
          <w:color w:val="000000" w:themeColor="text1"/>
          <w:sz w:val="21"/>
          <w:szCs w:val="21"/>
        </w:rPr>
      </w:pPr>
      <w:r w:rsidRPr="00A122FD">
        <w:rPr>
          <w:rFonts w:ascii="Times New Roman" w:hAnsi="Times New Roman"/>
          <w:color w:val="000000" w:themeColor="text1"/>
          <w:sz w:val="21"/>
          <w:szCs w:val="21"/>
        </w:rPr>
        <w:t>1. Оказание услуги по</w:t>
      </w:r>
      <w:r w:rsidRPr="00A122FD">
        <w:rPr>
          <w:rFonts w:ascii="Times New Roman" w:eastAsia="Times New Roman CYR" w:hAnsi="Times New Roman"/>
          <w:color w:val="000000" w:themeColor="text1"/>
          <w:sz w:val="21"/>
          <w:szCs w:val="21"/>
        </w:rPr>
        <w:t xml:space="preserve"> </w:t>
      </w:r>
      <w:r w:rsidR="00E546B9" w:rsidRPr="00A122FD">
        <w:rPr>
          <w:rFonts w:ascii="Times New Roman" w:eastAsia="Times New Roman CYR" w:hAnsi="Times New Roman"/>
          <w:color w:val="000000" w:themeColor="text1"/>
          <w:sz w:val="21"/>
          <w:szCs w:val="21"/>
        </w:rPr>
        <w:t xml:space="preserve"> ремонту автотранспортного средства (машины  коммунальной  МК-82)</w:t>
      </w:r>
      <w:r w:rsidRPr="00A122FD">
        <w:rPr>
          <w:rFonts w:ascii="Times New Roman" w:hAnsi="Times New Roman"/>
          <w:color w:val="000000" w:themeColor="text1"/>
          <w:sz w:val="21"/>
          <w:szCs w:val="21"/>
        </w:rPr>
        <w:t xml:space="preserve">  Заказчика производятся Исполнителем в первоочередном порядке при направлении Заказчиком  предварительной заявки Исполнителя.</w:t>
      </w:r>
    </w:p>
    <w:p w:rsidR="003C67DB" w:rsidRPr="00A122FD" w:rsidRDefault="003C67DB" w:rsidP="003C67DB">
      <w:pPr>
        <w:pStyle w:val="af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A122FD">
        <w:rPr>
          <w:rFonts w:ascii="Times New Roman" w:hAnsi="Times New Roman"/>
          <w:color w:val="000000" w:themeColor="text1"/>
          <w:sz w:val="21"/>
          <w:szCs w:val="21"/>
        </w:rPr>
        <w:t xml:space="preserve">2. </w:t>
      </w:r>
      <w:r w:rsidRPr="00A122FD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Доставка </w:t>
      </w:r>
      <w:r w:rsidR="00E546B9" w:rsidRPr="00A122FD">
        <w:rPr>
          <w:rFonts w:ascii="Times New Roman" w:eastAsia="Times New Roman CYR" w:hAnsi="Times New Roman"/>
          <w:color w:val="000000" w:themeColor="text1"/>
          <w:sz w:val="21"/>
          <w:szCs w:val="21"/>
        </w:rPr>
        <w:t>автотранспортного средства (машины  коммунальной  МК-82)</w:t>
      </w:r>
      <w:r w:rsidRPr="00A122FD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 Заказчика производится силами и за счёт Исполнителя с площадки Заказчика его уполномоченным лицом или иным </w:t>
      </w:r>
      <w:proofErr w:type="gramStart"/>
      <w:r w:rsidRPr="00A122FD">
        <w:rPr>
          <w:rFonts w:ascii="Times New Roman" w:hAnsi="Times New Roman"/>
          <w:bCs/>
          <w:color w:val="000000" w:themeColor="text1"/>
          <w:sz w:val="21"/>
          <w:szCs w:val="21"/>
        </w:rPr>
        <w:t>лицом</w:t>
      </w:r>
      <w:proofErr w:type="gramEnd"/>
      <w:r w:rsidRPr="00A122FD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 числившимся в штатах предприятия и имеющим водительское удостоверение с правом управления </w:t>
      </w:r>
      <w:r w:rsidR="00E546B9" w:rsidRPr="00A122FD">
        <w:rPr>
          <w:rFonts w:ascii="Times New Roman" w:eastAsia="Times New Roman CYR" w:hAnsi="Times New Roman"/>
          <w:color w:val="000000" w:themeColor="text1"/>
          <w:sz w:val="21"/>
          <w:szCs w:val="21"/>
        </w:rPr>
        <w:t>автотранспортного средства (машины  коммунальной  МК-82)</w:t>
      </w:r>
      <w:r w:rsidR="00E546B9" w:rsidRPr="00A122FD">
        <w:rPr>
          <w:rFonts w:ascii="Times New Roman" w:hAnsi="Times New Roman"/>
          <w:bCs/>
          <w:color w:val="000000" w:themeColor="text1"/>
          <w:sz w:val="21"/>
          <w:szCs w:val="21"/>
        </w:rPr>
        <w:t>,</w:t>
      </w:r>
      <w:r w:rsidRPr="00A122FD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 а так же имеющим доверенность со всеми правами представителя организации и имеющим разрешение на въезд в территорию  ЗАТО г. Северск. </w:t>
      </w:r>
      <w:r w:rsidRPr="00A122FD">
        <w:rPr>
          <w:rFonts w:ascii="Times New Roman" w:hAnsi="Times New Roman"/>
          <w:color w:val="000000" w:themeColor="text1"/>
          <w:sz w:val="21"/>
          <w:szCs w:val="21"/>
        </w:rPr>
        <w:t xml:space="preserve">   </w:t>
      </w:r>
    </w:p>
    <w:p w:rsidR="003C67DB" w:rsidRPr="00A122FD" w:rsidRDefault="003C67DB" w:rsidP="003C67DB">
      <w:pPr>
        <w:pStyle w:val="af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A122FD">
        <w:rPr>
          <w:rFonts w:ascii="Times New Roman" w:hAnsi="Times New Roman"/>
          <w:color w:val="000000" w:themeColor="text1"/>
          <w:sz w:val="21"/>
          <w:szCs w:val="21"/>
        </w:rPr>
        <w:t xml:space="preserve">3. Исполнитель обязан принять, осмотреть </w:t>
      </w:r>
      <w:r w:rsidR="00AF1C6A" w:rsidRPr="00A122FD">
        <w:rPr>
          <w:rFonts w:ascii="Times New Roman" w:eastAsia="Times New Roman CYR" w:hAnsi="Times New Roman"/>
          <w:color w:val="000000" w:themeColor="text1"/>
          <w:sz w:val="21"/>
          <w:szCs w:val="21"/>
        </w:rPr>
        <w:t xml:space="preserve">автотранспортное средство (машину коммунальную  МК-82) </w:t>
      </w:r>
      <w:r w:rsidRPr="00A122FD">
        <w:rPr>
          <w:rFonts w:ascii="Times New Roman" w:hAnsi="Times New Roman"/>
          <w:color w:val="000000" w:themeColor="text1"/>
          <w:sz w:val="21"/>
          <w:szCs w:val="21"/>
        </w:rPr>
        <w:t xml:space="preserve">Заказчика и составить Акт приема, в котором указать комплектность, а также видимые наружные повреждения и дефекты. Акт приема подписывается ответственным лицом Исполнителя и уполномоченным представителем Заказчика и заверяется печатью Исполнителя. Акт - заявка передачи </w:t>
      </w:r>
      <w:r w:rsidR="00AF1C6A" w:rsidRPr="00A122FD">
        <w:rPr>
          <w:rFonts w:ascii="Times New Roman" w:eastAsia="Times New Roman CYR" w:hAnsi="Times New Roman"/>
          <w:color w:val="000000" w:themeColor="text1"/>
          <w:sz w:val="21"/>
          <w:szCs w:val="21"/>
        </w:rPr>
        <w:t>автотранспортного средства (машины  коммунальной  МК-82)</w:t>
      </w:r>
      <w:r w:rsidRPr="00A122FD">
        <w:rPr>
          <w:rFonts w:ascii="Times New Roman" w:hAnsi="Times New Roman"/>
          <w:color w:val="000000" w:themeColor="text1"/>
          <w:sz w:val="21"/>
          <w:szCs w:val="21"/>
        </w:rPr>
        <w:t xml:space="preserve"> после оказания услуг подписывается представителем Заказчика и Исполнителем.</w:t>
      </w:r>
    </w:p>
    <w:p w:rsidR="003C67DB" w:rsidRPr="00A122FD" w:rsidRDefault="003C67DB" w:rsidP="003C67DB">
      <w:pPr>
        <w:pStyle w:val="af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A122FD">
        <w:rPr>
          <w:rFonts w:ascii="Times New Roman" w:hAnsi="Times New Roman"/>
          <w:color w:val="000000" w:themeColor="text1"/>
          <w:sz w:val="21"/>
          <w:szCs w:val="21"/>
        </w:rPr>
        <w:t xml:space="preserve">4. Перечень и сроки оказания услуг по </w:t>
      </w:r>
      <w:r w:rsidRPr="00A122FD">
        <w:rPr>
          <w:rFonts w:ascii="Times New Roman" w:eastAsia="Times New Roman CYR" w:hAnsi="Times New Roman"/>
          <w:color w:val="000000" w:themeColor="text1"/>
          <w:sz w:val="21"/>
          <w:szCs w:val="21"/>
        </w:rPr>
        <w:t xml:space="preserve"> ремонту</w:t>
      </w:r>
      <w:r w:rsidRPr="00A122FD">
        <w:rPr>
          <w:rFonts w:ascii="Times New Roman" w:hAnsi="Times New Roman"/>
          <w:color w:val="000000" w:themeColor="text1"/>
          <w:sz w:val="21"/>
          <w:szCs w:val="21"/>
        </w:rPr>
        <w:t xml:space="preserve">  согласовываются Исполнителем с Заказчиком и указываются в ремонтном заказе.</w:t>
      </w:r>
    </w:p>
    <w:p w:rsidR="003C67DB" w:rsidRPr="00A122FD" w:rsidRDefault="003C67DB" w:rsidP="003C67DB">
      <w:pPr>
        <w:pStyle w:val="af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A122FD">
        <w:rPr>
          <w:rFonts w:ascii="Times New Roman" w:hAnsi="Times New Roman"/>
          <w:color w:val="000000" w:themeColor="text1"/>
          <w:sz w:val="21"/>
          <w:szCs w:val="21"/>
        </w:rPr>
        <w:t xml:space="preserve">5. Исполнитель должен соблюдать технологическую дисциплину при оказании услуг в соответствии с документацией, разработанной заводом-изготовителем </w:t>
      </w:r>
      <w:r w:rsidR="00C80BD5" w:rsidRPr="00A122FD">
        <w:rPr>
          <w:rFonts w:ascii="Times New Roman" w:eastAsia="Times New Roman CYR" w:hAnsi="Times New Roman"/>
          <w:color w:val="000000" w:themeColor="text1"/>
          <w:sz w:val="21"/>
          <w:szCs w:val="21"/>
        </w:rPr>
        <w:t>автотранспортного средства (машины  коммунальной  МК-82)</w:t>
      </w:r>
      <w:r w:rsidRPr="00A122FD">
        <w:rPr>
          <w:rFonts w:ascii="Times New Roman" w:hAnsi="Times New Roman"/>
          <w:color w:val="000000" w:themeColor="text1"/>
          <w:sz w:val="21"/>
          <w:szCs w:val="21"/>
        </w:rPr>
        <w:t xml:space="preserve">. </w:t>
      </w:r>
    </w:p>
    <w:p w:rsidR="003C67DB" w:rsidRPr="00A122FD" w:rsidRDefault="003C67DB" w:rsidP="003C67DB">
      <w:pPr>
        <w:pStyle w:val="af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A122FD">
        <w:rPr>
          <w:rFonts w:ascii="Times New Roman" w:hAnsi="Times New Roman"/>
          <w:color w:val="000000" w:themeColor="text1"/>
          <w:sz w:val="21"/>
          <w:szCs w:val="21"/>
        </w:rPr>
        <w:t xml:space="preserve">6. Проведение всего комплекса услуг  по </w:t>
      </w:r>
      <w:r w:rsidRPr="00A122FD">
        <w:rPr>
          <w:rFonts w:ascii="Times New Roman" w:eastAsia="Times New Roman CYR" w:hAnsi="Times New Roman"/>
          <w:color w:val="000000" w:themeColor="text1"/>
          <w:sz w:val="21"/>
          <w:szCs w:val="21"/>
        </w:rPr>
        <w:t xml:space="preserve"> ремонту</w:t>
      </w:r>
      <w:r w:rsidRPr="00A122FD">
        <w:rPr>
          <w:rFonts w:ascii="Times New Roman" w:hAnsi="Times New Roman"/>
          <w:color w:val="000000" w:themeColor="text1"/>
          <w:sz w:val="21"/>
          <w:szCs w:val="21"/>
        </w:rPr>
        <w:t xml:space="preserve"> в  пределах эксплуатационных характеристик, установленных заводом-изготовителем, исходя из обоснованных нормативов трудоемкости и продолжительности оказания услуг.</w:t>
      </w:r>
    </w:p>
    <w:p w:rsidR="003C67DB" w:rsidRPr="00A122FD" w:rsidRDefault="003C67DB" w:rsidP="003C67DB">
      <w:pPr>
        <w:pStyle w:val="af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A122FD">
        <w:rPr>
          <w:rFonts w:ascii="Times New Roman" w:hAnsi="Times New Roman"/>
          <w:color w:val="000000" w:themeColor="text1"/>
          <w:sz w:val="21"/>
          <w:szCs w:val="21"/>
        </w:rPr>
        <w:t>7. Комплекс услуг по</w:t>
      </w:r>
      <w:r w:rsidRPr="00A122FD">
        <w:rPr>
          <w:rFonts w:ascii="Times New Roman" w:eastAsia="Times New Roman CYR" w:hAnsi="Times New Roman"/>
          <w:color w:val="000000" w:themeColor="text1"/>
          <w:sz w:val="21"/>
          <w:szCs w:val="21"/>
        </w:rPr>
        <w:t xml:space="preserve"> ремонту</w:t>
      </w:r>
      <w:r w:rsidRPr="00A122FD">
        <w:rPr>
          <w:rFonts w:ascii="Times New Roman" w:hAnsi="Times New Roman"/>
          <w:color w:val="000000" w:themeColor="text1"/>
          <w:sz w:val="21"/>
          <w:szCs w:val="21"/>
        </w:rPr>
        <w:t xml:space="preserve">  включает в себя: технологическую мойку, контрольно-диагностические, крепежные, регулировочные, заправочные,  смазочные услуги, с обязательным составлением диагностической карты </w:t>
      </w:r>
      <w:r w:rsidR="00D87756" w:rsidRPr="00A122FD">
        <w:rPr>
          <w:rFonts w:ascii="Times New Roman" w:eastAsia="Times New Roman CYR" w:hAnsi="Times New Roman"/>
          <w:color w:val="000000" w:themeColor="text1"/>
          <w:sz w:val="21"/>
          <w:szCs w:val="21"/>
        </w:rPr>
        <w:t>автотранспортного средства (машины  коммунальной  МК-82)</w:t>
      </w:r>
      <w:r w:rsidRPr="00A122FD">
        <w:rPr>
          <w:rFonts w:ascii="Times New Roman" w:hAnsi="Times New Roman"/>
          <w:color w:val="000000" w:themeColor="text1"/>
          <w:sz w:val="21"/>
          <w:szCs w:val="21"/>
        </w:rPr>
        <w:t>.</w:t>
      </w:r>
    </w:p>
    <w:p w:rsidR="003C67DB" w:rsidRPr="00A122FD" w:rsidRDefault="003C67DB" w:rsidP="003C67DB">
      <w:pPr>
        <w:pStyle w:val="af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A122FD">
        <w:rPr>
          <w:rFonts w:ascii="Times New Roman" w:hAnsi="Times New Roman"/>
          <w:color w:val="000000" w:themeColor="text1"/>
          <w:sz w:val="21"/>
          <w:szCs w:val="21"/>
        </w:rPr>
        <w:t xml:space="preserve">8. Качественно и в предусмотренный заказом срок произвести </w:t>
      </w:r>
      <w:r w:rsidRPr="00A122FD">
        <w:rPr>
          <w:rFonts w:ascii="Times New Roman" w:eastAsia="Times New Roman CYR" w:hAnsi="Times New Roman"/>
          <w:color w:val="000000" w:themeColor="text1"/>
          <w:sz w:val="21"/>
          <w:szCs w:val="21"/>
        </w:rPr>
        <w:t xml:space="preserve"> ремонт</w:t>
      </w:r>
      <w:r w:rsidRPr="00A122FD">
        <w:rPr>
          <w:rFonts w:ascii="Times New Roman" w:hAnsi="Times New Roman"/>
          <w:color w:val="000000" w:themeColor="text1"/>
          <w:sz w:val="21"/>
          <w:szCs w:val="21"/>
        </w:rPr>
        <w:t xml:space="preserve">  </w:t>
      </w:r>
      <w:r w:rsidR="002D4D9E" w:rsidRPr="00A122FD">
        <w:rPr>
          <w:rFonts w:ascii="Times New Roman" w:eastAsia="Times New Roman CYR" w:hAnsi="Times New Roman"/>
          <w:color w:val="000000" w:themeColor="text1"/>
          <w:sz w:val="21"/>
          <w:szCs w:val="21"/>
        </w:rPr>
        <w:t>автотранспортного средства (машины  коммунальной  МК-82)</w:t>
      </w:r>
    </w:p>
    <w:p w:rsidR="003C67DB" w:rsidRPr="00A122FD" w:rsidRDefault="003C67DB" w:rsidP="003C67DB">
      <w:pPr>
        <w:pStyle w:val="af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A122FD">
        <w:rPr>
          <w:rFonts w:ascii="Times New Roman" w:hAnsi="Times New Roman"/>
          <w:color w:val="000000" w:themeColor="text1"/>
          <w:sz w:val="21"/>
          <w:szCs w:val="21"/>
        </w:rPr>
        <w:t>9. В однодневный срок известить Заказчика и до согласования с Заказчиком приостановить оказание услуг, при обнаружении в процессе оказания услуг:</w:t>
      </w:r>
    </w:p>
    <w:p w:rsidR="003C67DB" w:rsidRPr="00A122FD" w:rsidRDefault="003C67DB" w:rsidP="003C67DB">
      <w:pPr>
        <w:pStyle w:val="af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A122FD">
        <w:rPr>
          <w:rFonts w:ascii="Times New Roman" w:hAnsi="Times New Roman"/>
          <w:color w:val="000000" w:themeColor="text1"/>
          <w:sz w:val="21"/>
          <w:szCs w:val="21"/>
        </w:rPr>
        <w:t xml:space="preserve">а) скрытых неисправностей, препятствующих эффективному и безопасному использованию </w:t>
      </w:r>
      <w:r w:rsidR="00C607E7" w:rsidRPr="00A122FD">
        <w:rPr>
          <w:rFonts w:ascii="Times New Roman" w:eastAsia="Times New Roman CYR" w:hAnsi="Times New Roman"/>
          <w:color w:val="000000" w:themeColor="text1"/>
          <w:sz w:val="21"/>
          <w:szCs w:val="21"/>
        </w:rPr>
        <w:t>автотранспортного средства (машины  коммунальной  МК-82)</w:t>
      </w:r>
      <w:r w:rsidRPr="00A122FD">
        <w:rPr>
          <w:rFonts w:ascii="Times New Roman" w:hAnsi="Times New Roman"/>
          <w:color w:val="000000" w:themeColor="text1"/>
          <w:sz w:val="21"/>
          <w:szCs w:val="21"/>
        </w:rPr>
        <w:t>, которые не могли быть обнаружены при обычном способе приемки у Заказчика и возникли не по вине Исполнителя;</w:t>
      </w:r>
    </w:p>
    <w:p w:rsidR="003C67DB" w:rsidRPr="00A122FD" w:rsidRDefault="003C67DB" w:rsidP="003C67DB">
      <w:pPr>
        <w:pStyle w:val="af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A122FD">
        <w:rPr>
          <w:rFonts w:ascii="Times New Roman" w:hAnsi="Times New Roman"/>
          <w:color w:val="000000" w:themeColor="text1"/>
          <w:sz w:val="21"/>
          <w:szCs w:val="21"/>
        </w:rPr>
        <w:t>б) иных, не зависящих от Исполнителя обстоятельств, которые создают невозможность выполнения работ в срок, предусмотренный контрактом.</w:t>
      </w:r>
    </w:p>
    <w:p w:rsidR="003C67DB" w:rsidRPr="00A122FD" w:rsidRDefault="003C67DB" w:rsidP="003C67DB">
      <w:pPr>
        <w:pStyle w:val="af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A122FD">
        <w:rPr>
          <w:rFonts w:ascii="Times New Roman" w:hAnsi="Times New Roman"/>
          <w:color w:val="000000" w:themeColor="text1"/>
          <w:sz w:val="21"/>
          <w:szCs w:val="21"/>
        </w:rPr>
        <w:t xml:space="preserve">10. Все запасные части и расходные материалы, используемые  при оказании услуг по </w:t>
      </w:r>
      <w:r w:rsidRPr="00A122FD">
        <w:rPr>
          <w:rFonts w:ascii="Times New Roman" w:eastAsia="Times New Roman CYR" w:hAnsi="Times New Roman"/>
          <w:color w:val="000000" w:themeColor="text1"/>
          <w:sz w:val="21"/>
          <w:szCs w:val="21"/>
        </w:rPr>
        <w:t xml:space="preserve"> ремонту</w:t>
      </w:r>
      <w:r w:rsidRPr="00A122FD">
        <w:rPr>
          <w:rFonts w:ascii="Times New Roman" w:hAnsi="Times New Roman"/>
          <w:color w:val="000000" w:themeColor="text1"/>
          <w:sz w:val="21"/>
          <w:szCs w:val="21"/>
        </w:rPr>
        <w:t xml:space="preserve">, которые поставляются Исполнителем в рамках заключенного контракта на оказание услуг по ремонту </w:t>
      </w:r>
      <w:r w:rsidR="00312D1E" w:rsidRPr="00A122FD">
        <w:rPr>
          <w:rFonts w:ascii="Times New Roman" w:eastAsia="Times New Roman CYR" w:hAnsi="Times New Roman"/>
          <w:color w:val="000000" w:themeColor="text1"/>
          <w:sz w:val="21"/>
          <w:szCs w:val="21"/>
        </w:rPr>
        <w:t>автотранспортного средства (машины  коммунальной  МК-82)</w:t>
      </w:r>
      <w:r w:rsidRPr="00A122FD">
        <w:rPr>
          <w:rFonts w:ascii="Times New Roman" w:hAnsi="Times New Roman"/>
          <w:color w:val="000000" w:themeColor="text1"/>
          <w:sz w:val="21"/>
          <w:szCs w:val="21"/>
        </w:rPr>
        <w:t>, должны быть надлежащего качества.</w:t>
      </w:r>
    </w:p>
    <w:p w:rsidR="003C67DB" w:rsidRPr="00A122FD" w:rsidRDefault="003C67DB" w:rsidP="003C67DB">
      <w:pPr>
        <w:pStyle w:val="af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A122FD">
        <w:rPr>
          <w:rFonts w:ascii="Times New Roman" w:hAnsi="Times New Roman"/>
          <w:color w:val="000000" w:themeColor="text1"/>
          <w:sz w:val="21"/>
          <w:szCs w:val="21"/>
        </w:rPr>
        <w:t xml:space="preserve">11. Запасные части должны быть приобретены и установлены Исполнителем за свой счет. При проведении работ устанавливаются на </w:t>
      </w:r>
      <w:r w:rsidR="00985DD4" w:rsidRPr="00A122FD">
        <w:rPr>
          <w:rFonts w:ascii="Times New Roman" w:eastAsia="Times New Roman CYR" w:hAnsi="Times New Roman"/>
          <w:color w:val="000000" w:themeColor="text1"/>
          <w:sz w:val="21"/>
          <w:szCs w:val="21"/>
        </w:rPr>
        <w:t xml:space="preserve">автотранспортное средство  (машину коммунальную  МК-82) </w:t>
      </w:r>
      <w:r w:rsidRPr="00A122FD">
        <w:rPr>
          <w:rFonts w:ascii="Times New Roman" w:hAnsi="Times New Roman"/>
          <w:color w:val="000000" w:themeColor="text1"/>
          <w:sz w:val="21"/>
          <w:szCs w:val="21"/>
        </w:rPr>
        <w:t xml:space="preserve">оригинальные запасные части и расходные материалы, рекомендуемые заводом-изготовителем транспортного средства. Запасные части не должны ухудшать технические и функциональные характеристики </w:t>
      </w:r>
      <w:r w:rsidR="00985DD4" w:rsidRPr="00A122FD">
        <w:rPr>
          <w:rFonts w:ascii="Times New Roman" w:eastAsia="Times New Roman CYR" w:hAnsi="Times New Roman"/>
          <w:color w:val="000000" w:themeColor="text1"/>
          <w:sz w:val="21"/>
          <w:szCs w:val="21"/>
        </w:rPr>
        <w:t xml:space="preserve">автотранспортного средства (машины  коммунальной  МК-82) </w:t>
      </w:r>
      <w:r w:rsidRPr="00A122FD">
        <w:rPr>
          <w:rFonts w:ascii="Times New Roman" w:hAnsi="Times New Roman"/>
          <w:color w:val="000000" w:themeColor="text1"/>
          <w:sz w:val="21"/>
          <w:szCs w:val="21"/>
        </w:rPr>
        <w:t xml:space="preserve">Заказчика. </w:t>
      </w:r>
    </w:p>
    <w:p w:rsidR="003C67DB" w:rsidRPr="00A122FD" w:rsidRDefault="003C67DB" w:rsidP="003C67DB">
      <w:pPr>
        <w:pStyle w:val="af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A122FD">
        <w:rPr>
          <w:rFonts w:ascii="Times New Roman" w:hAnsi="Times New Roman"/>
          <w:color w:val="000000" w:themeColor="text1"/>
          <w:sz w:val="21"/>
          <w:szCs w:val="21"/>
        </w:rPr>
        <w:t xml:space="preserve">11.1. Используемые расходные материалы должны быть произведены при соблюдении требований нормативных документов (технических условий, государственных, отраслевых стандартов) в условиях их серийного производства (сборка заводская), рекомендованные к применению заводом изготовителем данного транспортного средства.  Запасные части и (или) расходные материалы должны быть новыми (товаром, который не был в употреблении, не прошел ремонт, в том числе восстановление, замену составных частей, </w:t>
      </w:r>
      <w:r w:rsidRPr="00A122FD">
        <w:rPr>
          <w:rFonts w:ascii="Times New Roman" w:hAnsi="Times New Roman"/>
          <w:color w:val="000000" w:themeColor="text1"/>
          <w:sz w:val="21"/>
          <w:szCs w:val="21"/>
        </w:rPr>
        <w:lastRenderedPageBreak/>
        <w:t xml:space="preserve">восстановление потребительских свойств). Запасные части и (или) расходные материалы с конкретным артикулом необходимы, так как </w:t>
      </w:r>
      <w:proofErr w:type="gramStart"/>
      <w:r w:rsidRPr="00A122FD">
        <w:rPr>
          <w:rFonts w:ascii="Times New Roman" w:hAnsi="Times New Roman"/>
          <w:color w:val="000000" w:themeColor="text1"/>
          <w:sz w:val="21"/>
          <w:szCs w:val="21"/>
        </w:rPr>
        <w:t>обеспечивают гарантию</w:t>
      </w:r>
      <w:proofErr w:type="gramEnd"/>
      <w:r w:rsidRPr="00A122FD">
        <w:rPr>
          <w:rFonts w:ascii="Times New Roman" w:hAnsi="Times New Roman"/>
          <w:color w:val="000000" w:themeColor="text1"/>
          <w:sz w:val="21"/>
          <w:szCs w:val="21"/>
        </w:rPr>
        <w:t xml:space="preserve"> качества и совместимость с другими узлами </w:t>
      </w:r>
      <w:r w:rsidR="000D335F" w:rsidRPr="00A122FD">
        <w:rPr>
          <w:rFonts w:ascii="Times New Roman" w:eastAsia="Times New Roman CYR" w:hAnsi="Times New Roman"/>
          <w:color w:val="000000" w:themeColor="text1"/>
          <w:sz w:val="21"/>
          <w:szCs w:val="21"/>
        </w:rPr>
        <w:t>автотранспортного средства (машины  коммунальной  МК-82)</w:t>
      </w:r>
      <w:r w:rsidRPr="00A122FD">
        <w:rPr>
          <w:rFonts w:ascii="Times New Roman" w:hAnsi="Times New Roman"/>
          <w:color w:val="000000" w:themeColor="text1"/>
          <w:sz w:val="21"/>
          <w:szCs w:val="21"/>
        </w:rPr>
        <w:t xml:space="preserve">, соответствует требованиям, которые установлены к производителю запасных частей разработчиком </w:t>
      </w:r>
      <w:r w:rsidR="000D335F" w:rsidRPr="00A122FD">
        <w:rPr>
          <w:rFonts w:ascii="Times New Roman" w:eastAsia="Times New Roman CYR" w:hAnsi="Times New Roman"/>
          <w:color w:val="000000" w:themeColor="text1"/>
          <w:sz w:val="21"/>
          <w:szCs w:val="21"/>
        </w:rPr>
        <w:t>автотранспортного средства (машины  коммунальной  МК-82).</w:t>
      </w:r>
    </w:p>
    <w:p w:rsidR="003C67DB" w:rsidRPr="00A122FD" w:rsidRDefault="003C67DB" w:rsidP="003C67DB">
      <w:pPr>
        <w:pStyle w:val="af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A122FD">
        <w:rPr>
          <w:rFonts w:ascii="Times New Roman" w:hAnsi="Times New Roman"/>
          <w:color w:val="000000" w:themeColor="text1"/>
          <w:sz w:val="21"/>
          <w:szCs w:val="21"/>
        </w:rPr>
        <w:t xml:space="preserve">12. </w:t>
      </w:r>
      <w:proofErr w:type="gramStart"/>
      <w:r w:rsidRPr="00A122FD">
        <w:rPr>
          <w:rFonts w:ascii="Times New Roman" w:hAnsi="Times New Roman"/>
          <w:color w:val="000000" w:themeColor="text1"/>
          <w:sz w:val="21"/>
          <w:szCs w:val="21"/>
        </w:rPr>
        <w:t>Детали, замененные в процессе ремонта выдаются</w:t>
      </w:r>
      <w:proofErr w:type="gramEnd"/>
      <w:r w:rsidRPr="00A122FD">
        <w:rPr>
          <w:rFonts w:ascii="Times New Roman" w:hAnsi="Times New Roman"/>
          <w:color w:val="000000" w:themeColor="text1"/>
          <w:sz w:val="21"/>
          <w:szCs w:val="21"/>
        </w:rPr>
        <w:t xml:space="preserve"> Заказчику по его требованию, указанному в предварительном ремонтном заказе. Невостребованные Заказчиком детали используются Исполнителем по своему усмотрению, в том числе, утилизируются.</w:t>
      </w:r>
    </w:p>
    <w:p w:rsidR="003C67DB" w:rsidRPr="00A122FD" w:rsidRDefault="003C67DB" w:rsidP="003C67DB">
      <w:pPr>
        <w:pStyle w:val="af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A122FD">
        <w:rPr>
          <w:rFonts w:ascii="Times New Roman" w:hAnsi="Times New Roman"/>
          <w:color w:val="000000" w:themeColor="text1"/>
          <w:sz w:val="21"/>
          <w:szCs w:val="21"/>
        </w:rPr>
        <w:t>13. Срок доставки запасных частей и расходных материалов, отсутствующих на складе Исполнителя, составляет не более 5 (календарных) дней.</w:t>
      </w:r>
    </w:p>
    <w:p w:rsidR="003C67DB" w:rsidRPr="00A122FD" w:rsidRDefault="003C67DB" w:rsidP="003C67DB">
      <w:pPr>
        <w:pStyle w:val="af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A122FD">
        <w:rPr>
          <w:rFonts w:ascii="Times New Roman" w:hAnsi="Times New Roman"/>
          <w:color w:val="000000" w:themeColor="text1"/>
          <w:sz w:val="21"/>
          <w:szCs w:val="21"/>
        </w:rPr>
        <w:t xml:space="preserve">14. Выдача </w:t>
      </w:r>
      <w:r w:rsidR="00AC2BF7" w:rsidRPr="00A122FD">
        <w:rPr>
          <w:rFonts w:ascii="Times New Roman" w:eastAsia="Times New Roman CYR" w:hAnsi="Times New Roman"/>
          <w:color w:val="000000" w:themeColor="text1"/>
          <w:sz w:val="21"/>
          <w:szCs w:val="21"/>
        </w:rPr>
        <w:t>автотранспортного средства (машины  коммунальной  МК-82)</w:t>
      </w:r>
      <w:r w:rsidRPr="00A122FD">
        <w:rPr>
          <w:rFonts w:ascii="Times New Roman" w:hAnsi="Times New Roman"/>
          <w:color w:val="000000" w:themeColor="text1"/>
          <w:sz w:val="21"/>
          <w:szCs w:val="21"/>
        </w:rPr>
        <w:t xml:space="preserve"> Заказчику производится после контроля полноты и качества оказываемых услуг. Приемка и выдача  автотранспорта производятся в присутствии Заказчика или его представителя, действующего на основании доверенности - по окончании проведения ремонта.</w:t>
      </w:r>
    </w:p>
    <w:p w:rsidR="003C67DB" w:rsidRPr="00A122FD" w:rsidRDefault="003C67DB" w:rsidP="003C67DB">
      <w:pPr>
        <w:pStyle w:val="af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A122FD">
        <w:rPr>
          <w:rFonts w:ascii="Times New Roman" w:hAnsi="Times New Roman"/>
          <w:color w:val="000000" w:themeColor="text1"/>
          <w:sz w:val="21"/>
          <w:szCs w:val="21"/>
        </w:rPr>
        <w:t>15. Исполнитель обязуется не предоставлять другим лицам или разглашать иным способом конфиденциальную информацию, полученную в результате исполнения обязательств по Контракту.</w:t>
      </w:r>
    </w:p>
    <w:p w:rsidR="003C67DB" w:rsidRPr="00A122FD" w:rsidRDefault="003C67DB" w:rsidP="003C67DB">
      <w:pPr>
        <w:pStyle w:val="af"/>
        <w:tabs>
          <w:tab w:val="left" w:pos="265"/>
          <w:tab w:val="left" w:pos="316"/>
        </w:tabs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A122FD">
        <w:rPr>
          <w:rFonts w:ascii="Times New Roman" w:hAnsi="Times New Roman"/>
          <w:color w:val="000000" w:themeColor="text1"/>
          <w:sz w:val="21"/>
          <w:szCs w:val="21"/>
        </w:rPr>
        <w:t xml:space="preserve">16. По желанию Заказчика обеспечить присутствие представителей Заказчика в технологических помещениях Исполнителя для </w:t>
      </w:r>
      <w:proofErr w:type="gramStart"/>
      <w:r w:rsidRPr="00A122FD">
        <w:rPr>
          <w:rFonts w:ascii="Times New Roman" w:hAnsi="Times New Roman"/>
          <w:color w:val="000000" w:themeColor="text1"/>
          <w:sz w:val="21"/>
          <w:szCs w:val="21"/>
        </w:rPr>
        <w:t>контроля за</w:t>
      </w:r>
      <w:proofErr w:type="gramEnd"/>
      <w:r w:rsidRPr="00A122FD">
        <w:rPr>
          <w:rFonts w:ascii="Times New Roman" w:hAnsi="Times New Roman"/>
          <w:color w:val="000000" w:themeColor="text1"/>
          <w:sz w:val="21"/>
          <w:szCs w:val="21"/>
        </w:rPr>
        <w:t xml:space="preserve"> ходом и качеством оказываемых услуг по контракту. Обеспечить соблюдение представителями Заказчика, находящимися в технологических помещениях Исполнителя, установленных правил техники безопасности.</w:t>
      </w:r>
    </w:p>
    <w:p w:rsidR="003C67DB" w:rsidRPr="00A122FD" w:rsidRDefault="003C67DB" w:rsidP="003C67DB">
      <w:pPr>
        <w:pStyle w:val="af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A122FD">
        <w:rPr>
          <w:rFonts w:ascii="Times New Roman" w:hAnsi="Times New Roman"/>
          <w:color w:val="000000" w:themeColor="text1"/>
          <w:sz w:val="21"/>
          <w:szCs w:val="21"/>
        </w:rPr>
        <w:t>17.  Исполнитель должен обеспечивать сохранность автотранспорта Заказчика, переданного ему для оказания услуг  в течение всего срока оказания услуг, нести полную материальную ответственность за его сохранность до момента передачи автотранспорта Заказчику.</w:t>
      </w:r>
    </w:p>
    <w:p w:rsidR="003C67DB" w:rsidRPr="00A122FD" w:rsidRDefault="003C67DB" w:rsidP="003C67DB">
      <w:pPr>
        <w:pStyle w:val="af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A122FD">
        <w:rPr>
          <w:rFonts w:ascii="Times New Roman" w:hAnsi="Times New Roman"/>
          <w:color w:val="000000" w:themeColor="text1"/>
          <w:sz w:val="21"/>
          <w:szCs w:val="21"/>
        </w:rPr>
        <w:t>18. Заблаговременно информировать Заказчика о временном приостановлении своей деятельности для проведения санитарных, ремонтных и иных мероприятий с указанием времени возобновления работы.</w:t>
      </w:r>
    </w:p>
    <w:p w:rsidR="003C67DB" w:rsidRPr="00A122FD" w:rsidRDefault="003C67DB" w:rsidP="003C67DB">
      <w:pPr>
        <w:pStyle w:val="aa"/>
        <w:tabs>
          <w:tab w:val="left" w:pos="2443"/>
        </w:tabs>
        <w:spacing w:after="0" w:line="240" w:lineRule="auto"/>
        <w:jc w:val="both"/>
        <w:rPr>
          <w:color w:val="000000" w:themeColor="text1"/>
          <w:sz w:val="21"/>
          <w:szCs w:val="21"/>
        </w:rPr>
      </w:pPr>
      <w:r w:rsidRPr="00A122FD">
        <w:rPr>
          <w:color w:val="000000" w:themeColor="text1"/>
          <w:sz w:val="21"/>
          <w:szCs w:val="21"/>
        </w:rPr>
        <w:t xml:space="preserve">19.  Осуществить доставку </w:t>
      </w:r>
      <w:r w:rsidR="00AC2BF7" w:rsidRPr="00A122FD">
        <w:rPr>
          <w:rFonts w:eastAsia="Times New Roman CYR"/>
          <w:color w:val="000000" w:themeColor="text1"/>
          <w:sz w:val="21"/>
          <w:szCs w:val="21"/>
        </w:rPr>
        <w:t>автотранспортного средства (машины  коммунальной  МК-82)</w:t>
      </w:r>
      <w:r w:rsidRPr="00A122FD">
        <w:rPr>
          <w:color w:val="000000" w:themeColor="text1"/>
          <w:sz w:val="21"/>
          <w:szCs w:val="21"/>
        </w:rPr>
        <w:t xml:space="preserve"> Заказчика до места оказания услуг собственными  силами и за счёт Исполнителя с площадки Заказчика его уполномоченным лицом (доверенность или иной документ подтверждающий полномочия).</w:t>
      </w:r>
    </w:p>
    <w:p w:rsidR="003C67DB" w:rsidRPr="00A122FD" w:rsidRDefault="003C67DB" w:rsidP="003C67DB">
      <w:pPr>
        <w:pStyle w:val="aa"/>
        <w:tabs>
          <w:tab w:val="left" w:pos="2443"/>
        </w:tabs>
        <w:spacing w:after="0" w:line="240" w:lineRule="auto"/>
        <w:jc w:val="both"/>
        <w:rPr>
          <w:color w:val="000000" w:themeColor="text1"/>
          <w:sz w:val="21"/>
          <w:szCs w:val="21"/>
        </w:rPr>
      </w:pPr>
      <w:r w:rsidRPr="00A122FD">
        <w:rPr>
          <w:color w:val="000000" w:themeColor="text1"/>
          <w:sz w:val="21"/>
          <w:szCs w:val="21"/>
        </w:rPr>
        <w:t>20. В случае если Стороны не могут прийти к соглашению, все споры или разногласия, которые могут возникнуть из настоящего контракта или в связи с ним, подлежат рассмотрению в Арбитражном суде Томской области в соответствии с законодательством Российской Федерации.</w:t>
      </w:r>
    </w:p>
    <w:p w:rsidR="003C67DB" w:rsidRPr="00A122FD" w:rsidRDefault="003C67DB" w:rsidP="003C67DB">
      <w:pPr>
        <w:pStyle w:val="aa"/>
        <w:tabs>
          <w:tab w:val="left" w:pos="2443"/>
        </w:tabs>
        <w:spacing w:after="0" w:line="240" w:lineRule="auto"/>
        <w:jc w:val="both"/>
        <w:rPr>
          <w:color w:val="000000" w:themeColor="text1"/>
          <w:sz w:val="21"/>
          <w:szCs w:val="21"/>
        </w:rPr>
      </w:pPr>
      <w:r w:rsidRPr="00A122FD">
        <w:rPr>
          <w:color w:val="000000" w:themeColor="text1"/>
          <w:sz w:val="21"/>
          <w:szCs w:val="21"/>
        </w:rPr>
        <w:t xml:space="preserve">21. Исполнитель должен обеспечить охраняемую стоянку с видеонаблюдением и несет полную ответственность за сохранность автотранспорта Заказчика с момента приема автотранспорта на ремонт (оформления Заказчиком </w:t>
      </w:r>
      <w:proofErr w:type="gramStart"/>
      <w:r w:rsidRPr="00A122FD">
        <w:rPr>
          <w:color w:val="000000" w:themeColor="text1"/>
          <w:sz w:val="21"/>
          <w:szCs w:val="21"/>
        </w:rPr>
        <w:t>заказ-наряда</w:t>
      </w:r>
      <w:proofErr w:type="gramEnd"/>
      <w:r w:rsidRPr="00A122FD">
        <w:rPr>
          <w:color w:val="000000" w:themeColor="text1"/>
          <w:sz w:val="21"/>
          <w:szCs w:val="21"/>
        </w:rPr>
        <w:t>) до передачи автотранспорта Заказчику (подписания Заказчиком документа приемки).</w:t>
      </w:r>
    </w:p>
    <w:p w:rsidR="003C67DB" w:rsidRPr="00A122FD" w:rsidRDefault="003C67DB" w:rsidP="003C67DB">
      <w:pPr>
        <w:pStyle w:val="aa"/>
        <w:tabs>
          <w:tab w:val="left" w:pos="2443"/>
        </w:tabs>
        <w:spacing w:after="0" w:line="240" w:lineRule="auto"/>
        <w:jc w:val="both"/>
        <w:rPr>
          <w:color w:val="000000" w:themeColor="text1"/>
          <w:sz w:val="21"/>
          <w:szCs w:val="21"/>
        </w:rPr>
      </w:pPr>
      <w:r w:rsidRPr="00A122FD">
        <w:rPr>
          <w:color w:val="000000" w:themeColor="text1"/>
          <w:sz w:val="21"/>
          <w:szCs w:val="21"/>
        </w:rPr>
        <w:t xml:space="preserve">22. Оказание услуг по </w:t>
      </w:r>
      <w:r w:rsidRPr="00A122FD">
        <w:rPr>
          <w:rFonts w:eastAsia="Times New Roman CYR"/>
          <w:color w:val="000000" w:themeColor="text1"/>
          <w:sz w:val="21"/>
          <w:szCs w:val="21"/>
        </w:rPr>
        <w:t xml:space="preserve"> ремонту</w:t>
      </w:r>
      <w:r w:rsidRPr="00A122FD">
        <w:rPr>
          <w:color w:val="000000" w:themeColor="text1"/>
          <w:sz w:val="21"/>
          <w:szCs w:val="21"/>
        </w:rPr>
        <w:t xml:space="preserve"> автотранспортных средств необходимо производить согласно количеству нормо-часов, не превышающему указанных в сборниках трудоемкостей работ на ремонт, действующими нормами времени и установленной технологией завода-изготовителя.</w:t>
      </w:r>
    </w:p>
    <w:p w:rsidR="003C67DB" w:rsidRPr="00A122FD" w:rsidRDefault="003C67DB" w:rsidP="003C67DB">
      <w:pPr>
        <w:pStyle w:val="aa"/>
        <w:tabs>
          <w:tab w:val="left" w:pos="2443"/>
        </w:tabs>
        <w:spacing w:after="0" w:line="240" w:lineRule="auto"/>
        <w:jc w:val="both"/>
        <w:rPr>
          <w:color w:val="000000" w:themeColor="text1"/>
          <w:sz w:val="21"/>
          <w:szCs w:val="21"/>
        </w:rPr>
      </w:pPr>
      <w:r w:rsidRPr="00A122FD">
        <w:rPr>
          <w:color w:val="000000" w:themeColor="text1"/>
          <w:sz w:val="21"/>
          <w:szCs w:val="21"/>
        </w:rPr>
        <w:t xml:space="preserve">23. После проведения </w:t>
      </w:r>
      <w:r w:rsidRPr="00A122FD">
        <w:rPr>
          <w:rFonts w:eastAsia="Times New Roman CYR"/>
          <w:color w:val="000000" w:themeColor="text1"/>
          <w:sz w:val="21"/>
          <w:szCs w:val="21"/>
        </w:rPr>
        <w:t xml:space="preserve">  диагностики и ремонта,</w:t>
      </w:r>
      <w:r w:rsidRPr="00A122FD">
        <w:rPr>
          <w:color w:val="000000" w:themeColor="text1"/>
          <w:sz w:val="21"/>
          <w:szCs w:val="21"/>
        </w:rPr>
        <w:t xml:space="preserve"> автотранспорт заказчика должен быть в технически исправном состоянии. </w:t>
      </w:r>
    </w:p>
    <w:p w:rsidR="003C67DB" w:rsidRPr="00A122FD" w:rsidRDefault="003C67DB" w:rsidP="003C67DB">
      <w:pPr>
        <w:pStyle w:val="aa"/>
        <w:tabs>
          <w:tab w:val="left" w:pos="2443"/>
        </w:tabs>
        <w:spacing w:after="0" w:line="240" w:lineRule="auto"/>
        <w:jc w:val="both"/>
        <w:rPr>
          <w:b/>
          <w:color w:val="000000" w:themeColor="text1"/>
          <w:sz w:val="21"/>
          <w:szCs w:val="21"/>
        </w:rPr>
      </w:pPr>
      <w:r w:rsidRPr="00A122FD">
        <w:rPr>
          <w:color w:val="000000" w:themeColor="text1"/>
          <w:sz w:val="21"/>
          <w:szCs w:val="21"/>
        </w:rPr>
        <w:t xml:space="preserve">Выдача автомобилей Заказчику производится после контроля Исполнителем полноты и качества оказанной услуги (выполненной работы), комплектности и сохранности товарного вида </w:t>
      </w:r>
      <w:r w:rsidR="00A53042" w:rsidRPr="00A122FD">
        <w:rPr>
          <w:rFonts w:eastAsia="Times New Roman CYR"/>
          <w:color w:val="000000" w:themeColor="text1"/>
          <w:sz w:val="21"/>
          <w:szCs w:val="21"/>
        </w:rPr>
        <w:t>автотранспортного средства (машины  коммунальной  МК-82).</w:t>
      </w:r>
    </w:p>
    <w:p w:rsidR="0064449C" w:rsidRPr="00A122FD" w:rsidRDefault="0064449C" w:rsidP="00672AE7">
      <w:pPr>
        <w:suppressAutoHyphens w:val="0"/>
        <w:autoSpaceDE w:val="0"/>
        <w:spacing w:after="0" w:line="240" w:lineRule="auto"/>
        <w:ind w:firstLine="540"/>
        <w:jc w:val="both"/>
        <w:rPr>
          <w:rFonts w:ascii="Times New Roman" w:hAnsi="Times New Roman"/>
          <w:b/>
          <w:color w:val="000000" w:themeColor="text1"/>
          <w:lang w:eastAsia="zh-CN"/>
        </w:rPr>
      </w:pPr>
    </w:p>
    <w:p w:rsidR="00672AE7" w:rsidRPr="00A122FD" w:rsidRDefault="00672AE7" w:rsidP="00672AE7">
      <w:pPr>
        <w:suppressAutoHyphens w:val="0"/>
        <w:autoSpaceDE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lang w:eastAsia="zh-CN"/>
        </w:rPr>
      </w:pPr>
      <w:r w:rsidRPr="00A122FD">
        <w:rPr>
          <w:rFonts w:ascii="Times New Roman" w:hAnsi="Times New Roman"/>
          <w:b/>
          <w:color w:val="000000" w:themeColor="text1"/>
          <w:lang w:eastAsia="zh-CN"/>
        </w:rPr>
        <w:t>Исполнитель обязан:</w:t>
      </w:r>
    </w:p>
    <w:p w:rsidR="00672AE7" w:rsidRPr="00A122FD" w:rsidRDefault="004F4ABE" w:rsidP="006827F1">
      <w:pPr>
        <w:suppressAutoHyphens w:val="0"/>
        <w:autoSpaceDE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lang w:eastAsia="zh-CN"/>
        </w:rPr>
      </w:pPr>
      <w:r w:rsidRPr="00A122FD">
        <w:rPr>
          <w:rFonts w:ascii="Times New Roman" w:hAnsi="Times New Roman"/>
          <w:color w:val="000000" w:themeColor="text1"/>
          <w:lang w:eastAsia="zh-CN"/>
        </w:rPr>
        <w:t>Иметь комплекс технических средств, необходимых для качественного ремонта а</w:t>
      </w:r>
      <w:r w:rsidRPr="00A122FD">
        <w:rPr>
          <w:rFonts w:ascii="Times New Roman" w:eastAsia="Times New Roman CYR" w:hAnsi="Times New Roman"/>
          <w:color w:val="000000" w:themeColor="text1"/>
          <w:sz w:val="21"/>
          <w:szCs w:val="21"/>
        </w:rPr>
        <w:t>втотранспортного средства (машины  коммунальной  МК-82)</w:t>
      </w:r>
      <w:r w:rsidRPr="00A122FD">
        <w:rPr>
          <w:rFonts w:ascii="Times New Roman" w:hAnsi="Times New Roman"/>
          <w:color w:val="000000" w:themeColor="text1"/>
          <w:lang w:eastAsia="zh-CN"/>
        </w:rPr>
        <w:t>, включающий в себя: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43"/>
        <w:gridCol w:w="6191"/>
        <w:gridCol w:w="2384"/>
      </w:tblGrid>
      <w:tr w:rsidR="00A122FD" w:rsidRPr="00A122FD" w:rsidTr="00F66AE8">
        <w:trPr>
          <w:trHeight w:val="1622"/>
          <w:tblHeader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1267" w:rsidRPr="00A122FD" w:rsidRDefault="00FC1267" w:rsidP="00FC1267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b/>
                <w:color w:val="000000" w:themeColor="text1"/>
              </w:rPr>
              <w:t>№</w:t>
            </w:r>
            <w:r w:rsidRPr="00A122FD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gramStart"/>
            <w:r w:rsidRPr="00A122FD">
              <w:rPr>
                <w:rFonts w:ascii="Times New Roman" w:eastAsia="Calibri" w:hAnsi="Times New Roman"/>
                <w:b/>
                <w:color w:val="000000" w:themeColor="text1"/>
              </w:rPr>
              <w:t>п</w:t>
            </w:r>
            <w:proofErr w:type="gramEnd"/>
            <w:r w:rsidRPr="00A122FD">
              <w:rPr>
                <w:rFonts w:ascii="Times New Roman" w:eastAsia="Calibri" w:hAnsi="Times New Roman"/>
                <w:b/>
                <w:color w:val="000000" w:themeColor="text1"/>
              </w:rPr>
              <w:t>/п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1267" w:rsidRPr="00A122FD" w:rsidRDefault="00FC1267" w:rsidP="00FC1267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b/>
                <w:color w:val="000000" w:themeColor="text1"/>
              </w:rPr>
              <w:t>Наименование требования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1267" w:rsidRPr="00A122FD" w:rsidRDefault="00FC1267" w:rsidP="00FC126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b/>
                <w:color w:val="000000" w:themeColor="text1"/>
              </w:rPr>
              <w:t>Минимальные требования</w:t>
            </w:r>
          </w:p>
          <w:p w:rsidR="00FC1267" w:rsidRPr="00A122FD" w:rsidRDefault="00FC1267" w:rsidP="00FC126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b/>
                <w:color w:val="000000" w:themeColor="text1"/>
              </w:rPr>
              <w:t>для выполнения работ</w:t>
            </w:r>
          </w:p>
          <w:p w:rsidR="00FC1267" w:rsidRPr="00A122FD" w:rsidRDefault="00FC1267" w:rsidP="00FC126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A122FD">
              <w:rPr>
                <w:rFonts w:ascii="Times New Roman" w:hAnsi="Times New Roman"/>
                <w:b/>
                <w:color w:val="000000" w:themeColor="text1"/>
                <w:lang w:eastAsia="zh-CN"/>
              </w:rPr>
              <w:t>а</w:t>
            </w:r>
            <w:r w:rsidRPr="00A122FD">
              <w:rPr>
                <w:rFonts w:ascii="Times New Roman" w:eastAsia="Times New Roman CYR" w:hAnsi="Times New Roman"/>
                <w:b/>
                <w:color w:val="000000" w:themeColor="text1"/>
                <w:sz w:val="21"/>
                <w:szCs w:val="21"/>
              </w:rPr>
              <w:t>втотранспортного средства (машины  коммунальной  МК-82)</w:t>
            </w:r>
          </w:p>
        </w:tc>
      </w:tr>
      <w:tr w:rsidR="00A122FD" w:rsidRPr="00A122FD" w:rsidTr="00F66AE8">
        <w:trPr>
          <w:trHeight w:val="256"/>
          <w:tblHeader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1267" w:rsidRPr="00A122FD" w:rsidRDefault="00FC1267" w:rsidP="00FC1267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color w:val="000000" w:themeColor="text1"/>
              </w:rPr>
              <w:t>1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1267" w:rsidRPr="00A122FD" w:rsidRDefault="00FC1267" w:rsidP="00FC1267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color w:val="000000" w:themeColor="text1"/>
              </w:rPr>
              <w:t>2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1267" w:rsidRPr="00A122FD" w:rsidRDefault="00FC1267" w:rsidP="00FC1267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color w:val="000000" w:themeColor="text1"/>
              </w:rPr>
              <w:t>3</w:t>
            </w:r>
          </w:p>
        </w:tc>
      </w:tr>
      <w:tr w:rsidR="00A122FD" w:rsidRPr="00A122FD" w:rsidTr="00F66AE8">
        <w:trPr>
          <w:trHeight w:val="424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1267" w:rsidRPr="00A122FD" w:rsidRDefault="00FC1267" w:rsidP="00FC1267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b/>
                <w:bCs/>
                <w:color w:val="000000" w:themeColor="text1"/>
              </w:rPr>
              <w:t>1.</w:t>
            </w:r>
          </w:p>
        </w:tc>
        <w:tc>
          <w:tcPr>
            <w:tcW w:w="8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1267" w:rsidRPr="00A122FD" w:rsidRDefault="00FC1267" w:rsidP="00FC1267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b/>
                <w:bCs/>
                <w:color w:val="000000" w:themeColor="text1"/>
              </w:rPr>
              <w:t xml:space="preserve">Оснащение </w:t>
            </w:r>
            <w:r w:rsidR="007A5F44" w:rsidRPr="00A122FD">
              <w:rPr>
                <w:rFonts w:ascii="Times New Roman" w:eastAsia="Calibri" w:hAnsi="Times New Roman"/>
                <w:b/>
                <w:bCs/>
                <w:color w:val="000000" w:themeColor="text1"/>
              </w:rPr>
              <w:t>Исполнителя</w:t>
            </w:r>
          </w:p>
        </w:tc>
      </w:tr>
      <w:tr w:rsidR="00A122FD" w:rsidRPr="00A122FD" w:rsidTr="00F66AE8">
        <w:trPr>
          <w:trHeight w:val="585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1267" w:rsidRPr="00A122FD" w:rsidRDefault="00FC1267" w:rsidP="00FC1267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i/>
                <w:color w:val="000000" w:themeColor="text1"/>
              </w:rPr>
              <w:t>1.1.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1267" w:rsidRPr="00A122FD" w:rsidRDefault="00FC1267" w:rsidP="00FC1267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color w:val="000000" w:themeColor="text1"/>
              </w:rPr>
              <w:t>Производственный объект должен быть предназначен для проведения одновременного технического обслуживания и ремонта транспортных сре</w:t>
            </w:r>
            <w:proofErr w:type="gramStart"/>
            <w:r w:rsidRPr="00A122FD">
              <w:rPr>
                <w:rFonts w:ascii="Times New Roman" w:eastAsia="Calibri" w:hAnsi="Times New Roman"/>
                <w:color w:val="000000" w:themeColor="text1"/>
              </w:rPr>
              <w:t>дств в к</w:t>
            </w:r>
            <w:proofErr w:type="gramEnd"/>
            <w:r w:rsidRPr="00A122FD">
              <w:rPr>
                <w:rFonts w:ascii="Times New Roman" w:eastAsia="Calibri" w:hAnsi="Times New Roman"/>
                <w:color w:val="000000" w:themeColor="text1"/>
              </w:rPr>
              <w:t>оличестве, не менее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1267" w:rsidRPr="00A122FD" w:rsidRDefault="00F95CF5" w:rsidP="00FC1267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color w:val="000000" w:themeColor="text1"/>
                <w:shd w:val="clear" w:color="auto" w:fill="FFFFFF"/>
              </w:rPr>
              <w:t>1</w:t>
            </w:r>
          </w:p>
        </w:tc>
      </w:tr>
      <w:tr w:rsidR="00A122FD" w:rsidRPr="00A122FD" w:rsidTr="00F66AE8">
        <w:trPr>
          <w:trHeight w:val="316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1267" w:rsidRPr="00A122FD" w:rsidRDefault="00FC1267" w:rsidP="00FC1267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b/>
                <w:bCs/>
                <w:color w:val="000000" w:themeColor="text1"/>
              </w:rPr>
              <w:t>2.</w:t>
            </w:r>
          </w:p>
        </w:tc>
        <w:tc>
          <w:tcPr>
            <w:tcW w:w="8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1267" w:rsidRPr="00A122FD" w:rsidRDefault="00FC1267" w:rsidP="00FC1267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b/>
                <w:bCs/>
                <w:color w:val="000000" w:themeColor="text1"/>
              </w:rPr>
              <w:t>Оснащение оборудованием и инструментом</w:t>
            </w:r>
          </w:p>
        </w:tc>
      </w:tr>
      <w:tr w:rsidR="00A122FD" w:rsidRPr="00A122FD" w:rsidTr="00F66AE8">
        <w:trPr>
          <w:trHeight w:val="316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1267" w:rsidRPr="00A122FD" w:rsidRDefault="00FC1267" w:rsidP="00FC1267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b/>
                <w:bCs/>
                <w:iCs/>
                <w:color w:val="000000" w:themeColor="text1"/>
              </w:rPr>
              <w:lastRenderedPageBreak/>
              <w:t>2.1.</w:t>
            </w:r>
          </w:p>
        </w:tc>
        <w:tc>
          <w:tcPr>
            <w:tcW w:w="8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1267" w:rsidRPr="00A122FD" w:rsidRDefault="00FC1267" w:rsidP="00FC1267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b/>
                <w:bCs/>
                <w:iCs/>
                <w:color w:val="000000" w:themeColor="text1"/>
              </w:rPr>
              <w:t>Производственный объект</w:t>
            </w:r>
          </w:p>
        </w:tc>
      </w:tr>
      <w:tr w:rsidR="00A122FD" w:rsidRPr="00A122FD" w:rsidTr="00F66AE8">
        <w:trPr>
          <w:trHeight w:val="316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1267" w:rsidRPr="00A122FD" w:rsidRDefault="00FC1267" w:rsidP="00FC1267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color w:val="000000" w:themeColor="text1"/>
              </w:rPr>
              <w:t>2.1.1.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1267" w:rsidRPr="00A122FD" w:rsidRDefault="00FC1267" w:rsidP="00FC1267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A122FD">
              <w:rPr>
                <w:rStyle w:val="afa"/>
                <w:rFonts w:ascii="Times New Roman" w:eastAsia="Calibri" w:hAnsi="Times New Roman"/>
                <w:b w:val="0"/>
                <w:color w:val="000000" w:themeColor="text1"/>
              </w:rPr>
              <w:t>Тельфер</w:t>
            </w:r>
            <w:r w:rsidRPr="00A122FD">
              <w:rPr>
                <w:rFonts w:ascii="Times New Roman" w:eastAsia="Calibri" w:hAnsi="Times New Roman"/>
                <w:b/>
                <w:color w:val="000000" w:themeColor="text1"/>
              </w:rPr>
              <w:t> </w:t>
            </w:r>
            <w:r w:rsidRPr="00A122FD">
              <w:rPr>
                <w:rFonts w:ascii="Times New Roman" w:eastAsia="Calibri" w:hAnsi="Times New Roman"/>
                <w:color w:val="000000" w:themeColor="text1"/>
              </w:rPr>
              <w:t xml:space="preserve">(электрическая таль) 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67" w:rsidRPr="00A122FD" w:rsidRDefault="00FC1267" w:rsidP="00FC1267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color w:val="000000" w:themeColor="text1"/>
              </w:rPr>
              <w:t>1</w:t>
            </w:r>
          </w:p>
        </w:tc>
      </w:tr>
      <w:tr w:rsidR="00A122FD" w:rsidRPr="00A122FD" w:rsidTr="00F66AE8">
        <w:trPr>
          <w:trHeight w:val="316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1267" w:rsidRPr="00A122FD" w:rsidRDefault="00FC1267" w:rsidP="00FC1267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color w:val="000000" w:themeColor="text1"/>
              </w:rPr>
              <w:t>2.1.2.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1267" w:rsidRPr="00A122FD" w:rsidRDefault="00FC1267" w:rsidP="00FC1267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color w:val="000000" w:themeColor="text1"/>
              </w:rPr>
              <w:t>Компрессор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67" w:rsidRPr="00A122FD" w:rsidRDefault="00FC1267" w:rsidP="00FC1267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color w:val="000000" w:themeColor="text1"/>
              </w:rPr>
              <w:t>1</w:t>
            </w:r>
          </w:p>
        </w:tc>
      </w:tr>
      <w:tr w:rsidR="00A122FD" w:rsidRPr="00A122FD" w:rsidTr="00F66AE8">
        <w:trPr>
          <w:trHeight w:val="316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1267" w:rsidRPr="00A122FD" w:rsidRDefault="00FC1267" w:rsidP="00FC1267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color w:val="000000" w:themeColor="text1"/>
              </w:rPr>
              <w:t>2.1.3.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1267" w:rsidRPr="00A122FD" w:rsidRDefault="00FC1267" w:rsidP="00FC1267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color w:val="000000" w:themeColor="text1"/>
              </w:rPr>
              <w:t>Гайковерт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67" w:rsidRPr="00A122FD" w:rsidRDefault="00FC1267" w:rsidP="00FC1267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color w:val="000000" w:themeColor="text1"/>
              </w:rPr>
              <w:t>1</w:t>
            </w:r>
          </w:p>
        </w:tc>
      </w:tr>
      <w:tr w:rsidR="00A122FD" w:rsidRPr="00A122FD" w:rsidTr="00F66AE8">
        <w:trPr>
          <w:trHeight w:val="316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1267" w:rsidRPr="00A122FD" w:rsidRDefault="00FC1267" w:rsidP="00FC1267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color w:val="000000" w:themeColor="text1"/>
              </w:rPr>
              <w:t>2.1.4.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1267" w:rsidRPr="00A122FD" w:rsidRDefault="00FC1267" w:rsidP="00FC1267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color w:val="000000" w:themeColor="text1"/>
              </w:rPr>
              <w:t>Комплект слесарного инструмента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67" w:rsidRPr="00A122FD" w:rsidRDefault="00FC1267" w:rsidP="00FC1267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color w:val="000000" w:themeColor="text1"/>
              </w:rPr>
              <w:t>1</w:t>
            </w:r>
          </w:p>
        </w:tc>
      </w:tr>
      <w:tr w:rsidR="00A122FD" w:rsidRPr="00A122FD" w:rsidTr="00F66AE8">
        <w:trPr>
          <w:trHeight w:val="436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1267" w:rsidRPr="00A122FD" w:rsidRDefault="00FC1267" w:rsidP="00FC1267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color w:val="000000" w:themeColor="text1"/>
              </w:rPr>
              <w:t>2.1.5.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1267" w:rsidRPr="00A122FD" w:rsidRDefault="00FC1267" w:rsidP="00FC1267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color w:val="000000" w:themeColor="text1"/>
              </w:rPr>
              <w:t xml:space="preserve">Домкрат 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67" w:rsidRPr="00A122FD" w:rsidRDefault="00FC1267" w:rsidP="00FC1267">
            <w:pPr>
              <w:snapToGrid w:val="0"/>
              <w:spacing w:line="24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color w:val="000000" w:themeColor="text1"/>
              </w:rPr>
              <w:t>1</w:t>
            </w:r>
          </w:p>
          <w:p w:rsidR="00FC1267" w:rsidRPr="00A122FD" w:rsidRDefault="00FC1267" w:rsidP="00FC1267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color w:val="000000" w:themeColor="text1"/>
              </w:rPr>
              <w:t>1</w:t>
            </w:r>
          </w:p>
        </w:tc>
      </w:tr>
      <w:tr w:rsidR="00A122FD" w:rsidRPr="00A122FD" w:rsidTr="00F66AE8">
        <w:trPr>
          <w:trHeight w:val="316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1267" w:rsidRPr="00A122FD" w:rsidRDefault="00FC1267" w:rsidP="00FC1267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color w:val="000000" w:themeColor="text1"/>
              </w:rPr>
              <w:t>2.1.6.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1267" w:rsidRPr="00A122FD" w:rsidRDefault="00FC1267" w:rsidP="00FC1267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color w:val="000000" w:themeColor="text1"/>
                <w:shd w:val="clear" w:color="auto" w:fill="FFFFFF"/>
              </w:rPr>
              <w:t>Аппарат высокого давления для мойки автомобилей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1267" w:rsidRPr="00A122FD" w:rsidRDefault="00FC1267" w:rsidP="00FC1267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color w:val="000000" w:themeColor="text1"/>
              </w:rPr>
              <w:t>1</w:t>
            </w:r>
          </w:p>
        </w:tc>
      </w:tr>
      <w:tr w:rsidR="00A122FD" w:rsidRPr="00A122FD" w:rsidTr="00F66AE8">
        <w:trPr>
          <w:trHeight w:val="316"/>
        </w:trPr>
        <w:tc>
          <w:tcPr>
            <w:tcW w:w="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1267" w:rsidRPr="00A122FD" w:rsidRDefault="00FC1267" w:rsidP="00FC1267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color w:val="000000" w:themeColor="text1"/>
              </w:rPr>
              <w:t>2.1.7.</w:t>
            </w:r>
          </w:p>
        </w:tc>
        <w:tc>
          <w:tcPr>
            <w:tcW w:w="6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1267" w:rsidRPr="00A122FD" w:rsidRDefault="00FC1267" w:rsidP="00FC1267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color w:val="000000" w:themeColor="text1"/>
                <w:shd w:val="clear" w:color="auto" w:fill="FFFFFF"/>
              </w:rPr>
              <w:t>Покрасочный пост</w:t>
            </w:r>
          </w:p>
        </w:tc>
        <w:tc>
          <w:tcPr>
            <w:tcW w:w="2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1267" w:rsidRPr="00A122FD" w:rsidRDefault="00FC1267" w:rsidP="00FC1267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color w:val="000000" w:themeColor="text1"/>
              </w:rPr>
              <w:t>1</w:t>
            </w:r>
          </w:p>
        </w:tc>
      </w:tr>
      <w:tr w:rsidR="00A122FD" w:rsidRPr="00A122FD" w:rsidTr="00F66AE8">
        <w:trPr>
          <w:trHeight w:val="316"/>
        </w:trPr>
        <w:tc>
          <w:tcPr>
            <w:tcW w:w="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1267" w:rsidRPr="00A122FD" w:rsidRDefault="00FC1267" w:rsidP="00FC1267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color w:val="000000" w:themeColor="text1"/>
              </w:rPr>
              <w:t>2.1.8.</w:t>
            </w:r>
          </w:p>
        </w:tc>
        <w:tc>
          <w:tcPr>
            <w:tcW w:w="6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1267" w:rsidRPr="00A122FD" w:rsidRDefault="00FC1267" w:rsidP="00FC1267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color w:val="000000" w:themeColor="text1"/>
                <w:shd w:val="clear" w:color="auto" w:fill="FFFFFF"/>
              </w:rPr>
              <w:t>Пескоструйный аппарат</w:t>
            </w:r>
          </w:p>
        </w:tc>
        <w:tc>
          <w:tcPr>
            <w:tcW w:w="2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1267" w:rsidRPr="00A122FD" w:rsidRDefault="00FC1267" w:rsidP="00FC1267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color w:val="000000" w:themeColor="text1"/>
              </w:rPr>
              <w:t>1</w:t>
            </w:r>
          </w:p>
        </w:tc>
      </w:tr>
      <w:tr w:rsidR="00FC1267" w:rsidRPr="00A122FD" w:rsidTr="00F66AE8">
        <w:trPr>
          <w:trHeight w:val="316"/>
        </w:trPr>
        <w:tc>
          <w:tcPr>
            <w:tcW w:w="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1267" w:rsidRPr="00A122FD" w:rsidRDefault="00FC1267" w:rsidP="00FC1267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color w:val="000000" w:themeColor="text1"/>
              </w:rPr>
              <w:t>2.1.9.</w:t>
            </w:r>
          </w:p>
        </w:tc>
        <w:tc>
          <w:tcPr>
            <w:tcW w:w="6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1267" w:rsidRPr="00A122FD" w:rsidRDefault="00FC1267" w:rsidP="00FC1267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color w:val="000000" w:themeColor="text1"/>
                <w:shd w:val="clear" w:color="auto" w:fill="FFFFFF"/>
              </w:rPr>
              <w:t>Сварочный пост</w:t>
            </w:r>
          </w:p>
        </w:tc>
        <w:tc>
          <w:tcPr>
            <w:tcW w:w="2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1267" w:rsidRPr="00A122FD" w:rsidRDefault="00FC1267" w:rsidP="00FC1267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122FD">
              <w:rPr>
                <w:rFonts w:ascii="Times New Roman" w:eastAsia="Calibri" w:hAnsi="Times New Roman"/>
                <w:color w:val="000000" w:themeColor="text1"/>
              </w:rPr>
              <w:t>1</w:t>
            </w:r>
          </w:p>
        </w:tc>
      </w:tr>
    </w:tbl>
    <w:p w:rsidR="00FC1267" w:rsidRPr="00A122FD" w:rsidRDefault="00FC1267" w:rsidP="00C81B12">
      <w:pPr>
        <w:suppressAutoHyphens w:val="0"/>
        <w:autoSpaceDE w:val="0"/>
        <w:spacing w:after="0" w:line="240" w:lineRule="auto"/>
        <w:jc w:val="both"/>
        <w:rPr>
          <w:rFonts w:ascii="Times New Roman" w:hAnsi="Times New Roman"/>
          <w:color w:val="000000" w:themeColor="text1"/>
          <w:lang w:eastAsia="zh-CN"/>
        </w:rPr>
      </w:pPr>
    </w:p>
    <w:p w:rsidR="00672AE7" w:rsidRPr="00A122FD" w:rsidRDefault="00672AE7" w:rsidP="00672AE7">
      <w:pPr>
        <w:suppressAutoHyphens w:val="0"/>
        <w:spacing w:after="0" w:line="240" w:lineRule="auto"/>
        <w:jc w:val="both"/>
        <w:rPr>
          <w:rFonts w:ascii="Times New Roman" w:hAnsi="Times New Roman"/>
          <w:color w:val="000000" w:themeColor="text1"/>
          <w:lang w:eastAsia="zh-CN"/>
        </w:rPr>
      </w:pPr>
      <w:r w:rsidRPr="00A122FD">
        <w:rPr>
          <w:rFonts w:ascii="Times New Roman" w:hAnsi="Times New Roman"/>
          <w:b/>
          <w:color w:val="000000" w:themeColor="text1"/>
          <w:lang w:eastAsia="zh-CN"/>
        </w:rPr>
        <w:t>Гарантийные обязательства:</w:t>
      </w:r>
    </w:p>
    <w:p w:rsidR="00672AE7" w:rsidRPr="00A122FD" w:rsidRDefault="00672AE7" w:rsidP="00672AE7">
      <w:pPr>
        <w:suppressAutoHyphens w:val="0"/>
        <w:spacing w:after="0" w:line="240" w:lineRule="auto"/>
        <w:jc w:val="both"/>
        <w:rPr>
          <w:rFonts w:ascii="Times New Roman" w:hAnsi="Times New Roman"/>
          <w:color w:val="000000" w:themeColor="text1"/>
          <w:lang w:eastAsia="zh-CN"/>
        </w:rPr>
      </w:pPr>
      <w:r w:rsidRPr="00A122FD">
        <w:rPr>
          <w:rFonts w:ascii="Times New Roman" w:hAnsi="Times New Roman"/>
          <w:color w:val="000000" w:themeColor="text1"/>
          <w:lang w:eastAsia="zh-CN"/>
        </w:rPr>
        <w:t>Исполнитель гарантирует Заказчику качество оказания услуг в соответствии с требованиями, предусмо</w:t>
      </w:r>
      <w:r w:rsidRPr="00A122FD">
        <w:rPr>
          <w:rFonts w:ascii="Times New Roman" w:hAnsi="Times New Roman"/>
          <w:color w:val="000000" w:themeColor="text1"/>
          <w:lang w:eastAsia="zh-CN"/>
        </w:rPr>
        <w:t>т</w:t>
      </w:r>
      <w:r w:rsidRPr="00A122FD">
        <w:rPr>
          <w:rFonts w:ascii="Times New Roman" w:hAnsi="Times New Roman"/>
          <w:color w:val="000000" w:themeColor="text1"/>
          <w:lang w:eastAsia="zh-CN"/>
        </w:rPr>
        <w:t>ренными Контрактом.</w:t>
      </w:r>
    </w:p>
    <w:p w:rsidR="00672AE7" w:rsidRPr="00A122FD" w:rsidRDefault="00672AE7" w:rsidP="00672AE7">
      <w:pPr>
        <w:suppressAutoHyphens w:val="0"/>
        <w:spacing w:after="0" w:line="240" w:lineRule="auto"/>
        <w:jc w:val="both"/>
        <w:rPr>
          <w:rFonts w:ascii="Times New Roman" w:hAnsi="Times New Roman"/>
          <w:color w:val="000000" w:themeColor="text1"/>
          <w:lang w:eastAsia="zh-CN"/>
        </w:rPr>
      </w:pPr>
      <w:r w:rsidRPr="00A122FD">
        <w:rPr>
          <w:rFonts w:ascii="Times New Roman" w:hAnsi="Times New Roman"/>
          <w:color w:val="000000" w:themeColor="text1"/>
          <w:lang w:eastAsia="zh-CN"/>
        </w:rPr>
        <w:t>Гарантийный срок на оказанные услуги со дня подписания акта сдачи-приемки оказанных услуг (этапа услуг) составляет</w:t>
      </w:r>
      <w:r w:rsidRPr="00A122FD">
        <w:rPr>
          <w:rFonts w:ascii="Times New Roman" w:hAnsi="Times New Roman"/>
          <w:i/>
          <w:color w:val="000000" w:themeColor="text1"/>
          <w:lang w:eastAsia="zh-CN"/>
        </w:rPr>
        <w:t xml:space="preserve">  </w:t>
      </w:r>
      <w:r w:rsidRPr="00A122FD">
        <w:rPr>
          <w:rFonts w:ascii="Times New Roman" w:hAnsi="Times New Roman"/>
          <w:b/>
          <w:i/>
          <w:color w:val="000000" w:themeColor="text1"/>
          <w:lang w:eastAsia="zh-CN"/>
        </w:rPr>
        <w:t>не менее</w:t>
      </w:r>
      <w:r w:rsidR="00253FB3" w:rsidRPr="00A122FD">
        <w:rPr>
          <w:rFonts w:ascii="Times New Roman" w:hAnsi="Times New Roman"/>
          <w:b/>
          <w:i/>
          <w:color w:val="000000" w:themeColor="text1"/>
          <w:lang w:eastAsia="zh-CN"/>
        </w:rPr>
        <w:t xml:space="preserve"> 12 </w:t>
      </w:r>
      <w:r w:rsidR="00AA6D98" w:rsidRPr="00A122FD">
        <w:rPr>
          <w:rFonts w:ascii="Times New Roman" w:hAnsi="Times New Roman"/>
          <w:b/>
          <w:i/>
          <w:color w:val="000000" w:themeColor="text1"/>
          <w:lang w:eastAsia="zh-CN"/>
        </w:rPr>
        <w:t xml:space="preserve"> (двенадцати) </w:t>
      </w:r>
      <w:r w:rsidRPr="00A122FD">
        <w:rPr>
          <w:rFonts w:ascii="Times New Roman" w:hAnsi="Times New Roman"/>
          <w:b/>
          <w:i/>
          <w:color w:val="000000" w:themeColor="text1"/>
          <w:lang w:eastAsia="zh-CN"/>
        </w:rPr>
        <w:t xml:space="preserve"> месяцев</w:t>
      </w:r>
      <w:r w:rsidRPr="00A122FD">
        <w:rPr>
          <w:rFonts w:ascii="Times New Roman" w:hAnsi="Times New Roman"/>
          <w:b/>
          <w:color w:val="000000" w:themeColor="text1"/>
          <w:lang w:eastAsia="zh-CN"/>
        </w:rPr>
        <w:t>.</w:t>
      </w:r>
    </w:p>
    <w:p w:rsidR="00672AE7" w:rsidRPr="00A122FD" w:rsidRDefault="00672AE7" w:rsidP="00672AE7">
      <w:pPr>
        <w:tabs>
          <w:tab w:val="left" w:pos="24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 w:themeColor="text1"/>
          <w:lang w:eastAsia="zh-CN"/>
        </w:rPr>
      </w:pPr>
      <w:r w:rsidRPr="00A122FD">
        <w:rPr>
          <w:rFonts w:ascii="Times New Roman" w:hAnsi="Times New Roman"/>
          <w:color w:val="000000" w:themeColor="text1"/>
          <w:lang w:eastAsia="zh-CN"/>
        </w:rPr>
        <w:t>Если в период гарантийного срока обнаружатся недостатки и/или дефекты (скрытые недостатки и/или д</w:t>
      </w:r>
      <w:r w:rsidRPr="00A122FD">
        <w:rPr>
          <w:rFonts w:ascii="Times New Roman" w:hAnsi="Times New Roman"/>
          <w:color w:val="000000" w:themeColor="text1"/>
          <w:lang w:eastAsia="zh-CN"/>
        </w:rPr>
        <w:t>е</w:t>
      </w:r>
      <w:r w:rsidRPr="00A122FD">
        <w:rPr>
          <w:rFonts w:ascii="Times New Roman" w:hAnsi="Times New Roman"/>
          <w:color w:val="000000" w:themeColor="text1"/>
          <w:lang w:eastAsia="zh-CN"/>
        </w:rPr>
        <w:t>фекты), то Исполнитель (в случае если не докажет отсутствие своей вины) обязан устранить их за свой счет и в сроки, согласованные Сторонами и зафиксированные в акте с перечнем выявленных недостатков и сроком их устранения. Гарантийный срок в этом случае соответственно продлевается на период устран</w:t>
      </w:r>
      <w:r w:rsidRPr="00A122FD">
        <w:rPr>
          <w:rFonts w:ascii="Times New Roman" w:hAnsi="Times New Roman"/>
          <w:color w:val="000000" w:themeColor="text1"/>
          <w:lang w:eastAsia="zh-CN"/>
        </w:rPr>
        <w:t>е</w:t>
      </w:r>
      <w:r w:rsidRPr="00A122FD">
        <w:rPr>
          <w:rFonts w:ascii="Times New Roman" w:hAnsi="Times New Roman"/>
          <w:color w:val="000000" w:themeColor="text1"/>
          <w:lang w:eastAsia="zh-CN"/>
        </w:rPr>
        <w:t>ния недостатков и/или дефектов.</w:t>
      </w:r>
    </w:p>
    <w:p w:rsidR="00672AE7" w:rsidRPr="00A122FD" w:rsidRDefault="00672AE7" w:rsidP="00672AE7">
      <w:pPr>
        <w:tabs>
          <w:tab w:val="left" w:pos="24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 w:themeColor="text1"/>
          <w:lang w:eastAsia="zh-CN"/>
        </w:rPr>
      </w:pPr>
    </w:p>
    <w:p w:rsidR="00672AE7" w:rsidRPr="00A122FD" w:rsidRDefault="00672AE7" w:rsidP="00672AE7">
      <w:pPr>
        <w:tabs>
          <w:tab w:val="left" w:pos="24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 w:themeColor="text1"/>
          <w:lang w:eastAsia="zh-CN"/>
        </w:rPr>
      </w:pPr>
      <w:r w:rsidRPr="00A122FD">
        <w:rPr>
          <w:rFonts w:ascii="Times New Roman" w:hAnsi="Times New Roman"/>
          <w:b/>
          <w:color w:val="000000" w:themeColor="text1"/>
          <w:lang w:eastAsia="zh-CN"/>
        </w:rPr>
        <w:t>Требования к месту оказания услуг:</w:t>
      </w:r>
    </w:p>
    <w:p w:rsidR="00672AE7" w:rsidRPr="00A122FD" w:rsidRDefault="00672AE7" w:rsidP="00672AE7">
      <w:pPr>
        <w:tabs>
          <w:tab w:val="left" w:pos="24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 w:themeColor="text1"/>
          <w:lang w:eastAsia="zh-CN"/>
        </w:rPr>
      </w:pPr>
      <w:r w:rsidRPr="00A122FD">
        <w:rPr>
          <w:rFonts w:ascii="Times New Roman" w:hAnsi="Times New Roman"/>
          <w:color w:val="000000" w:themeColor="text1"/>
          <w:lang w:eastAsia="zh-CN"/>
        </w:rPr>
        <w:t xml:space="preserve">Заезд и выезд на площадку Исполнителя должен соответствовать габаритам </w:t>
      </w:r>
      <w:r w:rsidR="0025129E" w:rsidRPr="00A122FD">
        <w:rPr>
          <w:rFonts w:ascii="Times New Roman" w:hAnsi="Times New Roman"/>
          <w:color w:val="000000" w:themeColor="text1"/>
          <w:lang w:eastAsia="zh-CN"/>
        </w:rPr>
        <w:t>автотранспортного средства (машины  коммунальной  МК-82)</w:t>
      </w:r>
      <w:r w:rsidRPr="00A122FD">
        <w:rPr>
          <w:rFonts w:ascii="Times New Roman" w:hAnsi="Times New Roman"/>
          <w:color w:val="000000" w:themeColor="text1"/>
          <w:lang w:eastAsia="zh-CN"/>
        </w:rPr>
        <w:t>.</w:t>
      </w:r>
    </w:p>
    <w:p w:rsidR="00672AE7" w:rsidRPr="00A122FD" w:rsidRDefault="00672AE7" w:rsidP="00672AE7">
      <w:pPr>
        <w:tabs>
          <w:tab w:val="left" w:pos="246"/>
        </w:tabs>
        <w:suppressAutoHyphens w:val="0"/>
        <w:spacing w:after="0" w:line="240" w:lineRule="auto"/>
        <w:jc w:val="both"/>
        <w:rPr>
          <w:rFonts w:ascii="Times New Roman" w:hAnsi="Times New Roman"/>
          <w:bCs/>
          <w:color w:val="000000" w:themeColor="text1"/>
          <w:lang w:eastAsia="zh-CN"/>
        </w:rPr>
      </w:pPr>
      <w:r w:rsidRPr="00A122FD">
        <w:rPr>
          <w:rFonts w:ascii="Times New Roman" w:hAnsi="Times New Roman"/>
          <w:bCs/>
          <w:color w:val="000000" w:themeColor="text1"/>
          <w:lang w:eastAsia="zh-CN"/>
        </w:rPr>
        <w:t>Работы должны выполняться на охраняемой территории материально-технической базы  Исполнителя с видео наблюдением  и несет полную ответственность за сохранность автотранспорта Заказчика с момента приема автотранспорта на ремонт (оформления Заказчиком заказа-наряда) до передачи автотранспорта З</w:t>
      </w:r>
      <w:r w:rsidRPr="00A122FD">
        <w:rPr>
          <w:rFonts w:ascii="Times New Roman" w:hAnsi="Times New Roman"/>
          <w:bCs/>
          <w:color w:val="000000" w:themeColor="text1"/>
          <w:lang w:eastAsia="zh-CN"/>
        </w:rPr>
        <w:t>а</w:t>
      </w:r>
      <w:r w:rsidRPr="00A122FD">
        <w:rPr>
          <w:rFonts w:ascii="Times New Roman" w:hAnsi="Times New Roman"/>
          <w:bCs/>
          <w:color w:val="000000" w:themeColor="text1"/>
          <w:lang w:eastAsia="zh-CN"/>
        </w:rPr>
        <w:t>казчику (подписания Заказчиком акта выполненных работ)</w:t>
      </w:r>
      <w:r w:rsidR="00BA4F21" w:rsidRPr="00A122FD">
        <w:rPr>
          <w:rFonts w:ascii="Times New Roman" w:hAnsi="Times New Roman"/>
          <w:bCs/>
          <w:color w:val="000000" w:themeColor="text1"/>
          <w:lang w:eastAsia="zh-CN"/>
        </w:rPr>
        <w:t>,</w:t>
      </w:r>
      <w:r w:rsidR="00BA4F21" w:rsidRPr="00A122FD">
        <w:rPr>
          <w:color w:val="000000" w:themeColor="text1"/>
        </w:rPr>
        <w:t xml:space="preserve"> </w:t>
      </w:r>
      <w:r w:rsidR="00BA4F21" w:rsidRPr="00A122FD">
        <w:rPr>
          <w:rFonts w:ascii="Times New Roman" w:hAnsi="Times New Roman"/>
          <w:bCs/>
          <w:color w:val="000000" w:themeColor="text1"/>
          <w:lang w:eastAsia="zh-CN"/>
        </w:rPr>
        <w:t>в радиусе не более 10 км от адреса Заказчика.</w:t>
      </w:r>
    </w:p>
    <w:p w:rsidR="00F53602" w:rsidRPr="00A122FD" w:rsidRDefault="00F53602" w:rsidP="00F53602">
      <w:pPr>
        <w:spacing w:after="0" w:line="240" w:lineRule="auto"/>
        <w:outlineLvl w:val="0"/>
        <w:rPr>
          <w:rFonts w:ascii="Times New Roman" w:hAnsi="Times New Roman"/>
          <w:color w:val="000000" w:themeColor="text1"/>
        </w:rPr>
      </w:pPr>
    </w:p>
    <w:p w:rsidR="00F53602" w:rsidRPr="00A122FD" w:rsidRDefault="00F53602" w:rsidP="00F53602">
      <w:pPr>
        <w:spacing w:after="0" w:line="240" w:lineRule="auto"/>
        <w:outlineLvl w:val="0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 xml:space="preserve">Сроки оказания услуг: услуги оказываются в сроки, указанные в Контракте. </w:t>
      </w:r>
    </w:p>
    <w:p w:rsidR="00F53602" w:rsidRPr="00A122FD" w:rsidRDefault="00F53602" w:rsidP="00F53602">
      <w:pPr>
        <w:spacing w:after="0" w:line="240" w:lineRule="auto"/>
        <w:outlineLvl w:val="0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Начало оказания услуг - с момента заключения Контракта.</w:t>
      </w:r>
    </w:p>
    <w:p w:rsidR="00F53602" w:rsidRPr="00A122FD" w:rsidRDefault="00F53602" w:rsidP="00F53602">
      <w:pPr>
        <w:spacing w:after="0" w:line="240" w:lineRule="auto"/>
        <w:outlineLvl w:val="0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Окончание оказания услуг – по 31.12.2026 года.</w:t>
      </w:r>
    </w:p>
    <w:p w:rsidR="00F53602" w:rsidRPr="00A122FD" w:rsidRDefault="00F53602" w:rsidP="00F53602">
      <w:pPr>
        <w:spacing w:after="0" w:line="240" w:lineRule="auto"/>
        <w:outlineLvl w:val="0"/>
        <w:rPr>
          <w:rFonts w:ascii="Times New Roman" w:hAnsi="Times New Roman"/>
          <w:color w:val="000000" w:themeColor="text1"/>
        </w:rPr>
      </w:pPr>
    </w:p>
    <w:p w:rsidR="00F53602" w:rsidRPr="00A122FD" w:rsidRDefault="00F53602" w:rsidP="00F53602">
      <w:pPr>
        <w:spacing w:after="0" w:line="240" w:lineRule="auto"/>
        <w:outlineLvl w:val="0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 xml:space="preserve">Исполнитель оказывает услуги по заявке Заказчика в течение </w:t>
      </w:r>
      <w:r w:rsidR="0025129E" w:rsidRPr="00A122FD">
        <w:rPr>
          <w:rFonts w:ascii="Times New Roman" w:hAnsi="Times New Roman"/>
          <w:color w:val="000000" w:themeColor="text1"/>
        </w:rPr>
        <w:t>5 (пяти) календарных дней</w:t>
      </w:r>
      <w:r w:rsidRPr="00A122FD">
        <w:rPr>
          <w:rFonts w:ascii="Times New Roman" w:hAnsi="Times New Roman"/>
          <w:color w:val="000000" w:themeColor="text1"/>
        </w:rPr>
        <w:t xml:space="preserve"> со дня получения заявки Исполнителем.</w:t>
      </w:r>
    </w:p>
    <w:p w:rsidR="00F53602" w:rsidRPr="00A122FD" w:rsidRDefault="00F53602" w:rsidP="00F53602">
      <w:pPr>
        <w:spacing w:after="0" w:line="240" w:lineRule="auto"/>
        <w:outlineLvl w:val="0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Исполнитель считается получившим соответствующую заявку Заказчика при получении заявки по почте,  факсу, электронной почте либо нарочным</w:t>
      </w:r>
    </w:p>
    <w:p w:rsidR="00F53602" w:rsidRPr="00A122FD" w:rsidRDefault="00F53602" w:rsidP="00F53602">
      <w:pPr>
        <w:spacing w:after="0" w:line="240" w:lineRule="auto"/>
        <w:outlineLvl w:val="0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Адресом электронной почты для получения заявок является: __________________.</w:t>
      </w:r>
    </w:p>
    <w:p w:rsidR="00512A97" w:rsidRPr="00A122FD" w:rsidRDefault="00F53602" w:rsidP="00F53602">
      <w:pPr>
        <w:spacing w:after="0" w:line="240" w:lineRule="auto"/>
        <w:outlineLvl w:val="0"/>
        <w:rPr>
          <w:rFonts w:ascii="Times New Roman" w:hAnsi="Times New Roman"/>
          <w:color w:val="000000" w:themeColor="text1"/>
        </w:rPr>
      </w:pPr>
      <w:r w:rsidRPr="00A122FD">
        <w:rPr>
          <w:rFonts w:ascii="Times New Roman" w:hAnsi="Times New Roman"/>
          <w:color w:val="000000" w:themeColor="text1"/>
        </w:rPr>
        <w:t>Номером факса для получения заявок является: ______________________________.</w:t>
      </w:r>
    </w:p>
    <w:p w:rsidR="00512A97" w:rsidRPr="00A122FD" w:rsidRDefault="00512A97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361BA7" w:rsidRPr="00A122FD" w:rsidRDefault="00361BA7" w:rsidP="00111678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:rsidR="00361BA7" w:rsidRPr="00A122FD" w:rsidRDefault="00361BA7" w:rsidP="00361BA7">
      <w:pPr>
        <w:widowControl w:val="0"/>
        <w:tabs>
          <w:tab w:val="left" w:pos="1134"/>
          <w:tab w:val="left" w:pos="6060"/>
          <w:tab w:val="left" w:pos="6400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color w:val="000000" w:themeColor="text1"/>
          <w:sz w:val="20"/>
          <w:szCs w:val="20"/>
          <w:lang w:eastAsia="zh-CN"/>
        </w:rPr>
      </w:pPr>
      <w:r w:rsidRPr="00A122FD">
        <w:rPr>
          <w:rFonts w:ascii="Times New Roman" w:eastAsia="Calibri" w:hAnsi="Times New Roman"/>
          <w:b/>
          <w:color w:val="000000" w:themeColor="text1"/>
          <w:sz w:val="20"/>
          <w:szCs w:val="20"/>
          <w:lang w:eastAsia="zh-CN"/>
        </w:rPr>
        <w:lastRenderedPageBreak/>
        <w:t>Заказчик</w:t>
      </w:r>
      <w:r w:rsidRPr="00A122FD">
        <w:rPr>
          <w:rFonts w:ascii="Times New Roman" w:eastAsia="Calibri" w:hAnsi="Times New Roman"/>
          <w:b/>
          <w:color w:val="000000" w:themeColor="text1"/>
          <w:sz w:val="20"/>
          <w:szCs w:val="20"/>
          <w:lang w:eastAsia="zh-CN"/>
        </w:rPr>
        <w:tab/>
      </w:r>
      <w:r w:rsidRPr="00A122FD">
        <w:rPr>
          <w:rFonts w:ascii="Times New Roman" w:eastAsia="Calibri" w:hAnsi="Times New Roman"/>
          <w:b/>
          <w:color w:val="000000" w:themeColor="text1"/>
          <w:sz w:val="20"/>
          <w:szCs w:val="20"/>
          <w:lang w:eastAsia="zh-CN"/>
        </w:rPr>
        <w:tab/>
        <w:t>Исполнитель</w:t>
      </w:r>
    </w:p>
    <w:p w:rsidR="00361BA7" w:rsidRPr="00A122FD" w:rsidRDefault="00361BA7" w:rsidP="00361BA7">
      <w:pPr>
        <w:widowControl w:val="0"/>
        <w:tabs>
          <w:tab w:val="left" w:pos="1134"/>
          <w:tab w:val="left" w:pos="6400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0"/>
          <w:szCs w:val="20"/>
          <w:lang w:eastAsia="zh-CN"/>
        </w:rPr>
      </w:pPr>
    </w:p>
    <w:p w:rsidR="00361BA7" w:rsidRPr="00A122FD" w:rsidRDefault="00361BA7" w:rsidP="00361BA7">
      <w:pPr>
        <w:widowControl w:val="0"/>
        <w:tabs>
          <w:tab w:val="left" w:pos="1134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0"/>
          <w:szCs w:val="20"/>
        </w:rPr>
      </w:pPr>
      <w:r w:rsidRPr="00A122FD">
        <w:rPr>
          <w:rFonts w:ascii="Times New Roman" w:eastAsia="Calibri" w:hAnsi="Times New Roman"/>
          <w:color w:val="000000" w:themeColor="text1"/>
          <w:sz w:val="20"/>
          <w:szCs w:val="20"/>
          <w:lang w:eastAsia="zh-CN"/>
        </w:rPr>
        <w:t>________________</w:t>
      </w:r>
      <w:r w:rsidRPr="00A122FD">
        <w:rPr>
          <w:rFonts w:ascii="Times New Roman" w:eastAsia="Calibri" w:hAnsi="Times New Roman"/>
          <w:b/>
          <w:color w:val="000000" w:themeColor="text1"/>
          <w:sz w:val="20"/>
          <w:szCs w:val="20"/>
          <w:lang w:eastAsia="zh-CN"/>
        </w:rPr>
        <w:t xml:space="preserve"> </w:t>
      </w:r>
      <w:r w:rsidR="008E44BA" w:rsidRPr="00A122FD">
        <w:rPr>
          <w:rFonts w:ascii="Times New Roman" w:eastAsia="Calibri" w:hAnsi="Times New Roman"/>
          <w:b/>
          <w:color w:val="000000" w:themeColor="text1"/>
          <w:sz w:val="20"/>
          <w:szCs w:val="20"/>
          <w:lang w:eastAsia="zh-CN"/>
        </w:rPr>
        <w:t>С.О.Евстигнеев</w:t>
      </w:r>
      <w:r w:rsidRPr="00A122FD">
        <w:rPr>
          <w:rFonts w:ascii="Times New Roman" w:eastAsia="Calibri" w:hAnsi="Times New Roman"/>
          <w:b/>
          <w:color w:val="000000" w:themeColor="text1"/>
          <w:sz w:val="20"/>
          <w:szCs w:val="20"/>
          <w:lang w:eastAsia="zh-CN"/>
        </w:rPr>
        <w:t xml:space="preserve">     </w:t>
      </w:r>
      <w:r w:rsidRPr="00A122FD">
        <w:rPr>
          <w:rFonts w:ascii="Times New Roman" w:eastAsia="Calibri" w:hAnsi="Times New Roman"/>
          <w:color w:val="000000" w:themeColor="text1"/>
          <w:sz w:val="20"/>
          <w:szCs w:val="20"/>
          <w:lang w:eastAsia="zh-CN"/>
        </w:rPr>
        <w:tab/>
      </w:r>
      <w:r w:rsidRPr="00A122FD">
        <w:rPr>
          <w:rFonts w:ascii="Times New Roman" w:eastAsia="Calibri" w:hAnsi="Times New Roman"/>
          <w:color w:val="000000" w:themeColor="text1"/>
          <w:sz w:val="20"/>
          <w:szCs w:val="20"/>
          <w:lang w:eastAsia="zh-CN"/>
        </w:rPr>
        <w:tab/>
      </w:r>
      <w:r w:rsidRPr="00A122FD">
        <w:rPr>
          <w:rFonts w:ascii="Times New Roman" w:eastAsia="Calibri" w:hAnsi="Times New Roman"/>
          <w:color w:val="000000" w:themeColor="text1"/>
          <w:sz w:val="20"/>
          <w:szCs w:val="20"/>
          <w:lang w:eastAsia="zh-CN"/>
        </w:rPr>
        <w:tab/>
        <w:t xml:space="preserve">                     __________________ ____________</w:t>
      </w:r>
    </w:p>
    <w:p w:rsidR="00361BA7" w:rsidRPr="00A122FD" w:rsidRDefault="00361BA7" w:rsidP="00361BA7">
      <w:pPr>
        <w:widowControl w:val="0"/>
        <w:tabs>
          <w:tab w:val="left" w:pos="1134"/>
          <w:tab w:val="left" w:pos="7200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0"/>
          <w:szCs w:val="20"/>
          <w:lang w:eastAsia="zh-CN"/>
        </w:rPr>
      </w:pPr>
      <w:r w:rsidRPr="00A122FD">
        <w:rPr>
          <w:rFonts w:ascii="Times New Roman" w:eastAsia="Calibri" w:hAnsi="Times New Roman"/>
          <w:color w:val="000000" w:themeColor="text1"/>
          <w:sz w:val="20"/>
          <w:szCs w:val="20"/>
          <w:lang w:eastAsia="zh-CN"/>
        </w:rPr>
        <w:t xml:space="preserve">(подпись, печать)                                                                                   </w:t>
      </w:r>
      <w:r w:rsidR="00347546" w:rsidRPr="00A122FD">
        <w:rPr>
          <w:rFonts w:ascii="Times New Roman" w:eastAsia="Calibri" w:hAnsi="Times New Roman"/>
          <w:color w:val="000000" w:themeColor="text1"/>
          <w:sz w:val="20"/>
          <w:szCs w:val="20"/>
          <w:lang w:eastAsia="zh-CN"/>
        </w:rPr>
        <w:t xml:space="preserve">           </w:t>
      </w:r>
      <w:r w:rsidRPr="00A122FD">
        <w:rPr>
          <w:rFonts w:ascii="Times New Roman" w:eastAsia="Calibri" w:hAnsi="Times New Roman"/>
          <w:color w:val="000000" w:themeColor="text1"/>
          <w:sz w:val="20"/>
          <w:szCs w:val="20"/>
          <w:lang w:eastAsia="zh-CN"/>
        </w:rPr>
        <w:t xml:space="preserve"> (подпись, печать)</w:t>
      </w:r>
    </w:p>
    <w:p w:rsidR="00DA2DFD" w:rsidRPr="00A122FD" w:rsidRDefault="00DA2DFD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DA2DFD" w:rsidRPr="00A122FD" w:rsidRDefault="00DA2DFD" w:rsidP="00DA2D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p w:rsidR="00A122FD" w:rsidRPr="00A122FD" w:rsidRDefault="00A122FD">
      <w:pPr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</w:rPr>
      </w:pPr>
    </w:p>
    <w:sectPr w:rsidR="00A122FD" w:rsidRPr="00A122FD" w:rsidSect="00BE0DCB">
      <w:pgSz w:w="11906" w:h="16838"/>
      <w:pgMar w:top="567" w:right="839" w:bottom="568" w:left="917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D2A" w:rsidRDefault="00597D2A" w:rsidP="00963368">
      <w:pPr>
        <w:spacing w:after="0" w:line="240" w:lineRule="auto"/>
      </w:pPr>
      <w:r>
        <w:separator/>
      </w:r>
    </w:p>
  </w:endnote>
  <w:endnote w:type="continuationSeparator" w:id="0">
    <w:p w:rsidR="00597D2A" w:rsidRDefault="00597D2A" w:rsidP="00963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D2A" w:rsidRDefault="00597D2A" w:rsidP="00963368">
      <w:pPr>
        <w:spacing w:after="0" w:line="240" w:lineRule="auto"/>
      </w:pPr>
      <w:r>
        <w:separator/>
      </w:r>
    </w:p>
  </w:footnote>
  <w:footnote w:type="continuationSeparator" w:id="0">
    <w:p w:rsidR="00597D2A" w:rsidRDefault="00597D2A" w:rsidP="00963368">
      <w:pPr>
        <w:spacing w:after="0" w:line="240" w:lineRule="auto"/>
      </w:pPr>
      <w:r>
        <w:continuationSeparator/>
      </w:r>
    </w:p>
  </w:footnote>
  <w:footnote w:id="1">
    <w:p w:rsidR="00963368" w:rsidRDefault="00963368" w:rsidP="00963368">
      <w:pPr>
        <w:pStyle w:val="ae"/>
        <w:ind w:firstLine="709"/>
        <w:rPr>
          <w:i/>
          <w:sz w:val="15"/>
          <w:szCs w:val="15"/>
        </w:rPr>
      </w:pPr>
      <w:r>
        <w:rPr>
          <w:rStyle w:val="a7"/>
          <w:sz w:val="15"/>
          <w:szCs w:val="15"/>
        </w:rPr>
        <w:footnoteRef/>
      </w:r>
      <w:r>
        <w:rPr>
          <w:sz w:val="15"/>
          <w:szCs w:val="15"/>
        </w:rPr>
        <w:t xml:space="preserve"> </w:t>
      </w:r>
      <w:r>
        <w:rPr>
          <w:i/>
          <w:sz w:val="15"/>
          <w:szCs w:val="15"/>
        </w:rPr>
        <w:t>Условие включается в Контракт, если Поставщик является плательщиком налога на добавленную стоимость.</w:t>
      </w:r>
    </w:p>
    <w:p w:rsidR="00963368" w:rsidRDefault="00963368" w:rsidP="00963368">
      <w:pPr>
        <w:pStyle w:val="ae"/>
        <w:ind w:firstLine="720"/>
        <w:rPr>
          <w:i/>
          <w:sz w:val="15"/>
          <w:szCs w:val="15"/>
        </w:rPr>
      </w:pPr>
      <w:r>
        <w:rPr>
          <w:rStyle w:val="a7"/>
          <w:i/>
          <w:sz w:val="15"/>
          <w:szCs w:val="15"/>
        </w:rPr>
        <w:t>2</w:t>
      </w:r>
      <w:r>
        <w:rPr>
          <w:i/>
          <w:sz w:val="15"/>
          <w:szCs w:val="15"/>
        </w:rPr>
        <w:t xml:space="preserve"> Условие включается в Контракт, если Поставщик не является плательщиком налога на добавленную стоимость. Указывается статья Налогового кодекса Российской Федерации, реквизиты подтверждающего документа (при его наличии).</w:t>
      </w:r>
    </w:p>
    <w:p w:rsidR="00963368" w:rsidRDefault="00963368" w:rsidP="00963368">
      <w:pPr>
        <w:pStyle w:val="ae"/>
        <w:ind w:firstLine="720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D851C5"/>
    <w:multiLevelType w:val="hybridMultilevel"/>
    <w:tmpl w:val="A84C04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866A26"/>
    <w:multiLevelType w:val="hybridMultilevel"/>
    <w:tmpl w:val="A84C04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D2A"/>
    <w:rsid w:val="00041B37"/>
    <w:rsid w:val="000437F7"/>
    <w:rsid w:val="00063C34"/>
    <w:rsid w:val="00067D6F"/>
    <w:rsid w:val="00082940"/>
    <w:rsid w:val="00090110"/>
    <w:rsid w:val="00093380"/>
    <w:rsid w:val="000D335F"/>
    <w:rsid w:val="000D4B53"/>
    <w:rsid w:val="000E4C51"/>
    <w:rsid w:val="00111678"/>
    <w:rsid w:val="00124F1F"/>
    <w:rsid w:val="00142E4C"/>
    <w:rsid w:val="00145706"/>
    <w:rsid w:val="00153EC1"/>
    <w:rsid w:val="00182D14"/>
    <w:rsid w:val="001A24A2"/>
    <w:rsid w:val="001A729D"/>
    <w:rsid w:val="001E7F23"/>
    <w:rsid w:val="00232C12"/>
    <w:rsid w:val="0023734F"/>
    <w:rsid w:val="0025129E"/>
    <w:rsid w:val="00253FB3"/>
    <w:rsid w:val="002A1383"/>
    <w:rsid w:val="002B5F37"/>
    <w:rsid w:val="002D4D9E"/>
    <w:rsid w:val="00312D1E"/>
    <w:rsid w:val="00317767"/>
    <w:rsid w:val="00330ED6"/>
    <w:rsid w:val="00347546"/>
    <w:rsid w:val="00361BA7"/>
    <w:rsid w:val="003762E0"/>
    <w:rsid w:val="0038059D"/>
    <w:rsid w:val="00393B57"/>
    <w:rsid w:val="003B1D8D"/>
    <w:rsid w:val="003B33D1"/>
    <w:rsid w:val="003C67DB"/>
    <w:rsid w:val="003E0086"/>
    <w:rsid w:val="00407EFA"/>
    <w:rsid w:val="00411194"/>
    <w:rsid w:val="0044616C"/>
    <w:rsid w:val="0046483C"/>
    <w:rsid w:val="004654BB"/>
    <w:rsid w:val="00466C27"/>
    <w:rsid w:val="004C2A28"/>
    <w:rsid w:val="004F11CF"/>
    <w:rsid w:val="004F4ABE"/>
    <w:rsid w:val="004F6599"/>
    <w:rsid w:val="00512A97"/>
    <w:rsid w:val="00517A44"/>
    <w:rsid w:val="005207AE"/>
    <w:rsid w:val="0055028E"/>
    <w:rsid w:val="00581AFC"/>
    <w:rsid w:val="005879D2"/>
    <w:rsid w:val="0059100A"/>
    <w:rsid w:val="00597D2A"/>
    <w:rsid w:val="005E564A"/>
    <w:rsid w:val="0064449C"/>
    <w:rsid w:val="00652C33"/>
    <w:rsid w:val="00672AE7"/>
    <w:rsid w:val="006827F1"/>
    <w:rsid w:val="006943EC"/>
    <w:rsid w:val="006944C0"/>
    <w:rsid w:val="00697F88"/>
    <w:rsid w:val="006B144F"/>
    <w:rsid w:val="006B2D83"/>
    <w:rsid w:val="006E227C"/>
    <w:rsid w:val="006F1E0B"/>
    <w:rsid w:val="00754170"/>
    <w:rsid w:val="007645FC"/>
    <w:rsid w:val="007702F2"/>
    <w:rsid w:val="00787D3B"/>
    <w:rsid w:val="007A5F44"/>
    <w:rsid w:val="007C62C4"/>
    <w:rsid w:val="00827B26"/>
    <w:rsid w:val="00834DD7"/>
    <w:rsid w:val="008430A7"/>
    <w:rsid w:val="0084316C"/>
    <w:rsid w:val="00845C09"/>
    <w:rsid w:val="00847CD1"/>
    <w:rsid w:val="008727AD"/>
    <w:rsid w:val="0088316A"/>
    <w:rsid w:val="0088631B"/>
    <w:rsid w:val="008E44BA"/>
    <w:rsid w:val="00917D2F"/>
    <w:rsid w:val="00963368"/>
    <w:rsid w:val="00985DD4"/>
    <w:rsid w:val="009C3655"/>
    <w:rsid w:val="009C507B"/>
    <w:rsid w:val="009D13F0"/>
    <w:rsid w:val="00A122FD"/>
    <w:rsid w:val="00A4757C"/>
    <w:rsid w:val="00A53042"/>
    <w:rsid w:val="00A5367F"/>
    <w:rsid w:val="00A919DC"/>
    <w:rsid w:val="00AA6D98"/>
    <w:rsid w:val="00AC2BF7"/>
    <w:rsid w:val="00AD6BCE"/>
    <w:rsid w:val="00AF1C6A"/>
    <w:rsid w:val="00AF48F6"/>
    <w:rsid w:val="00B103DD"/>
    <w:rsid w:val="00B12BB6"/>
    <w:rsid w:val="00B16F9F"/>
    <w:rsid w:val="00B30734"/>
    <w:rsid w:val="00B316CB"/>
    <w:rsid w:val="00B476F2"/>
    <w:rsid w:val="00B639C6"/>
    <w:rsid w:val="00B72A72"/>
    <w:rsid w:val="00B759A4"/>
    <w:rsid w:val="00B93908"/>
    <w:rsid w:val="00B972B5"/>
    <w:rsid w:val="00BA4F21"/>
    <w:rsid w:val="00BA75DF"/>
    <w:rsid w:val="00BE0DCB"/>
    <w:rsid w:val="00BE6F90"/>
    <w:rsid w:val="00BF345B"/>
    <w:rsid w:val="00C05C89"/>
    <w:rsid w:val="00C333A5"/>
    <w:rsid w:val="00C607E7"/>
    <w:rsid w:val="00C76215"/>
    <w:rsid w:val="00C80BD5"/>
    <w:rsid w:val="00C81B12"/>
    <w:rsid w:val="00C90E4F"/>
    <w:rsid w:val="00C91509"/>
    <w:rsid w:val="00C946C4"/>
    <w:rsid w:val="00D258C2"/>
    <w:rsid w:val="00D43913"/>
    <w:rsid w:val="00D64B94"/>
    <w:rsid w:val="00D80AEB"/>
    <w:rsid w:val="00D87756"/>
    <w:rsid w:val="00DA2DFD"/>
    <w:rsid w:val="00DB1F9D"/>
    <w:rsid w:val="00DD2418"/>
    <w:rsid w:val="00E07427"/>
    <w:rsid w:val="00E324D5"/>
    <w:rsid w:val="00E546B9"/>
    <w:rsid w:val="00E671F4"/>
    <w:rsid w:val="00EA368A"/>
    <w:rsid w:val="00EA40DD"/>
    <w:rsid w:val="00EE4126"/>
    <w:rsid w:val="00EF7DCE"/>
    <w:rsid w:val="00F26243"/>
    <w:rsid w:val="00F30620"/>
    <w:rsid w:val="00F53602"/>
    <w:rsid w:val="00F66AE8"/>
    <w:rsid w:val="00F67A52"/>
    <w:rsid w:val="00F74B88"/>
    <w:rsid w:val="00F90A28"/>
    <w:rsid w:val="00F95CF5"/>
    <w:rsid w:val="00F9659C"/>
    <w:rsid w:val="00FC1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1B3"/>
    <w:pPr>
      <w:suppressAutoHyphens/>
      <w:spacing w:after="200" w:line="276" w:lineRule="auto"/>
    </w:pPr>
    <w:rPr>
      <w:rFonts w:eastAsia="Times New Roman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uiPriority w:val="99"/>
    <w:qFormat/>
    <w:rsid w:val="000A51B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Текст сноски Знак"/>
    <w:aliases w:val="Текст сноски Знак Знак Знак,Текст сноски Знак Знак Знак Знак Знак"/>
    <w:uiPriority w:val="99"/>
    <w:semiHidden/>
    <w:qFormat/>
    <w:rsid w:val="000A51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Без интервала Знак"/>
    <w:uiPriority w:val="1"/>
    <w:qFormat/>
    <w:locked/>
    <w:rsid w:val="000A51B3"/>
    <w:rPr>
      <w:rFonts w:ascii="Calibri" w:eastAsia="Times New Roman" w:hAnsi="Calibri" w:cs="Times New Roman"/>
      <w:szCs w:val="20"/>
    </w:rPr>
  </w:style>
  <w:style w:type="character" w:customStyle="1" w:styleId="spellchecker-word-highlight">
    <w:name w:val="spellchecker-word-highlight"/>
    <w:qFormat/>
    <w:rsid w:val="000A51B3"/>
  </w:style>
  <w:style w:type="character" w:customStyle="1" w:styleId="a6">
    <w:name w:val="Символ сноски"/>
    <w:qFormat/>
    <w:rPr>
      <w:rFonts w:ascii="Times New Roman" w:hAnsi="Times New Roman" w:cs="Times New Roman"/>
      <w:vertAlign w:val="superscript"/>
    </w:rPr>
  </w:style>
  <w:style w:type="character" w:styleId="a7">
    <w:name w:val="footnote reference"/>
    <w:uiPriority w:val="99"/>
    <w:rPr>
      <w:rFonts w:ascii="Times New Roman" w:hAnsi="Times New Roman" w:cs="Times New Roman"/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0A51B3"/>
    <w:rPr>
      <w:rFonts w:ascii="Times New Roman" w:hAnsi="Times New Roman" w:cs="Times New Roman"/>
      <w:vertAlign w:val="superscript"/>
    </w:rPr>
  </w:style>
  <w:style w:type="character" w:customStyle="1" w:styleId="1">
    <w:name w:val="Гиперссылка1"/>
    <w:uiPriority w:val="99"/>
    <w:semiHidden/>
    <w:rsid w:val="001B1001"/>
    <w:rPr>
      <w:rFonts w:cs="Times New Roman"/>
      <w:color w:val="0000FF"/>
      <w:u w:val="single"/>
    </w:rPr>
  </w:style>
  <w:style w:type="character" w:customStyle="1" w:styleId="a8">
    <w:name w:val="Текст выноски Знак"/>
    <w:uiPriority w:val="99"/>
    <w:semiHidden/>
    <w:qFormat/>
    <w:rsid w:val="001E69E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iPriority w:val="99"/>
    <w:rsid w:val="000A51B3"/>
    <w:pPr>
      <w:widowControl w:val="0"/>
      <w:spacing w:after="160" w:line="240" w:lineRule="exact"/>
      <w:jc w:val="right"/>
    </w:pPr>
    <w:rPr>
      <w:rFonts w:ascii="Times New Roman" w:hAnsi="Times New Roman"/>
      <w:sz w:val="24"/>
      <w:szCs w:val="20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Arial"/>
    </w:rPr>
  </w:style>
  <w:style w:type="paragraph" w:customStyle="1" w:styleId="western1">
    <w:name w:val="western1"/>
    <w:basedOn w:val="a"/>
    <w:qFormat/>
    <w:rsid w:val="000A51B3"/>
    <w:pPr>
      <w:spacing w:beforeAutospacing="1" w:after="0" w:line="238" w:lineRule="atLeast"/>
      <w:jc w:val="right"/>
    </w:pPr>
    <w:rPr>
      <w:rFonts w:ascii="Times New Roman" w:hAnsi="Times New Roman"/>
      <w:color w:val="000000"/>
      <w:sz w:val="24"/>
      <w:szCs w:val="24"/>
    </w:rPr>
  </w:style>
  <w:style w:type="paragraph" w:styleId="ae">
    <w:name w:val="footnote text"/>
    <w:aliases w:val="Текст сноски Знак Знак,Текст сноски Знак Знак Знак Знак"/>
    <w:basedOn w:val="a"/>
    <w:uiPriority w:val="99"/>
    <w:semiHidden/>
    <w:rsid w:val="000A51B3"/>
    <w:pPr>
      <w:spacing w:after="60" w:line="240" w:lineRule="auto"/>
      <w:jc w:val="both"/>
    </w:pPr>
    <w:rPr>
      <w:rFonts w:ascii="Times New Roman" w:hAnsi="Times New Roman"/>
      <w:sz w:val="20"/>
      <w:szCs w:val="20"/>
    </w:rPr>
  </w:style>
  <w:style w:type="paragraph" w:styleId="af">
    <w:name w:val="No Spacing"/>
    <w:qFormat/>
    <w:pPr>
      <w:suppressAutoHyphens/>
    </w:pPr>
    <w:rPr>
      <w:rFonts w:eastAsia="Times New Roman" w:cs="Times New Roman"/>
      <w:sz w:val="22"/>
      <w:szCs w:val="22"/>
      <w:lang w:eastAsia="zh-CN"/>
    </w:rPr>
  </w:style>
  <w:style w:type="paragraph" w:customStyle="1" w:styleId="Standard">
    <w:name w:val="Standard"/>
    <w:qFormat/>
    <w:rsid w:val="000A51B3"/>
    <w:pPr>
      <w:suppressAutoHyphens/>
      <w:textAlignment w:val="baseline"/>
    </w:pPr>
    <w:rPr>
      <w:rFonts w:ascii="Liberation Serif" w:eastAsia="SimSun" w:hAnsi="Liberation Serif" w:cs="Arial"/>
      <w:kern w:val="2"/>
      <w:sz w:val="24"/>
      <w:szCs w:val="24"/>
      <w:lang w:eastAsia="zh-CN" w:bidi="hi-IN"/>
    </w:rPr>
  </w:style>
  <w:style w:type="paragraph" w:customStyle="1" w:styleId="af0">
    <w:name w:val="Содержимое таблицы"/>
    <w:basedOn w:val="Standard"/>
    <w:qFormat/>
    <w:rsid w:val="000A51B3"/>
    <w:pPr>
      <w:suppressLineNumbers/>
    </w:pPr>
    <w:rPr>
      <w:rFonts w:eastAsia="Times New Roman" w:cs="Tahoma"/>
      <w:color w:val="000000"/>
    </w:rPr>
  </w:style>
  <w:style w:type="paragraph" w:customStyle="1" w:styleId="af1">
    <w:name w:val="Содержимое врезки"/>
    <w:basedOn w:val="a"/>
    <w:qFormat/>
  </w:style>
  <w:style w:type="paragraph" w:styleId="af2">
    <w:name w:val="Balloon Text"/>
    <w:basedOn w:val="a"/>
    <w:uiPriority w:val="99"/>
    <w:semiHidden/>
    <w:unhideWhenUsed/>
    <w:qFormat/>
    <w:rsid w:val="001E69E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3">
    <w:name w:val="Заголовок таблицы"/>
    <w:basedOn w:val="af0"/>
    <w:qFormat/>
    <w:pPr>
      <w:jc w:val="center"/>
    </w:pPr>
    <w:rPr>
      <w:b/>
      <w:bCs/>
    </w:rPr>
  </w:style>
  <w:style w:type="table" w:customStyle="1" w:styleId="10">
    <w:name w:val="Сетка таблицы1"/>
    <w:basedOn w:val="a1"/>
    <w:next w:val="af4"/>
    <w:uiPriority w:val="39"/>
    <w:rsid w:val="00EE4126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59"/>
    <w:rsid w:val="00EE41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annotation reference"/>
    <w:uiPriority w:val="99"/>
    <w:semiHidden/>
    <w:unhideWhenUsed/>
    <w:rsid w:val="008430A7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8430A7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link w:val="af6"/>
    <w:uiPriority w:val="99"/>
    <w:semiHidden/>
    <w:rsid w:val="008430A7"/>
    <w:rPr>
      <w:rFonts w:eastAsia="Times New Roman" w:cs="Times New Roman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8430A7"/>
    <w:rPr>
      <w:b/>
      <w:bCs/>
    </w:rPr>
  </w:style>
  <w:style w:type="character" w:customStyle="1" w:styleId="af9">
    <w:name w:val="Тема примечания Знак"/>
    <w:link w:val="af8"/>
    <w:uiPriority w:val="99"/>
    <w:semiHidden/>
    <w:rsid w:val="008430A7"/>
    <w:rPr>
      <w:rFonts w:eastAsia="Times New Roman" w:cs="Times New Roman"/>
      <w:b/>
      <w:bCs/>
      <w:szCs w:val="20"/>
      <w:lang w:eastAsia="ru-RU"/>
    </w:rPr>
  </w:style>
  <w:style w:type="character" w:styleId="afa">
    <w:name w:val="Strong"/>
    <w:qFormat/>
    <w:rsid w:val="00FC126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987D43E90185AF9DBF5F62092451B8A508820BE1E3BBC0799A67B7F3C3D25FE9701E83BD93DF85AY3jB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987D43E90185AF9DBF5F62092451B8A508820BE1E3BBC0799A67B7F3C3D25FE9701E83BD93DF85AY3jBD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094B97F48D99D40AA8B99116F92ACAD69B9D06E760B50FD9FA7206E39F63665FE02D73C3EE6F532A84CA2F351B34wEK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94B97F48D99D40AA8B99116F92ACAD69B9D06E760B50FD9FA7206E39F63665FE02D73C3EE6F532A84CA2F351B34wEK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53;&#1086;&#1088;&#1084;&#1072;&#1090;&#1080;&#1074;&#1085;&#1099;&#1077;%20&#1076;&#1086;&#1082;&#1091;&#1084;&#1077;&#1085;&#1090;&#1099;\17.1.&#1058;&#1054;&#1056;&#1043;&#1048;\17.1.2&#1061;&#1086;&#1076;%20&#1090;&#1086;&#1088;&#1075;&#1086;&#1074;\!!!!&#1041;&#1045;&#1056;&#1045;&#1047;&#1050;&#1040;%20&#1057;&#1056;&#1054;&#1063;&#1053;&#1067;&#1045;%20&#1047;&#1040;&#1050;&#1059;&#1055;&#1050;&#1048;\&#1056;&#1077;&#1084;&#1086;&#1085;&#1090;%20&#1075;&#1088;&#1077;&#1081;&#1092;&#1077;&#1088;&#1085;&#1086;&#1081;%20&#1091;&#1089;&#1090;&#1072;&#1085;&#1086;&#1074;&#1082;&#1080;%20&#1090;&#1088;&#1072;&#1082;&#1090;&#1086;&#1088;&#1072;\&#1055;&#1088;&#1086;&#1077;&#1082;&#1090;%20&#1082;&#1086;&#1085;&#1090;&#1088;&#1072;&#1082;&#1090;&#1072;%20&#1085;&#1072;%20&#1088;&#1077;&#1084;&#1086;&#1085;&#1090;%20&#1090;&#1088;&#1072;&#1082;&#1090;&#1086;&#1088;&#1072;%20&#1088;&#1077;&#1076;%202.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BD052C-DDF4-46AE-A0B6-638990330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контракта на ремонт трактора ред 2.0</Template>
  <TotalTime>4</TotalTime>
  <Pages>12</Pages>
  <Words>5854</Words>
  <Characters>33371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ФГБУЗ КБ-81 ФМБА России</Company>
  <LinksUpToDate>false</LinksUpToDate>
  <CharactersWithSpaces>39147</CharactersWithSpaces>
  <SharedDoc>false</SharedDoc>
  <HLinks>
    <vt:vector size="54" baseType="variant">
      <vt:variant>
        <vt:i4>6422579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Par516</vt:lpwstr>
      </vt:variant>
      <vt:variant>
        <vt:i4>7012448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consultantplus://offline/ref=D987D43E90185AF9DBF5F62092451B8A508820BE1E3BBC0799A67B7F3C3D25FE9701E83BD93DF85AY3jBD</vt:lpwstr>
      </vt:variant>
      <vt:variant>
        <vt:lpwstr/>
      </vt:variant>
      <vt:variant>
        <vt:i4>7012448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consultantplus://offline/ref=D987D43E90185AF9DBF5F62092451B8A508820BE1E3BBC0799A67B7F3C3D25FE9701E83BD93DF85AY3jBD</vt:lpwstr>
      </vt:variant>
      <vt:variant>
        <vt:lpwstr/>
      </vt:variant>
      <vt:variant>
        <vt:i4>6619187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Par317</vt:lpwstr>
      </vt:variant>
      <vt:variant>
        <vt:i4>6029318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consultantplus://offline/ref=094B97F48D99D40AA8B99116F92ACAD69B9D06E760B50FD9FA7206E39F63665FE02D73C3EE6F532A84CA2F351B34wEK</vt:lpwstr>
      </vt:variant>
      <vt:variant>
        <vt:lpwstr/>
      </vt:variant>
      <vt:variant>
        <vt:i4>6029318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consultantplus://offline/ref=094B97F48D99D40AA8B99116F92ACAD69B9D06E760B50FD9FA7206E39F63665FE02D73C3EE6F532A84CA2F351B34wEK</vt:lpwstr>
      </vt:variant>
      <vt:variant>
        <vt:lpwstr/>
      </vt:variant>
      <vt:variant>
        <vt:i4>6619187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Par317</vt:lpwstr>
      </vt:variant>
      <vt:variant>
        <vt:i4>6619187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Par317</vt:lpwstr>
      </vt:variant>
      <vt:variant>
        <vt:i4>6422579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Par516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Горностаева Светлана Витальевна</dc:creator>
  <cp:lastModifiedBy>Горностаева Светлана Витальевна</cp:lastModifiedBy>
  <cp:revision>2</cp:revision>
  <cp:lastPrinted>2023-03-09T04:10:00Z</cp:lastPrinted>
  <dcterms:created xsi:type="dcterms:W3CDTF">2026-10-15T02:26:00Z</dcterms:created>
  <dcterms:modified xsi:type="dcterms:W3CDTF">2026-10-15T02:34:00Z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