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F56" w:rsidRPr="001A24B0" w:rsidRDefault="003953A0" w:rsidP="009335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А</w:t>
      </w:r>
      <w:r w:rsidR="00713800" w:rsidRPr="001A24B0">
        <w:rPr>
          <w:rFonts w:ascii="Times New Roman" w:hAnsi="Times New Roman" w:cs="Times New Roman"/>
          <w:b/>
        </w:rPr>
        <w:t>ГЕНТСКИЙ ДОГОВОР</w:t>
      </w:r>
      <w:r w:rsidRPr="001A24B0">
        <w:rPr>
          <w:rFonts w:ascii="Times New Roman" w:hAnsi="Times New Roman" w:cs="Times New Roman"/>
          <w:b/>
        </w:rPr>
        <w:t xml:space="preserve"> №</w:t>
      </w:r>
    </w:p>
    <w:p w:rsidR="00933598" w:rsidRPr="001A24B0" w:rsidRDefault="00933598" w:rsidP="009335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D2F16" w:rsidRPr="00AD7D10" w:rsidRDefault="003953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7D10">
        <w:rPr>
          <w:rFonts w:ascii="Times New Roman" w:hAnsi="Times New Roman" w:cs="Times New Roman"/>
          <w:b/>
        </w:rPr>
        <w:t xml:space="preserve">г. </w:t>
      </w:r>
      <w:r w:rsidR="00933598" w:rsidRPr="00AD7D10">
        <w:rPr>
          <w:rFonts w:ascii="Times New Roman" w:hAnsi="Times New Roman" w:cs="Times New Roman"/>
          <w:b/>
        </w:rPr>
        <w:t>Санкт-Петербург</w:t>
      </w:r>
      <w:r w:rsidR="00933598" w:rsidRPr="00AD7D10">
        <w:rPr>
          <w:rFonts w:ascii="Times New Roman" w:hAnsi="Times New Roman" w:cs="Times New Roman"/>
          <w:b/>
        </w:rPr>
        <w:tab/>
      </w:r>
      <w:r w:rsidR="00933598" w:rsidRPr="00AD7D10">
        <w:rPr>
          <w:rFonts w:ascii="Times New Roman" w:hAnsi="Times New Roman" w:cs="Times New Roman"/>
          <w:b/>
        </w:rPr>
        <w:tab/>
      </w:r>
      <w:r w:rsidR="00933598" w:rsidRPr="00AD7D10">
        <w:rPr>
          <w:rFonts w:ascii="Times New Roman" w:hAnsi="Times New Roman" w:cs="Times New Roman"/>
          <w:b/>
        </w:rPr>
        <w:tab/>
      </w:r>
      <w:r w:rsidR="00933598" w:rsidRPr="00AD7D10">
        <w:rPr>
          <w:rFonts w:ascii="Times New Roman" w:hAnsi="Times New Roman" w:cs="Times New Roman"/>
          <w:b/>
        </w:rPr>
        <w:tab/>
      </w:r>
      <w:r w:rsidR="00933598" w:rsidRPr="00AD7D10">
        <w:rPr>
          <w:rFonts w:ascii="Times New Roman" w:hAnsi="Times New Roman" w:cs="Times New Roman"/>
          <w:b/>
        </w:rPr>
        <w:tab/>
      </w:r>
      <w:r w:rsidR="00713800" w:rsidRPr="00AD7D10">
        <w:rPr>
          <w:rFonts w:ascii="Times New Roman" w:hAnsi="Times New Roman" w:cs="Times New Roman"/>
          <w:b/>
        </w:rPr>
        <w:t xml:space="preserve">                 </w:t>
      </w:r>
      <w:r w:rsidR="006552F3" w:rsidRPr="00AD7D10">
        <w:rPr>
          <w:rFonts w:ascii="Times New Roman" w:hAnsi="Times New Roman" w:cs="Times New Roman"/>
          <w:b/>
        </w:rPr>
        <w:t xml:space="preserve">   </w:t>
      </w:r>
      <w:r w:rsidR="00165DC4" w:rsidRPr="00AD7D10">
        <w:rPr>
          <w:rFonts w:ascii="Times New Roman" w:hAnsi="Times New Roman" w:cs="Times New Roman"/>
          <w:b/>
        </w:rPr>
        <w:t xml:space="preserve">                  </w:t>
      </w:r>
      <w:r w:rsidR="00ED2C5D" w:rsidRPr="00AD7D10">
        <w:rPr>
          <w:rFonts w:ascii="Times New Roman" w:hAnsi="Times New Roman" w:cs="Times New Roman"/>
          <w:b/>
        </w:rPr>
        <w:t>______________</w:t>
      </w:r>
      <w:r w:rsidR="004324C1" w:rsidRPr="00AD7D10">
        <w:rPr>
          <w:rFonts w:ascii="Times New Roman" w:hAnsi="Times New Roman" w:cs="Times New Roman"/>
          <w:b/>
        </w:rPr>
        <w:t xml:space="preserve"> </w:t>
      </w:r>
      <w:r w:rsidRPr="00AD7D10">
        <w:rPr>
          <w:rFonts w:ascii="Times New Roman" w:hAnsi="Times New Roman" w:cs="Times New Roman"/>
          <w:b/>
        </w:rPr>
        <w:t>202</w:t>
      </w:r>
      <w:r w:rsidR="00165DC4" w:rsidRPr="00AD7D10">
        <w:rPr>
          <w:rFonts w:ascii="Times New Roman" w:hAnsi="Times New Roman" w:cs="Times New Roman"/>
          <w:b/>
        </w:rPr>
        <w:t>6</w:t>
      </w:r>
      <w:r w:rsidR="00AE68B0" w:rsidRPr="00AD7D10">
        <w:rPr>
          <w:rFonts w:ascii="Times New Roman" w:hAnsi="Times New Roman" w:cs="Times New Roman"/>
          <w:b/>
        </w:rPr>
        <w:t xml:space="preserve"> </w:t>
      </w:r>
      <w:r w:rsidRPr="00AD7D10">
        <w:rPr>
          <w:rFonts w:ascii="Times New Roman" w:hAnsi="Times New Roman" w:cs="Times New Roman"/>
          <w:b/>
        </w:rPr>
        <w:t>г.</w:t>
      </w:r>
    </w:p>
    <w:p w:rsidR="006B166C" w:rsidRPr="001A24B0" w:rsidRDefault="006B166C" w:rsidP="002E715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6612B" w:rsidRPr="00987866" w:rsidRDefault="004A0C6A" w:rsidP="002E715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44B8B">
        <w:rPr>
          <w:rFonts w:ascii="Times New Roman" w:hAnsi="Times New Roman" w:cs="Times New Roman"/>
        </w:rPr>
        <w:t>______________</w:t>
      </w:r>
      <w:r w:rsidR="00B61339" w:rsidRPr="00044B8B">
        <w:rPr>
          <w:rFonts w:ascii="Times New Roman" w:hAnsi="Times New Roman" w:cs="Times New Roman"/>
        </w:rPr>
        <w:t>,</w:t>
      </w:r>
      <w:r w:rsidR="00B61339" w:rsidRPr="004A0C6A">
        <w:rPr>
          <w:rFonts w:ascii="Times New Roman" w:hAnsi="Times New Roman" w:cs="Times New Roman"/>
        </w:rPr>
        <w:t xml:space="preserve"> именуемое в дальнейшем </w:t>
      </w:r>
      <w:r w:rsidR="00BC218F">
        <w:rPr>
          <w:rFonts w:ascii="Times New Roman" w:hAnsi="Times New Roman" w:cs="Times New Roman"/>
        </w:rPr>
        <w:t>«</w:t>
      </w:r>
      <w:r w:rsidR="00B61339" w:rsidRPr="004A0C6A">
        <w:rPr>
          <w:rFonts w:ascii="Times New Roman" w:hAnsi="Times New Roman" w:cs="Times New Roman"/>
        </w:rPr>
        <w:t>Агент</w:t>
      </w:r>
      <w:r w:rsidR="00BC218F">
        <w:rPr>
          <w:rFonts w:ascii="Times New Roman" w:hAnsi="Times New Roman" w:cs="Times New Roman"/>
        </w:rPr>
        <w:t>»</w:t>
      </w:r>
      <w:r w:rsidR="00B61339" w:rsidRPr="004A0C6A">
        <w:rPr>
          <w:rFonts w:ascii="Times New Roman" w:hAnsi="Times New Roman" w:cs="Times New Roman"/>
        </w:rPr>
        <w:t xml:space="preserve">, в лице </w:t>
      </w:r>
      <w:r w:rsidRPr="004A0C6A">
        <w:rPr>
          <w:rFonts w:ascii="Times New Roman" w:hAnsi="Times New Roman" w:cs="Times New Roman"/>
        </w:rPr>
        <w:t>__________________</w:t>
      </w:r>
      <w:r w:rsidR="00B61339" w:rsidRPr="004A0C6A">
        <w:rPr>
          <w:rFonts w:ascii="Times New Roman" w:hAnsi="Times New Roman" w:cs="Times New Roman"/>
        </w:rPr>
        <w:t xml:space="preserve">, действующего на основании </w:t>
      </w:r>
      <w:r w:rsidRPr="00044B8B">
        <w:rPr>
          <w:rFonts w:ascii="Times New Roman" w:hAnsi="Times New Roman" w:cs="Times New Roman"/>
        </w:rPr>
        <w:t>________________</w:t>
      </w:r>
      <w:r w:rsidR="00CF3DFC" w:rsidRPr="00044B8B">
        <w:rPr>
          <w:rFonts w:ascii="Times New Roman" w:hAnsi="Times New Roman" w:cs="Times New Roman"/>
        </w:rPr>
        <w:t>, с одной стороны</w:t>
      </w:r>
      <w:r w:rsidR="00A6612B" w:rsidRPr="00044B8B">
        <w:rPr>
          <w:rFonts w:ascii="Times New Roman" w:hAnsi="Times New Roman" w:cs="Times New Roman"/>
        </w:rPr>
        <w:t xml:space="preserve">, и </w:t>
      </w:r>
      <w:r w:rsidR="00AF5C0A" w:rsidRPr="00445AC3">
        <w:rPr>
          <w:rFonts w:ascii="Times New Roman" w:hAnsi="Times New Roman" w:cs="Times New Roman"/>
          <w:b/>
        </w:rPr>
        <w:t>федеральное государственное бюджетное образоват</w:t>
      </w:r>
      <w:r w:rsidR="00AF5C0A" w:rsidRPr="00445AC3">
        <w:rPr>
          <w:rFonts w:ascii="Times New Roman" w:hAnsi="Times New Roman" w:cs="Times New Roman"/>
        </w:rPr>
        <w:t xml:space="preserve">ельное </w:t>
      </w:r>
      <w:r w:rsidR="00AF5C0A" w:rsidRPr="004A0C6A">
        <w:rPr>
          <w:rFonts w:ascii="Times New Roman" w:hAnsi="Times New Roman" w:cs="Times New Roman"/>
          <w:b/>
        </w:rPr>
        <w:t xml:space="preserve">учреждение высшего образования «Санкт-Петербургский государственный педиатрический медицинский университет» Министерства здравоохранения  Российской Федерации (ФГБОУ ВО </w:t>
      </w:r>
      <w:proofErr w:type="spellStart"/>
      <w:r w:rsidR="00AF5C0A" w:rsidRPr="004A0C6A">
        <w:rPr>
          <w:rFonts w:ascii="Times New Roman" w:hAnsi="Times New Roman" w:cs="Times New Roman"/>
          <w:b/>
        </w:rPr>
        <w:t>СПбГПМУ</w:t>
      </w:r>
      <w:proofErr w:type="spellEnd"/>
      <w:r w:rsidR="00AF5C0A" w:rsidRPr="004A0C6A">
        <w:rPr>
          <w:rFonts w:ascii="Times New Roman" w:hAnsi="Times New Roman" w:cs="Times New Roman"/>
          <w:b/>
        </w:rPr>
        <w:t xml:space="preserve"> Минздрава России)</w:t>
      </w:r>
      <w:r w:rsidR="00AF5C0A" w:rsidRPr="004A0C6A">
        <w:rPr>
          <w:rFonts w:ascii="Times New Roman" w:hAnsi="Times New Roman" w:cs="Times New Roman"/>
        </w:rPr>
        <w:t xml:space="preserve">, </w:t>
      </w:r>
      <w:r w:rsidR="00B349DF" w:rsidRPr="004A0C6A">
        <w:rPr>
          <w:rFonts w:ascii="Times New Roman" w:hAnsi="Times New Roman" w:cs="Times New Roman"/>
        </w:rPr>
        <w:t xml:space="preserve"> </w:t>
      </w:r>
      <w:r w:rsidR="00A6612B" w:rsidRPr="004A0C6A">
        <w:rPr>
          <w:rFonts w:ascii="Times New Roman" w:hAnsi="Times New Roman" w:cs="Times New Roman"/>
        </w:rPr>
        <w:t xml:space="preserve">именуемое в дальнейшем </w:t>
      </w:r>
      <w:r w:rsidR="00A6612B" w:rsidRPr="00BC218F">
        <w:rPr>
          <w:rFonts w:ascii="Times New Roman" w:hAnsi="Times New Roman" w:cs="Times New Roman"/>
        </w:rPr>
        <w:t>«</w:t>
      </w:r>
      <w:r w:rsidR="00CC6A36" w:rsidRPr="00BC218F">
        <w:rPr>
          <w:rFonts w:ascii="Times New Roman" w:hAnsi="Times New Roman" w:cs="Times New Roman"/>
        </w:rPr>
        <w:t>Принципал</w:t>
      </w:r>
      <w:r w:rsidR="00A6612B" w:rsidRPr="00BC218F">
        <w:rPr>
          <w:rFonts w:ascii="Times New Roman" w:hAnsi="Times New Roman" w:cs="Times New Roman"/>
        </w:rPr>
        <w:t>»,</w:t>
      </w:r>
      <w:r w:rsidR="00A6612B" w:rsidRPr="004A0C6A">
        <w:rPr>
          <w:rFonts w:ascii="Times New Roman" w:hAnsi="Times New Roman" w:cs="Times New Roman"/>
        </w:rPr>
        <w:t xml:space="preserve"> </w:t>
      </w:r>
      <w:r w:rsidR="00AF5C0A" w:rsidRPr="004A0C6A">
        <w:rPr>
          <w:rFonts w:ascii="Times New Roman" w:hAnsi="Times New Roman" w:cs="Times New Roman"/>
        </w:rPr>
        <w:t xml:space="preserve"> </w:t>
      </w:r>
      <w:r w:rsidR="00AF5C0A" w:rsidRPr="004A0C6A">
        <w:rPr>
          <w:rFonts w:ascii="Times New Roman" w:eastAsia="Times New Roman" w:hAnsi="Times New Roman" w:cs="Times New Roman"/>
          <w:lang w:eastAsia="ar-SA"/>
        </w:rPr>
        <w:t xml:space="preserve">в лице  </w:t>
      </w:r>
      <w:r>
        <w:rPr>
          <w:rFonts w:ascii="Times New Roman" w:eastAsia="Times New Roman" w:hAnsi="Times New Roman" w:cs="Times New Roman"/>
          <w:lang w:eastAsia="ar-SA"/>
        </w:rPr>
        <w:t>про</w:t>
      </w:r>
      <w:r w:rsidR="00AF5C0A" w:rsidRPr="004A0C6A">
        <w:rPr>
          <w:rFonts w:ascii="Times New Roman" w:eastAsia="Times New Roman" w:hAnsi="Times New Roman" w:cs="Times New Roman"/>
          <w:lang w:eastAsia="ar-SA"/>
        </w:rPr>
        <w:t xml:space="preserve">ректора </w:t>
      </w:r>
      <w:r>
        <w:rPr>
          <w:rFonts w:ascii="Times New Roman" w:eastAsia="Times New Roman" w:hAnsi="Times New Roman" w:cs="Times New Roman"/>
          <w:lang w:eastAsia="ar-SA"/>
        </w:rPr>
        <w:t>по экономике и финансам Березкиной Елены Николаевны</w:t>
      </w:r>
      <w:r w:rsidR="00AF5C0A" w:rsidRPr="004A0C6A">
        <w:rPr>
          <w:rFonts w:ascii="Times New Roman" w:eastAsia="Times New Roman" w:hAnsi="Times New Roman" w:cs="Times New Roman"/>
          <w:lang w:eastAsia="ar-SA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lang w:eastAsia="ar-SA"/>
        </w:rPr>
        <w:t>доверенности от 07.09.2026г. № 105-Д</w:t>
      </w:r>
      <w:r w:rsidR="008D6C46" w:rsidRPr="004A0C6A">
        <w:rPr>
          <w:rFonts w:ascii="Times New Roman" w:eastAsia="Times New Roman" w:hAnsi="Times New Roman" w:cs="Times New Roman"/>
          <w:lang w:eastAsia="ar-SA"/>
        </w:rPr>
        <w:t>, (Лицензия № Л041-00110-47/00328226, выдана</w:t>
      </w:r>
      <w:proofErr w:type="gramEnd"/>
      <w:r w:rsidR="008D6C46" w:rsidRPr="004A0C6A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gramStart"/>
      <w:r w:rsidR="008D6C46" w:rsidRPr="004A0C6A">
        <w:rPr>
          <w:rFonts w:ascii="Times New Roman" w:eastAsia="Times New Roman" w:hAnsi="Times New Roman" w:cs="Times New Roman"/>
          <w:lang w:eastAsia="ar-SA"/>
        </w:rPr>
        <w:t>Территориальным</w:t>
      </w:r>
      <w:r w:rsidR="008D6C46" w:rsidRPr="00411209">
        <w:rPr>
          <w:rFonts w:ascii="Times New Roman" w:eastAsia="Times New Roman" w:hAnsi="Times New Roman" w:cs="Times New Roman"/>
          <w:lang w:eastAsia="ar-SA"/>
        </w:rPr>
        <w:t xml:space="preserve"> органом Росздравнадзора по г. Санкт-</w:t>
      </w:r>
      <w:r w:rsidR="008D6C46" w:rsidRPr="004871EA">
        <w:rPr>
          <w:rFonts w:ascii="Times New Roman" w:eastAsia="Times New Roman" w:hAnsi="Times New Roman" w:cs="Times New Roman"/>
          <w:lang w:eastAsia="ar-SA"/>
        </w:rPr>
        <w:t>Петербургу и Ленинг</w:t>
      </w:r>
      <w:r w:rsidR="008D6C46" w:rsidRPr="004871EA">
        <w:rPr>
          <w:rFonts w:ascii="Times New Roman" w:hAnsi="Times New Roman" w:cs="Times New Roman"/>
        </w:rPr>
        <w:t>радской области 07.08.2019), с другой стороны, вместе именуемые «Стороны», а каждая в отдельности – «Сторона», в соответствии  со ст.93 Федерального закона от 05.04.2013г. №</w:t>
      </w:r>
      <w:r w:rsidRPr="004871EA">
        <w:rPr>
          <w:rFonts w:ascii="Times New Roman" w:hAnsi="Times New Roman" w:cs="Times New Roman"/>
        </w:rPr>
        <w:t xml:space="preserve"> </w:t>
      </w:r>
      <w:r w:rsidR="008D6C46" w:rsidRPr="004871EA">
        <w:rPr>
          <w:rFonts w:ascii="Times New Roman" w:hAnsi="Times New Roman" w:cs="Times New Roman"/>
        </w:rPr>
        <w:t>44-ФЗ «О контрактной системе в сфере закупок товаров, работ, услуг для обеспечения государственных и</w:t>
      </w:r>
      <w:r w:rsidR="008D6C46" w:rsidRPr="008D6C46">
        <w:rPr>
          <w:rFonts w:ascii="Times New Roman" w:hAnsi="Times New Roman" w:cs="Times New Roman"/>
        </w:rPr>
        <w:t xml:space="preserve"> муниципальных нужд»</w:t>
      </w:r>
      <w:r w:rsidR="008D6C46">
        <w:rPr>
          <w:rFonts w:ascii="Times New Roman" w:hAnsi="Times New Roman" w:cs="Times New Roman"/>
        </w:rPr>
        <w:t>, заключили настоящий Договор (далее – «Договор») о нижеследующем:</w:t>
      </w:r>
      <w:proofErr w:type="gramEnd"/>
    </w:p>
    <w:p w:rsidR="00A6612B" w:rsidRPr="00987866" w:rsidRDefault="00A6612B" w:rsidP="00054E1A">
      <w:pPr>
        <w:pStyle w:val="a3"/>
        <w:tabs>
          <w:tab w:val="left" w:pos="118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</w:p>
    <w:p w:rsidR="003953A0" w:rsidRPr="001A24B0" w:rsidRDefault="003953A0" w:rsidP="006609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П</w:t>
      </w:r>
      <w:r w:rsidR="002F634B" w:rsidRPr="001A24B0">
        <w:rPr>
          <w:rFonts w:ascii="Times New Roman" w:hAnsi="Times New Roman" w:cs="Times New Roman"/>
          <w:b/>
        </w:rPr>
        <w:t>РЕДМЕТ ДОГОВОРА</w:t>
      </w:r>
    </w:p>
    <w:p w:rsidR="005F7E1C" w:rsidRPr="001A24B0" w:rsidRDefault="005F7E1C" w:rsidP="0066090F">
      <w:pPr>
        <w:pStyle w:val="a6"/>
        <w:keepNext/>
        <w:numPr>
          <w:ilvl w:val="1"/>
          <w:numId w:val="16"/>
        </w:numPr>
        <w:spacing w:after="0"/>
        <w:ind w:left="0" w:firstLine="567"/>
        <w:jc w:val="both"/>
        <w:rPr>
          <w:spacing w:val="-8"/>
          <w:sz w:val="22"/>
          <w:szCs w:val="22"/>
        </w:rPr>
      </w:pPr>
      <w:r w:rsidRPr="001A24B0">
        <w:rPr>
          <w:sz w:val="22"/>
          <w:szCs w:val="22"/>
        </w:rPr>
        <w:t>По настоящему Договору Агент</w:t>
      </w:r>
      <w:r w:rsidR="004324C1" w:rsidRPr="001A24B0">
        <w:rPr>
          <w:sz w:val="22"/>
          <w:szCs w:val="22"/>
        </w:rPr>
        <w:t>, действуя от имени и за счёт Принципала</w:t>
      </w:r>
      <w:r w:rsidR="00EC2CD4" w:rsidRPr="001A24B0">
        <w:rPr>
          <w:sz w:val="22"/>
          <w:szCs w:val="22"/>
        </w:rPr>
        <w:t>,</w:t>
      </w:r>
      <w:r w:rsidR="00160404" w:rsidRPr="001A24B0">
        <w:rPr>
          <w:sz w:val="22"/>
          <w:szCs w:val="22"/>
        </w:rPr>
        <w:t xml:space="preserve"> </w:t>
      </w:r>
      <w:r w:rsidRPr="001A24B0">
        <w:rPr>
          <w:spacing w:val="-3"/>
          <w:sz w:val="22"/>
          <w:szCs w:val="22"/>
        </w:rPr>
        <w:t>в течение срока действия настоящего Договора</w:t>
      </w:r>
      <w:r w:rsidRPr="001A24B0">
        <w:rPr>
          <w:sz w:val="22"/>
          <w:szCs w:val="22"/>
        </w:rPr>
        <w:t xml:space="preserve"> оказывает Принципалу услуги по поиску и привлечению </w:t>
      </w:r>
      <w:r w:rsidRPr="001A24B0">
        <w:rPr>
          <w:spacing w:val="-3"/>
          <w:sz w:val="22"/>
          <w:szCs w:val="22"/>
        </w:rPr>
        <w:t>физических лиц</w:t>
      </w:r>
      <w:r w:rsidRPr="001A24B0">
        <w:rPr>
          <w:spacing w:val="-8"/>
          <w:sz w:val="22"/>
          <w:szCs w:val="22"/>
        </w:rPr>
        <w:t xml:space="preserve"> (далее - «Пациенты»), заинтересованных в получении </w:t>
      </w:r>
      <w:r w:rsidR="004324C1" w:rsidRPr="001A24B0">
        <w:rPr>
          <w:spacing w:val="-8"/>
          <w:sz w:val="22"/>
          <w:szCs w:val="22"/>
        </w:rPr>
        <w:t xml:space="preserve">платных </w:t>
      </w:r>
      <w:r w:rsidRPr="001A24B0">
        <w:rPr>
          <w:spacing w:val="-8"/>
          <w:sz w:val="22"/>
          <w:szCs w:val="22"/>
        </w:rPr>
        <w:t>медицинских услуг Принципала (далее - «Услуги»)</w:t>
      </w:r>
      <w:r w:rsidRPr="001A24B0">
        <w:rPr>
          <w:spacing w:val="-3"/>
          <w:sz w:val="22"/>
          <w:szCs w:val="22"/>
        </w:rPr>
        <w:t>, а Принципал обязуется принимать и оплачивать Услуги Агента в соответствии с условиями настоящего Договора</w:t>
      </w:r>
      <w:r w:rsidRPr="001A24B0">
        <w:rPr>
          <w:spacing w:val="-8"/>
          <w:sz w:val="22"/>
          <w:szCs w:val="22"/>
        </w:rPr>
        <w:t>.</w:t>
      </w:r>
    </w:p>
    <w:p w:rsidR="004324C1" w:rsidRPr="001A24B0" w:rsidRDefault="004324C1" w:rsidP="0066090F">
      <w:pPr>
        <w:pStyle w:val="1"/>
        <w:numPr>
          <w:ilvl w:val="1"/>
          <w:numId w:val="16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A24B0">
        <w:rPr>
          <w:rFonts w:ascii="Times New Roman" w:hAnsi="Times New Roman"/>
          <w:sz w:val="22"/>
          <w:szCs w:val="22"/>
        </w:rPr>
        <w:t>Агент организует направление на медицинское обслуживание пациентов, не имеющих договорных отношений с Принципалом. Поручение Принципала по Договору считается выполненным, если юридические или физические лица, направленные Агентом к Принципалу в соответствии с данным пунктом, заключили с Принципалом договор на оказание медицинских услуг и оплатили оказанные услуги в полном объеме.</w:t>
      </w:r>
    </w:p>
    <w:p w:rsidR="00295750" w:rsidRPr="001A24B0" w:rsidRDefault="00295750" w:rsidP="0066090F">
      <w:pPr>
        <w:pStyle w:val="1"/>
        <w:numPr>
          <w:ilvl w:val="1"/>
          <w:numId w:val="16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A24B0">
        <w:rPr>
          <w:rFonts w:ascii="Times New Roman" w:hAnsi="Times New Roman"/>
          <w:sz w:val="22"/>
          <w:szCs w:val="22"/>
        </w:rPr>
        <w:t xml:space="preserve">Принципал не оплачивает фактические расходы Агента, связанные с исполнением последним услуг по настоящему Договору. Все выплаты Агенту ограничиваются исключительно вознаграждением Агента, рассчитанным в соответствии с п.3 настоящего Договора. </w:t>
      </w:r>
    </w:p>
    <w:p w:rsidR="00295750" w:rsidRPr="001A24B0" w:rsidRDefault="00295750" w:rsidP="0066090F">
      <w:pPr>
        <w:pStyle w:val="1"/>
        <w:numPr>
          <w:ilvl w:val="1"/>
          <w:numId w:val="16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A24B0">
        <w:rPr>
          <w:rFonts w:ascii="Times New Roman" w:hAnsi="Times New Roman"/>
          <w:sz w:val="22"/>
          <w:szCs w:val="22"/>
        </w:rPr>
        <w:t xml:space="preserve">Агент не имеет права от имени Принципала самостоятельно заключать договоры на оказание медицинских услуг. </w:t>
      </w:r>
    </w:p>
    <w:p w:rsidR="00F7068E" w:rsidRPr="001A24B0" w:rsidRDefault="00F7068E" w:rsidP="0066090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780F19" w:rsidRPr="001A24B0" w:rsidRDefault="00780F19" w:rsidP="006609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П</w:t>
      </w:r>
      <w:r w:rsidR="00A6612B" w:rsidRPr="001A24B0">
        <w:rPr>
          <w:rFonts w:ascii="Times New Roman" w:hAnsi="Times New Roman" w:cs="Times New Roman"/>
          <w:b/>
        </w:rPr>
        <w:t>РАВА И ОБЯЗАННОСТИ СТОРОН</w:t>
      </w:r>
    </w:p>
    <w:p w:rsidR="005136FB" w:rsidRPr="001A24B0" w:rsidRDefault="00F76921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2.1.</w:t>
      </w:r>
      <w:r w:rsidR="00A6612B" w:rsidRPr="001A24B0">
        <w:rPr>
          <w:rFonts w:ascii="Times New Roman" w:hAnsi="Times New Roman" w:cs="Times New Roman"/>
        </w:rPr>
        <w:t xml:space="preserve">Права </w:t>
      </w:r>
      <w:r w:rsidR="005F7E1C" w:rsidRPr="001A24B0">
        <w:rPr>
          <w:rFonts w:ascii="Times New Roman" w:hAnsi="Times New Roman" w:cs="Times New Roman"/>
        </w:rPr>
        <w:t>Принципала</w:t>
      </w:r>
      <w:r w:rsidR="00780F19" w:rsidRPr="001A24B0">
        <w:rPr>
          <w:rFonts w:ascii="Times New Roman" w:hAnsi="Times New Roman" w:cs="Times New Roman"/>
        </w:rPr>
        <w:t>:</w:t>
      </w:r>
    </w:p>
    <w:p w:rsidR="00780F19" w:rsidRPr="001A24B0" w:rsidRDefault="00A64FE6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2.1.1.</w:t>
      </w:r>
      <w:r w:rsidRPr="001A24B0">
        <w:rPr>
          <w:rFonts w:ascii="Times New Roman" w:hAnsi="Times New Roman" w:cs="Times New Roman"/>
        </w:rPr>
        <w:tab/>
      </w:r>
      <w:r w:rsidR="00780F19" w:rsidRPr="001A24B0">
        <w:rPr>
          <w:rFonts w:ascii="Times New Roman" w:hAnsi="Times New Roman" w:cs="Times New Roman"/>
        </w:rPr>
        <w:t xml:space="preserve">Требовать представления </w:t>
      </w:r>
      <w:r w:rsidR="005F7E1C" w:rsidRPr="001A24B0">
        <w:rPr>
          <w:rFonts w:ascii="Times New Roman" w:hAnsi="Times New Roman" w:cs="Times New Roman"/>
        </w:rPr>
        <w:t>Агентом</w:t>
      </w:r>
      <w:r w:rsidR="00780F19" w:rsidRPr="001A24B0">
        <w:rPr>
          <w:rFonts w:ascii="Times New Roman" w:hAnsi="Times New Roman" w:cs="Times New Roman"/>
        </w:rPr>
        <w:t xml:space="preserve"> отчёта</w:t>
      </w:r>
      <w:r w:rsidRPr="001A24B0">
        <w:rPr>
          <w:rFonts w:ascii="Times New Roman" w:hAnsi="Times New Roman" w:cs="Times New Roman"/>
        </w:rPr>
        <w:t xml:space="preserve"> о предоставленных у</w:t>
      </w:r>
      <w:r w:rsidR="00780F19" w:rsidRPr="001A24B0">
        <w:rPr>
          <w:rFonts w:ascii="Times New Roman" w:hAnsi="Times New Roman" w:cs="Times New Roman"/>
        </w:rPr>
        <w:t>слугах с приложен</w:t>
      </w:r>
      <w:r w:rsidRPr="001A24B0">
        <w:rPr>
          <w:rFonts w:ascii="Times New Roman" w:hAnsi="Times New Roman" w:cs="Times New Roman"/>
        </w:rPr>
        <w:t>ием необходимых документов.</w:t>
      </w:r>
    </w:p>
    <w:p w:rsidR="00780F19" w:rsidRPr="001A24B0" w:rsidRDefault="00780F19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2.1.2</w:t>
      </w:r>
      <w:r w:rsidR="00DD5D06" w:rsidRPr="001A24B0">
        <w:rPr>
          <w:rFonts w:ascii="Times New Roman" w:hAnsi="Times New Roman" w:cs="Times New Roman"/>
        </w:rPr>
        <w:t>.</w:t>
      </w:r>
      <w:r w:rsidR="00A64FE6" w:rsidRPr="001A24B0">
        <w:rPr>
          <w:rFonts w:ascii="Times New Roman" w:hAnsi="Times New Roman" w:cs="Times New Roman"/>
        </w:rPr>
        <w:tab/>
      </w:r>
      <w:r w:rsidR="00DD5D06" w:rsidRPr="001A24B0">
        <w:rPr>
          <w:rFonts w:ascii="Times New Roman" w:hAnsi="Times New Roman" w:cs="Times New Roman"/>
        </w:rPr>
        <w:t xml:space="preserve">Совершать другие действия, предусмотренные законом или </w:t>
      </w:r>
      <w:r w:rsidR="001A73AA" w:rsidRPr="001A24B0">
        <w:rPr>
          <w:rFonts w:ascii="Times New Roman" w:hAnsi="Times New Roman" w:cs="Times New Roman"/>
        </w:rPr>
        <w:t>Агентским д</w:t>
      </w:r>
      <w:r w:rsidR="00DD5D06" w:rsidRPr="001A24B0">
        <w:rPr>
          <w:rFonts w:ascii="Times New Roman" w:hAnsi="Times New Roman" w:cs="Times New Roman"/>
        </w:rPr>
        <w:t>оговором.</w:t>
      </w:r>
    </w:p>
    <w:p w:rsidR="00780F19" w:rsidRPr="001A24B0" w:rsidRDefault="005F7E1C" w:rsidP="0066090F">
      <w:pPr>
        <w:pStyle w:val="a3"/>
        <w:numPr>
          <w:ilvl w:val="1"/>
          <w:numId w:val="1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Принципал</w:t>
      </w:r>
      <w:r w:rsidR="009949B5" w:rsidRPr="001A24B0">
        <w:rPr>
          <w:rFonts w:ascii="Times New Roman" w:hAnsi="Times New Roman" w:cs="Times New Roman"/>
        </w:rPr>
        <w:t xml:space="preserve"> обязуется</w:t>
      </w:r>
      <w:r w:rsidR="00780F19" w:rsidRPr="001A24B0">
        <w:rPr>
          <w:rFonts w:ascii="Times New Roman" w:hAnsi="Times New Roman" w:cs="Times New Roman"/>
        </w:rPr>
        <w:t>:</w:t>
      </w:r>
    </w:p>
    <w:p w:rsidR="005136FB" w:rsidRPr="001A24B0" w:rsidRDefault="009949B5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 xml:space="preserve">2.2.1. </w:t>
      </w:r>
      <w:r w:rsidR="00D25564" w:rsidRPr="001A24B0">
        <w:rPr>
          <w:rFonts w:ascii="Times New Roman" w:hAnsi="Times New Roman" w:cs="Times New Roman"/>
        </w:rPr>
        <w:t xml:space="preserve">Оказывать </w:t>
      </w:r>
      <w:r w:rsidRPr="001A24B0">
        <w:rPr>
          <w:rFonts w:ascii="Times New Roman" w:hAnsi="Times New Roman" w:cs="Times New Roman"/>
        </w:rPr>
        <w:t>П</w:t>
      </w:r>
      <w:r w:rsidR="00A64FE6" w:rsidRPr="001A24B0">
        <w:rPr>
          <w:rFonts w:ascii="Times New Roman" w:hAnsi="Times New Roman" w:cs="Times New Roman"/>
        </w:rPr>
        <w:t>ациентам</w:t>
      </w:r>
      <w:r w:rsidR="00D25564" w:rsidRPr="001A24B0">
        <w:rPr>
          <w:rFonts w:ascii="Times New Roman" w:hAnsi="Times New Roman" w:cs="Times New Roman"/>
        </w:rPr>
        <w:t xml:space="preserve"> медицинские </w:t>
      </w:r>
      <w:r w:rsidR="00A64FE6" w:rsidRPr="001A24B0">
        <w:rPr>
          <w:rFonts w:ascii="Times New Roman" w:hAnsi="Times New Roman" w:cs="Times New Roman"/>
        </w:rPr>
        <w:t>у</w:t>
      </w:r>
      <w:r w:rsidR="005136FB" w:rsidRPr="001A24B0">
        <w:rPr>
          <w:rFonts w:ascii="Times New Roman" w:hAnsi="Times New Roman" w:cs="Times New Roman"/>
        </w:rPr>
        <w:t>слуги</w:t>
      </w:r>
      <w:r w:rsidR="00A64FE6" w:rsidRPr="001A24B0">
        <w:rPr>
          <w:rFonts w:ascii="Times New Roman" w:hAnsi="Times New Roman" w:cs="Times New Roman"/>
        </w:rPr>
        <w:t xml:space="preserve"> в соответствии с действующей лицензией.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2.2.2.</w:t>
      </w:r>
      <w:r w:rsidR="00A64FE6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>В случае</w:t>
      </w:r>
      <w:r w:rsidR="00A05FF6" w:rsidRPr="001A24B0">
        <w:rPr>
          <w:rFonts w:ascii="Times New Roman" w:hAnsi="Times New Roman" w:cs="Times New Roman"/>
        </w:rPr>
        <w:t>,</w:t>
      </w:r>
      <w:r w:rsidRPr="001A24B0">
        <w:rPr>
          <w:rFonts w:ascii="Times New Roman" w:hAnsi="Times New Roman" w:cs="Times New Roman"/>
        </w:rPr>
        <w:t xml:space="preserve"> если </w:t>
      </w:r>
      <w:r w:rsidR="005F7E1C" w:rsidRPr="001A24B0">
        <w:rPr>
          <w:rFonts w:ascii="Times New Roman" w:hAnsi="Times New Roman" w:cs="Times New Roman"/>
        </w:rPr>
        <w:t>оказание медицинских услуг</w:t>
      </w:r>
      <w:r w:rsidR="00905151" w:rsidRPr="001A24B0">
        <w:rPr>
          <w:rFonts w:ascii="Times New Roman" w:hAnsi="Times New Roman" w:cs="Times New Roman"/>
        </w:rPr>
        <w:t xml:space="preserve"> </w:t>
      </w:r>
      <w:r w:rsidR="00AE68B0" w:rsidRPr="001A24B0">
        <w:rPr>
          <w:rFonts w:ascii="Times New Roman" w:hAnsi="Times New Roman" w:cs="Times New Roman"/>
        </w:rPr>
        <w:t xml:space="preserve">Принципалом </w:t>
      </w:r>
      <w:r w:rsidR="00905151" w:rsidRPr="001A24B0">
        <w:rPr>
          <w:rFonts w:ascii="Times New Roman" w:hAnsi="Times New Roman" w:cs="Times New Roman"/>
        </w:rPr>
        <w:t>П</w:t>
      </w:r>
      <w:r w:rsidR="00A64FE6" w:rsidRPr="001A24B0">
        <w:rPr>
          <w:rFonts w:ascii="Times New Roman" w:hAnsi="Times New Roman" w:cs="Times New Roman"/>
        </w:rPr>
        <w:t>аци</w:t>
      </w:r>
      <w:r w:rsidR="005F7E1C" w:rsidRPr="001A24B0">
        <w:rPr>
          <w:rFonts w:ascii="Times New Roman" w:hAnsi="Times New Roman" w:cs="Times New Roman"/>
        </w:rPr>
        <w:t>енту</w:t>
      </w:r>
      <w:r w:rsidRPr="001A24B0">
        <w:rPr>
          <w:rFonts w:ascii="Times New Roman" w:hAnsi="Times New Roman" w:cs="Times New Roman"/>
        </w:rPr>
        <w:t xml:space="preserve"> невозможно провести</w:t>
      </w:r>
      <w:r w:rsidR="00F359C1" w:rsidRPr="001A24B0">
        <w:rPr>
          <w:rFonts w:ascii="Times New Roman" w:hAnsi="Times New Roman" w:cs="Times New Roman"/>
        </w:rPr>
        <w:t>,</w:t>
      </w:r>
      <w:r w:rsidRPr="001A24B0">
        <w:rPr>
          <w:rFonts w:ascii="Times New Roman" w:hAnsi="Times New Roman" w:cs="Times New Roman"/>
        </w:rPr>
        <w:t xml:space="preserve"> информировать</w:t>
      </w:r>
      <w:r w:rsidR="00136923" w:rsidRPr="001A24B0">
        <w:rPr>
          <w:rFonts w:ascii="Times New Roman" w:hAnsi="Times New Roman" w:cs="Times New Roman"/>
        </w:rPr>
        <w:t xml:space="preserve"> об этом</w:t>
      </w:r>
      <w:r w:rsidRPr="001A24B0">
        <w:rPr>
          <w:rFonts w:ascii="Times New Roman" w:hAnsi="Times New Roman" w:cs="Times New Roman"/>
        </w:rPr>
        <w:t xml:space="preserve"> </w:t>
      </w:r>
      <w:r w:rsidR="005F7E1C" w:rsidRPr="001A24B0">
        <w:rPr>
          <w:rFonts w:ascii="Times New Roman" w:hAnsi="Times New Roman" w:cs="Times New Roman"/>
        </w:rPr>
        <w:t>Агента</w:t>
      </w:r>
      <w:r w:rsidR="00A64FE6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2.2.3.</w:t>
      </w:r>
      <w:r w:rsidR="00A64FE6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>Самостоятельно, от своего имени, заключать договоры</w:t>
      </w:r>
      <w:r w:rsidR="00905151" w:rsidRPr="001A24B0">
        <w:rPr>
          <w:rFonts w:ascii="Times New Roman" w:hAnsi="Times New Roman" w:cs="Times New Roman"/>
        </w:rPr>
        <w:t xml:space="preserve"> с П</w:t>
      </w:r>
      <w:r w:rsidR="009F6A85" w:rsidRPr="001A24B0">
        <w:rPr>
          <w:rFonts w:ascii="Times New Roman" w:hAnsi="Times New Roman" w:cs="Times New Roman"/>
        </w:rPr>
        <w:t>ациентами</w:t>
      </w:r>
      <w:r w:rsidRPr="001A24B0">
        <w:rPr>
          <w:rFonts w:ascii="Times New Roman" w:hAnsi="Times New Roman" w:cs="Times New Roman"/>
        </w:rPr>
        <w:t xml:space="preserve"> на оказание пла</w:t>
      </w:r>
      <w:r w:rsidR="005F74A1" w:rsidRPr="001A24B0">
        <w:rPr>
          <w:rFonts w:ascii="Times New Roman" w:hAnsi="Times New Roman" w:cs="Times New Roman"/>
        </w:rPr>
        <w:t>тн</w:t>
      </w:r>
      <w:r w:rsidR="00D25564" w:rsidRPr="001A24B0">
        <w:rPr>
          <w:rFonts w:ascii="Times New Roman" w:hAnsi="Times New Roman" w:cs="Times New Roman"/>
        </w:rPr>
        <w:t xml:space="preserve">ых медицинских </w:t>
      </w:r>
      <w:r w:rsidR="00A64FE6" w:rsidRPr="001A24B0">
        <w:rPr>
          <w:rFonts w:ascii="Times New Roman" w:hAnsi="Times New Roman" w:cs="Times New Roman"/>
        </w:rPr>
        <w:t>у</w:t>
      </w:r>
      <w:r w:rsidR="005F74A1" w:rsidRPr="001A24B0">
        <w:rPr>
          <w:rFonts w:ascii="Times New Roman" w:hAnsi="Times New Roman" w:cs="Times New Roman"/>
        </w:rPr>
        <w:t>слуг</w:t>
      </w:r>
      <w:r w:rsidR="00A64FE6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2.2.4.</w:t>
      </w:r>
      <w:r w:rsidR="00A64FE6" w:rsidRPr="001A24B0">
        <w:rPr>
          <w:rFonts w:ascii="Times New Roman" w:hAnsi="Times New Roman" w:cs="Times New Roman"/>
        </w:rPr>
        <w:tab/>
      </w:r>
      <w:r w:rsidR="005F7E1C" w:rsidRPr="001A24B0">
        <w:rPr>
          <w:rFonts w:ascii="Times New Roman" w:hAnsi="Times New Roman" w:cs="Times New Roman"/>
        </w:rPr>
        <w:t xml:space="preserve">Предоставлять Агенту </w:t>
      </w:r>
      <w:r w:rsidRPr="001A24B0">
        <w:rPr>
          <w:rFonts w:ascii="Times New Roman" w:hAnsi="Times New Roman" w:cs="Times New Roman"/>
        </w:rPr>
        <w:t xml:space="preserve">актуальную </w:t>
      </w:r>
      <w:r w:rsidR="00136923" w:rsidRPr="001A24B0">
        <w:rPr>
          <w:rFonts w:ascii="Times New Roman" w:hAnsi="Times New Roman" w:cs="Times New Roman"/>
        </w:rPr>
        <w:t>информацию по оказываемым медицинским у</w:t>
      </w:r>
      <w:r w:rsidRPr="001A24B0">
        <w:rPr>
          <w:rFonts w:ascii="Times New Roman" w:hAnsi="Times New Roman" w:cs="Times New Roman"/>
        </w:rPr>
        <w:t>слугам, информацию об их ассортименте и стоимости</w:t>
      </w:r>
      <w:r w:rsidR="00136923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2.2.5.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Консультировать </w:t>
      </w:r>
      <w:r w:rsidR="005F7E1C" w:rsidRPr="001A24B0">
        <w:rPr>
          <w:rFonts w:ascii="Times New Roman" w:hAnsi="Times New Roman" w:cs="Times New Roman"/>
        </w:rPr>
        <w:t>Агента</w:t>
      </w:r>
      <w:r w:rsidRPr="001A24B0">
        <w:rPr>
          <w:rFonts w:ascii="Times New Roman" w:hAnsi="Times New Roman" w:cs="Times New Roman"/>
        </w:rPr>
        <w:t xml:space="preserve"> по вопросам</w:t>
      </w:r>
      <w:r w:rsidR="00136923" w:rsidRPr="001A24B0">
        <w:rPr>
          <w:rFonts w:ascii="Times New Roman" w:hAnsi="Times New Roman" w:cs="Times New Roman"/>
        </w:rPr>
        <w:t xml:space="preserve">, связанным с </w:t>
      </w:r>
      <w:r w:rsidRPr="001A24B0">
        <w:rPr>
          <w:rFonts w:ascii="Times New Roman" w:hAnsi="Times New Roman" w:cs="Times New Roman"/>
        </w:rPr>
        <w:t>испо</w:t>
      </w:r>
      <w:r w:rsidR="005F74A1" w:rsidRPr="001A24B0">
        <w:rPr>
          <w:rFonts w:ascii="Times New Roman" w:hAnsi="Times New Roman" w:cs="Times New Roman"/>
        </w:rPr>
        <w:t>льзован</w:t>
      </w:r>
      <w:r w:rsidR="00136923" w:rsidRPr="001A24B0">
        <w:rPr>
          <w:rFonts w:ascii="Times New Roman" w:hAnsi="Times New Roman" w:cs="Times New Roman"/>
        </w:rPr>
        <w:t>ием</w:t>
      </w:r>
      <w:r w:rsidR="005F74A1" w:rsidRPr="001A24B0">
        <w:rPr>
          <w:rFonts w:ascii="Times New Roman" w:hAnsi="Times New Roman" w:cs="Times New Roman"/>
        </w:rPr>
        <w:t xml:space="preserve"> </w:t>
      </w:r>
      <w:r w:rsidR="00136923" w:rsidRPr="001A24B0">
        <w:rPr>
          <w:rFonts w:ascii="Times New Roman" w:hAnsi="Times New Roman" w:cs="Times New Roman"/>
        </w:rPr>
        <w:t>у</w:t>
      </w:r>
      <w:r w:rsidR="005F74A1" w:rsidRPr="001A24B0">
        <w:rPr>
          <w:rFonts w:ascii="Times New Roman" w:hAnsi="Times New Roman" w:cs="Times New Roman"/>
        </w:rPr>
        <w:t>слуг</w:t>
      </w:r>
      <w:r w:rsidR="00136923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2.2.6.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Назначать ответственное лицо, с которым </w:t>
      </w:r>
      <w:r w:rsidR="005F7E1C" w:rsidRPr="001A24B0">
        <w:rPr>
          <w:rFonts w:ascii="Times New Roman" w:hAnsi="Times New Roman" w:cs="Times New Roman"/>
        </w:rPr>
        <w:t>Агент</w:t>
      </w:r>
      <w:r w:rsidRPr="001A24B0">
        <w:rPr>
          <w:rFonts w:ascii="Times New Roman" w:hAnsi="Times New Roman" w:cs="Times New Roman"/>
        </w:rPr>
        <w:t xml:space="preserve"> </w:t>
      </w:r>
      <w:r w:rsidR="009F6A85" w:rsidRPr="001A24B0">
        <w:rPr>
          <w:rFonts w:ascii="Times New Roman" w:hAnsi="Times New Roman" w:cs="Times New Roman"/>
        </w:rPr>
        <w:t>консультируется по</w:t>
      </w:r>
      <w:r w:rsidRPr="001A24B0">
        <w:rPr>
          <w:rFonts w:ascii="Times New Roman" w:hAnsi="Times New Roman" w:cs="Times New Roman"/>
        </w:rPr>
        <w:t xml:space="preserve"> вопрос</w:t>
      </w:r>
      <w:r w:rsidR="009F6A85" w:rsidRPr="001A24B0">
        <w:rPr>
          <w:rFonts w:ascii="Times New Roman" w:hAnsi="Times New Roman" w:cs="Times New Roman"/>
        </w:rPr>
        <w:t>ам, связанным</w:t>
      </w:r>
      <w:r w:rsidRPr="001A24B0">
        <w:rPr>
          <w:rFonts w:ascii="Times New Roman" w:hAnsi="Times New Roman" w:cs="Times New Roman"/>
        </w:rPr>
        <w:t xml:space="preserve"> с и</w:t>
      </w:r>
      <w:r w:rsidR="005F74A1" w:rsidRPr="001A24B0">
        <w:rPr>
          <w:rFonts w:ascii="Times New Roman" w:hAnsi="Times New Roman" w:cs="Times New Roman"/>
        </w:rPr>
        <w:t xml:space="preserve">сполнением </w:t>
      </w:r>
      <w:r w:rsidR="00AE68B0" w:rsidRPr="001A24B0">
        <w:rPr>
          <w:rFonts w:ascii="Times New Roman" w:hAnsi="Times New Roman" w:cs="Times New Roman"/>
        </w:rPr>
        <w:t>Д</w:t>
      </w:r>
      <w:r w:rsidR="005F74A1" w:rsidRPr="001A24B0">
        <w:rPr>
          <w:rFonts w:ascii="Times New Roman" w:hAnsi="Times New Roman" w:cs="Times New Roman"/>
        </w:rPr>
        <w:t>оговора</w:t>
      </w:r>
      <w:r w:rsidR="00136923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2.2.7.</w:t>
      </w:r>
      <w:r w:rsidR="00136923" w:rsidRPr="001A24B0">
        <w:rPr>
          <w:rFonts w:ascii="Times New Roman" w:hAnsi="Times New Roman" w:cs="Times New Roman"/>
        </w:rPr>
        <w:tab/>
      </w:r>
      <w:r w:rsidR="009F6A85" w:rsidRPr="001A24B0">
        <w:rPr>
          <w:rFonts w:ascii="Times New Roman" w:hAnsi="Times New Roman" w:cs="Times New Roman"/>
        </w:rPr>
        <w:t>В срок до 5 (пяти) рабочих дней</w:t>
      </w:r>
      <w:r w:rsidRPr="001A24B0">
        <w:rPr>
          <w:rFonts w:ascii="Times New Roman" w:hAnsi="Times New Roman" w:cs="Times New Roman"/>
        </w:rPr>
        <w:t xml:space="preserve"> рассматривать</w:t>
      </w:r>
      <w:r w:rsidR="00136923" w:rsidRPr="001A24B0">
        <w:rPr>
          <w:rFonts w:ascii="Times New Roman" w:hAnsi="Times New Roman" w:cs="Times New Roman"/>
        </w:rPr>
        <w:t xml:space="preserve"> отчёты, представленные </w:t>
      </w:r>
      <w:r w:rsidR="005F7E1C" w:rsidRPr="001A24B0">
        <w:rPr>
          <w:rFonts w:ascii="Times New Roman" w:hAnsi="Times New Roman" w:cs="Times New Roman"/>
        </w:rPr>
        <w:t>Агентом</w:t>
      </w:r>
      <w:r w:rsidR="00712887" w:rsidRPr="001A24B0">
        <w:rPr>
          <w:rFonts w:ascii="Times New Roman" w:hAnsi="Times New Roman" w:cs="Times New Roman"/>
        </w:rPr>
        <w:t>,</w:t>
      </w:r>
      <w:r w:rsidR="00AE68B0" w:rsidRPr="001A24B0">
        <w:rPr>
          <w:rFonts w:ascii="Times New Roman" w:hAnsi="Times New Roman" w:cs="Times New Roman"/>
        </w:rPr>
        <w:t xml:space="preserve"> в соответствии с условиями Договора</w:t>
      </w:r>
      <w:r w:rsidR="00136923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2.2.8.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Организовать учёт направлений </w:t>
      </w:r>
      <w:r w:rsidR="005F7E1C" w:rsidRPr="001A24B0">
        <w:rPr>
          <w:rFonts w:ascii="Times New Roman" w:hAnsi="Times New Roman" w:cs="Times New Roman"/>
        </w:rPr>
        <w:t>Агента</w:t>
      </w:r>
      <w:r w:rsidR="007D367B" w:rsidRPr="001A24B0">
        <w:rPr>
          <w:rFonts w:ascii="Times New Roman" w:hAnsi="Times New Roman" w:cs="Times New Roman"/>
        </w:rPr>
        <w:t>,</w:t>
      </w:r>
      <w:r w:rsidRPr="001A24B0">
        <w:rPr>
          <w:rFonts w:ascii="Times New Roman" w:hAnsi="Times New Roman" w:cs="Times New Roman"/>
        </w:rPr>
        <w:t xml:space="preserve"> заключённых при содействи</w:t>
      </w:r>
      <w:r w:rsidR="00D25564" w:rsidRPr="001A24B0">
        <w:rPr>
          <w:rFonts w:ascii="Times New Roman" w:hAnsi="Times New Roman" w:cs="Times New Roman"/>
        </w:rPr>
        <w:t xml:space="preserve">и </w:t>
      </w:r>
      <w:r w:rsidR="005F7E1C" w:rsidRPr="001A24B0">
        <w:rPr>
          <w:rFonts w:ascii="Times New Roman" w:hAnsi="Times New Roman" w:cs="Times New Roman"/>
        </w:rPr>
        <w:t>Агента</w:t>
      </w:r>
      <w:r w:rsidR="00D25564" w:rsidRPr="001A24B0">
        <w:rPr>
          <w:rFonts w:ascii="Times New Roman" w:hAnsi="Times New Roman" w:cs="Times New Roman"/>
        </w:rPr>
        <w:t xml:space="preserve"> договоров и оказанных </w:t>
      </w:r>
      <w:r w:rsidR="00136923" w:rsidRPr="001A24B0">
        <w:rPr>
          <w:rFonts w:ascii="Times New Roman" w:hAnsi="Times New Roman" w:cs="Times New Roman"/>
        </w:rPr>
        <w:t>медицинских у</w:t>
      </w:r>
      <w:r w:rsidR="007D367B" w:rsidRPr="001A24B0">
        <w:rPr>
          <w:rFonts w:ascii="Times New Roman" w:hAnsi="Times New Roman" w:cs="Times New Roman"/>
        </w:rPr>
        <w:t xml:space="preserve">слуг, принимать </w:t>
      </w:r>
      <w:r w:rsidRPr="001A24B0">
        <w:rPr>
          <w:rFonts w:ascii="Times New Roman" w:hAnsi="Times New Roman" w:cs="Times New Roman"/>
        </w:rPr>
        <w:t>необходимые меры для обеспечения надлежащего</w:t>
      </w:r>
      <w:r w:rsidR="005F74A1" w:rsidRPr="001A24B0">
        <w:rPr>
          <w:rFonts w:ascii="Times New Roman" w:hAnsi="Times New Roman" w:cs="Times New Roman"/>
        </w:rPr>
        <w:t xml:space="preserve"> выполнения своих обязательств</w:t>
      </w:r>
      <w:r w:rsidR="00136923"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2.2.9.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Своевременно и в полном объёме выплачивать </w:t>
      </w:r>
      <w:r w:rsidR="005F7E1C" w:rsidRPr="001A24B0">
        <w:rPr>
          <w:rFonts w:ascii="Times New Roman" w:hAnsi="Times New Roman" w:cs="Times New Roman"/>
        </w:rPr>
        <w:t>Агенту</w:t>
      </w:r>
      <w:r w:rsidRPr="001A24B0">
        <w:rPr>
          <w:rFonts w:ascii="Times New Roman" w:hAnsi="Times New Roman" w:cs="Times New Roman"/>
        </w:rPr>
        <w:t xml:space="preserve"> вознагра</w:t>
      </w:r>
      <w:r w:rsidR="00136923" w:rsidRPr="001A24B0">
        <w:rPr>
          <w:rFonts w:ascii="Times New Roman" w:hAnsi="Times New Roman" w:cs="Times New Roman"/>
        </w:rPr>
        <w:t>ждение.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2.2.10.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Совершать другие действия, предусмотренные законом или </w:t>
      </w:r>
      <w:r w:rsidR="00167B4C" w:rsidRPr="001A24B0">
        <w:rPr>
          <w:rFonts w:ascii="Times New Roman" w:hAnsi="Times New Roman" w:cs="Times New Roman"/>
        </w:rPr>
        <w:t>Д</w:t>
      </w:r>
      <w:r w:rsidRPr="001A24B0">
        <w:rPr>
          <w:rFonts w:ascii="Times New Roman" w:hAnsi="Times New Roman" w:cs="Times New Roman"/>
        </w:rPr>
        <w:t>оговором.</w:t>
      </w:r>
    </w:p>
    <w:p w:rsidR="005136FB" w:rsidRPr="001A24B0" w:rsidRDefault="005F74A1" w:rsidP="0066090F">
      <w:pPr>
        <w:pStyle w:val="a3"/>
        <w:numPr>
          <w:ilvl w:val="1"/>
          <w:numId w:val="15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</w:rPr>
        <w:t>Права Агента</w:t>
      </w:r>
      <w:r w:rsidRPr="001A24B0">
        <w:rPr>
          <w:rFonts w:ascii="Times New Roman" w:hAnsi="Times New Roman" w:cs="Times New Roman"/>
          <w:b/>
        </w:rPr>
        <w:t>: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2.3.1.</w:t>
      </w:r>
      <w:r w:rsidR="00136923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>Требовать выплаты вознагражде</w:t>
      </w:r>
      <w:r w:rsidR="008B0BCC" w:rsidRPr="001A24B0">
        <w:rPr>
          <w:rFonts w:ascii="Times New Roman" w:hAnsi="Times New Roman" w:cs="Times New Roman"/>
        </w:rPr>
        <w:t xml:space="preserve">ния, предусмотренного </w:t>
      </w:r>
      <w:r w:rsidR="00167B4C" w:rsidRPr="001A24B0">
        <w:rPr>
          <w:rFonts w:ascii="Times New Roman" w:hAnsi="Times New Roman" w:cs="Times New Roman"/>
        </w:rPr>
        <w:t>Д</w:t>
      </w:r>
      <w:r w:rsidR="008B0BCC" w:rsidRPr="001A24B0">
        <w:rPr>
          <w:rFonts w:ascii="Times New Roman" w:hAnsi="Times New Roman" w:cs="Times New Roman"/>
        </w:rPr>
        <w:t>оговором.</w:t>
      </w:r>
    </w:p>
    <w:p w:rsidR="00034339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2.3.2.</w:t>
      </w:r>
      <w:r w:rsidR="008B0BCC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Получать всю необходимую для выполнения поручения информацию </w:t>
      </w:r>
      <w:r w:rsidR="008B0BCC" w:rsidRPr="001A24B0">
        <w:rPr>
          <w:rFonts w:ascii="Times New Roman" w:hAnsi="Times New Roman" w:cs="Times New Roman"/>
        </w:rPr>
        <w:t xml:space="preserve">и документацию, </w:t>
      </w:r>
      <w:r w:rsidR="007D367B" w:rsidRPr="001A24B0">
        <w:rPr>
          <w:rFonts w:ascii="Times New Roman" w:hAnsi="Times New Roman" w:cs="Times New Roman"/>
        </w:rPr>
        <w:t xml:space="preserve">а </w:t>
      </w:r>
      <w:r w:rsidR="008B0BCC" w:rsidRPr="001A24B0">
        <w:rPr>
          <w:rFonts w:ascii="Times New Roman" w:hAnsi="Times New Roman" w:cs="Times New Roman"/>
        </w:rPr>
        <w:t>также консультации по вопросам оказываемых Принципалом услуг.</w:t>
      </w:r>
    </w:p>
    <w:p w:rsidR="005136FB" w:rsidRPr="001A24B0" w:rsidRDefault="005F7E1C" w:rsidP="0066090F">
      <w:pPr>
        <w:pStyle w:val="a3"/>
        <w:numPr>
          <w:ilvl w:val="1"/>
          <w:numId w:val="15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Агент</w:t>
      </w:r>
      <w:r w:rsidR="008D02BA" w:rsidRPr="001A24B0">
        <w:rPr>
          <w:rFonts w:ascii="Times New Roman" w:hAnsi="Times New Roman" w:cs="Times New Roman"/>
        </w:rPr>
        <w:t xml:space="preserve"> обязуется:</w:t>
      </w:r>
    </w:p>
    <w:p w:rsidR="008D02BA" w:rsidRPr="001A24B0" w:rsidRDefault="008D02BA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lastRenderedPageBreak/>
        <w:t>2.4.1.   Осуществлять действия, направленные на поиск и привлечение Пациентов.</w:t>
      </w:r>
    </w:p>
    <w:p w:rsidR="008D02BA" w:rsidRPr="001A24B0" w:rsidRDefault="008D02BA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</w:rPr>
        <w:t>2.4.</w:t>
      </w:r>
      <w:r w:rsidR="006D33D8" w:rsidRPr="001A24B0">
        <w:rPr>
          <w:rFonts w:ascii="Times New Roman" w:hAnsi="Times New Roman" w:cs="Times New Roman"/>
        </w:rPr>
        <w:t>2</w:t>
      </w:r>
      <w:r w:rsidRPr="001A24B0">
        <w:rPr>
          <w:rFonts w:ascii="Times New Roman" w:hAnsi="Times New Roman" w:cs="Times New Roman"/>
        </w:rPr>
        <w:t>.   Информировать о направлении Пацие</w:t>
      </w:r>
      <w:r w:rsidR="00295750" w:rsidRPr="001A24B0">
        <w:rPr>
          <w:rFonts w:ascii="Times New Roman" w:hAnsi="Times New Roman" w:cs="Times New Roman"/>
        </w:rPr>
        <w:t xml:space="preserve">нта звонком </w:t>
      </w:r>
      <w:r w:rsidR="00660D62" w:rsidRPr="001A24B0">
        <w:rPr>
          <w:rFonts w:ascii="Times New Roman" w:hAnsi="Times New Roman" w:cs="Times New Roman"/>
        </w:rPr>
        <w:t xml:space="preserve">(либо сообщением) </w:t>
      </w:r>
      <w:r w:rsidR="00295750" w:rsidRPr="001A24B0">
        <w:rPr>
          <w:rFonts w:ascii="Times New Roman" w:hAnsi="Times New Roman" w:cs="Times New Roman"/>
        </w:rPr>
        <w:t>по телефону</w:t>
      </w:r>
      <w:r w:rsidR="00F55A1D" w:rsidRPr="001A24B0">
        <w:rPr>
          <w:rFonts w:ascii="Times New Roman" w:eastAsia="Times New Roman" w:hAnsi="Times New Roman" w:cs="Times New Roman"/>
        </w:rPr>
        <w:t xml:space="preserve"> </w:t>
      </w:r>
      <w:r w:rsidR="00295750" w:rsidRPr="001A24B0">
        <w:rPr>
          <w:rFonts w:ascii="Times New Roman" w:eastAsia="Times New Roman" w:hAnsi="Times New Roman" w:cs="Times New Roman"/>
        </w:rPr>
        <w:t>на номер</w:t>
      </w:r>
      <w:r w:rsidR="00295750" w:rsidRPr="001A24B0">
        <w:rPr>
          <w:rFonts w:ascii="Times New Roman" w:hAnsi="Times New Roman" w:cs="Times New Roman"/>
        </w:rPr>
        <w:t xml:space="preserve">: +7 </w:t>
      </w:r>
      <w:r w:rsidR="00AB4412" w:rsidRPr="001A24B0">
        <w:rPr>
          <w:rFonts w:ascii="Times New Roman" w:hAnsi="Times New Roman" w:cs="Times New Roman"/>
        </w:rPr>
        <w:t>(921) 926-16-56</w:t>
      </w:r>
      <w:r w:rsidR="00C0354F">
        <w:rPr>
          <w:rFonts w:ascii="Times New Roman" w:hAnsi="Times New Roman" w:cs="Times New Roman"/>
        </w:rPr>
        <w:t xml:space="preserve">, </w:t>
      </w:r>
      <w:r w:rsidR="00C0354F" w:rsidRPr="00C0354F">
        <w:rPr>
          <w:rFonts w:ascii="Times New Roman" w:hAnsi="Times New Roman" w:cs="Times New Roman"/>
        </w:rPr>
        <w:t xml:space="preserve">а также дублированием данной информации на электронную почту </w:t>
      </w:r>
      <w:proofErr w:type="spellStart"/>
      <w:r w:rsidR="00501D41">
        <w:rPr>
          <w:rFonts w:ascii="Times New Roman" w:hAnsi="Times New Roman" w:cs="Times New Roman"/>
          <w:lang w:val="en-US"/>
        </w:rPr>
        <w:t>dms</w:t>
      </w:r>
      <w:proofErr w:type="spellEnd"/>
      <w:r w:rsidR="00501D41" w:rsidRPr="00501D41">
        <w:rPr>
          <w:rFonts w:ascii="Times New Roman" w:hAnsi="Times New Roman" w:cs="Times New Roman"/>
        </w:rPr>
        <w:t>@</w:t>
      </w:r>
      <w:proofErr w:type="spellStart"/>
      <w:r w:rsidR="00501D41">
        <w:rPr>
          <w:rFonts w:ascii="Times New Roman" w:hAnsi="Times New Roman" w:cs="Times New Roman"/>
          <w:lang w:val="en-US"/>
        </w:rPr>
        <w:t>gpmu</w:t>
      </w:r>
      <w:proofErr w:type="spellEnd"/>
      <w:r w:rsidR="00501D41" w:rsidRPr="00501D41">
        <w:rPr>
          <w:rFonts w:ascii="Times New Roman" w:hAnsi="Times New Roman" w:cs="Times New Roman"/>
        </w:rPr>
        <w:t>.</w:t>
      </w:r>
      <w:r w:rsidR="00501D41">
        <w:rPr>
          <w:rFonts w:ascii="Times New Roman" w:hAnsi="Times New Roman" w:cs="Times New Roman"/>
          <w:lang w:val="en-US"/>
        </w:rPr>
        <w:t>org</w:t>
      </w:r>
      <w:r w:rsidRPr="001A24B0">
        <w:rPr>
          <w:rFonts w:ascii="Times New Roman" w:hAnsi="Times New Roman" w:cs="Times New Roman"/>
        </w:rPr>
        <w:t xml:space="preserve"> </w:t>
      </w:r>
      <w:r w:rsidRPr="001A24B0">
        <w:rPr>
          <w:rFonts w:ascii="Times New Roman" w:hAnsi="Times New Roman" w:cs="Times New Roman"/>
          <w:b/>
        </w:rPr>
        <w:t xml:space="preserve">до оказания услуг Пациенту </w:t>
      </w:r>
      <w:r w:rsidR="005F7E1C" w:rsidRPr="001A24B0">
        <w:rPr>
          <w:rFonts w:ascii="Times New Roman" w:hAnsi="Times New Roman" w:cs="Times New Roman"/>
        </w:rPr>
        <w:t>Принципалом</w:t>
      </w:r>
      <w:r w:rsidRPr="001A24B0">
        <w:rPr>
          <w:rFonts w:ascii="Times New Roman" w:hAnsi="Times New Roman" w:cs="Times New Roman"/>
        </w:rPr>
        <w:t xml:space="preserve">. В случае нарушения </w:t>
      </w:r>
      <w:r w:rsidR="005F7E1C" w:rsidRPr="001A24B0">
        <w:rPr>
          <w:rFonts w:ascii="Times New Roman" w:hAnsi="Times New Roman" w:cs="Times New Roman"/>
        </w:rPr>
        <w:t xml:space="preserve">Агентом </w:t>
      </w:r>
      <w:r w:rsidRPr="001A24B0">
        <w:rPr>
          <w:rFonts w:ascii="Times New Roman" w:hAnsi="Times New Roman" w:cs="Times New Roman"/>
        </w:rPr>
        <w:t xml:space="preserve">указанного пункта Пациент не будет считаться направленным </w:t>
      </w:r>
      <w:r w:rsidR="005F7E1C" w:rsidRPr="001A24B0">
        <w:rPr>
          <w:rFonts w:ascii="Times New Roman" w:hAnsi="Times New Roman" w:cs="Times New Roman"/>
        </w:rPr>
        <w:t>Агентом</w:t>
      </w:r>
      <w:r w:rsidRPr="001A24B0">
        <w:rPr>
          <w:rFonts w:ascii="Times New Roman" w:hAnsi="Times New Roman" w:cs="Times New Roman"/>
        </w:rPr>
        <w:t>.</w:t>
      </w:r>
    </w:p>
    <w:p w:rsidR="005136FB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2.4.</w:t>
      </w:r>
      <w:r w:rsidR="006D33D8" w:rsidRPr="001A24B0">
        <w:rPr>
          <w:rFonts w:ascii="Times New Roman" w:hAnsi="Times New Roman" w:cs="Times New Roman"/>
        </w:rPr>
        <w:t>3</w:t>
      </w:r>
      <w:r w:rsidRPr="001A24B0">
        <w:rPr>
          <w:rFonts w:ascii="Times New Roman" w:hAnsi="Times New Roman" w:cs="Times New Roman"/>
        </w:rPr>
        <w:t>.</w:t>
      </w:r>
      <w:r w:rsidR="008B0BCC" w:rsidRPr="001A24B0">
        <w:rPr>
          <w:rFonts w:ascii="Times New Roman" w:hAnsi="Times New Roman" w:cs="Times New Roman"/>
        </w:rPr>
        <w:tab/>
      </w:r>
      <w:r w:rsidRPr="001A24B0">
        <w:rPr>
          <w:rFonts w:ascii="Times New Roman" w:hAnsi="Times New Roman" w:cs="Times New Roman"/>
        </w:rPr>
        <w:t xml:space="preserve">Организовать процесс взаимодействия </w:t>
      </w:r>
      <w:r w:rsidR="008D02BA" w:rsidRPr="001A24B0">
        <w:rPr>
          <w:rFonts w:ascii="Times New Roman" w:hAnsi="Times New Roman" w:cs="Times New Roman"/>
        </w:rPr>
        <w:t>П</w:t>
      </w:r>
      <w:r w:rsidR="008B0BCC" w:rsidRPr="001A24B0">
        <w:rPr>
          <w:rFonts w:ascii="Times New Roman" w:hAnsi="Times New Roman" w:cs="Times New Roman"/>
        </w:rPr>
        <w:t>аци</w:t>
      </w:r>
      <w:r w:rsidRPr="001A24B0">
        <w:rPr>
          <w:rFonts w:ascii="Times New Roman" w:hAnsi="Times New Roman" w:cs="Times New Roman"/>
        </w:rPr>
        <w:t xml:space="preserve">ентов с </w:t>
      </w:r>
      <w:r w:rsidR="005F7E1C" w:rsidRPr="001A24B0">
        <w:rPr>
          <w:rFonts w:ascii="Times New Roman" w:hAnsi="Times New Roman" w:cs="Times New Roman"/>
        </w:rPr>
        <w:t>Принципалом</w:t>
      </w:r>
      <w:r w:rsidRPr="001A24B0">
        <w:rPr>
          <w:rFonts w:ascii="Times New Roman" w:hAnsi="Times New Roman" w:cs="Times New Roman"/>
        </w:rPr>
        <w:t xml:space="preserve"> по вопросам оказ</w:t>
      </w:r>
      <w:r w:rsidR="005F74A1" w:rsidRPr="001A24B0">
        <w:rPr>
          <w:rFonts w:ascii="Times New Roman" w:hAnsi="Times New Roman" w:cs="Times New Roman"/>
        </w:rPr>
        <w:t xml:space="preserve">ания </w:t>
      </w:r>
      <w:r w:rsidR="001A73AA" w:rsidRPr="001A24B0">
        <w:rPr>
          <w:rFonts w:ascii="Times New Roman" w:hAnsi="Times New Roman" w:cs="Times New Roman"/>
        </w:rPr>
        <w:t>медицинских</w:t>
      </w:r>
      <w:r w:rsidR="005F74A1" w:rsidRPr="001A24B0">
        <w:rPr>
          <w:rFonts w:ascii="Times New Roman" w:hAnsi="Times New Roman" w:cs="Times New Roman"/>
        </w:rPr>
        <w:t xml:space="preserve"> </w:t>
      </w:r>
      <w:r w:rsidR="008B0BCC" w:rsidRPr="001A24B0">
        <w:rPr>
          <w:rFonts w:ascii="Times New Roman" w:hAnsi="Times New Roman" w:cs="Times New Roman"/>
        </w:rPr>
        <w:t>услуг.</w:t>
      </w:r>
    </w:p>
    <w:p w:rsidR="00554678" w:rsidRPr="001A24B0" w:rsidRDefault="005136FB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2.4.</w:t>
      </w:r>
      <w:r w:rsidR="006D33D8" w:rsidRPr="001A24B0">
        <w:rPr>
          <w:rFonts w:ascii="Times New Roman" w:hAnsi="Times New Roman" w:cs="Times New Roman"/>
        </w:rPr>
        <w:t>4</w:t>
      </w:r>
      <w:r w:rsidRPr="001A24B0">
        <w:rPr>
          <w:rFonts w:ascii="Times New Roman" w:hAnsi="Times New Roman" w:cs="Times New Roman"/>
        </w:rPr>
        <w:t>.</w:t>
      </w:r>
      <w:r w:rsidR="008B0BCC" w:rsidRPr="001A24B0">
        <w:rPr>
          <w:rFonts w:ascii="Times New Roman" w:hAnsi="Times New Roman" w:cs="Times New Roman"/>
        </w:rPr>
        <w:tab/>
      </w:r>
      <w:r w:rsidR="00554678" w:rsidRPr="001A24B0">
        <w:rPr>
          <w:rFonts w:ascii="Times New Roman" w:hAnsi="Times New Roman" w:cs="Times New Roman"/>
        </w:rPr>
        <w:t xml:space="preserve">Проводить переговоры с </w:t>
      </w:r>
      <w:r w:rsidR="008D02BA" w:rsidRPr="001A24B0">
        <w:rPr>
          <w:rFonts w:ascii="Times New Roman" w:hAnsi="Times New Roman" w:cs="Times New Roman"/>
        </w:rPr>
        <w:t>П</w:t>
      </w:r>
      <w:r w:rsidR="008B0BCC" w:rsidRPr="001A24B0">
        <w:rPr>
          <w:rFonts w:ascii="Times New Roman" w:hAnsi="Times New Roman" w:cs="Times New Roman"/>
        </w:rPr>
        <w:t>аци</w:t>
      </w:r>
      <w:r w:rsidR="00554678" w:rsidRPr="001A24B0">
        <w:rPr>
          <w:rFonts w:ascii="Times New Roman" w:hAnsi="Times New Roman" w:cs="Times New Roman"/>
        </w:rPr>
        <w:t xml:space="preserve">ентами, консультировать </w:t>
      </w:r>
      <w:r w:rsidR="008D02BA" w:rsidRPr="001A24B0">
        <w:rPr>
          <w:rFonts w:ascii="Times New Roman" w:hAnsi="Times New Roman" w:cs="Times New Roman"/>
        </w:rPr>
        <w:t>П</w:t>
      </w:r>
      <w:r w:rsidR="008B0BCC" w:rsidRPr="001A24B0">
        <w:rPr>
          <w:rFonts w:ascii="Times New Roman" w:hAnsi="Times New Roman" w:cs="Times New Roman"/>
        </w:rPr>
        <w:t>аци</w:t>
      </w:r>
      <w:r w:rsidR="00554678" w:rsidRPr="001A24B0">
        <w:rPr>
          <w:rFonts w:ascii="Times New Roman" w:hAnsi="Times New Roman" w:cs="Times New Roman"/>
        </w:rPr>
        <w:t>ентов о</w:t>
      </w:r>
      <w:r w:rsidR="008B0BCC" w:rsidRPr="001A24B0">
        <w:rPr>
          <w:rFonts w:ascii="Times New Roman" w:hAnsi="Times New Roman" w:cs="Times New Roman"/>
        </w:rPr>
        <w:t xml:space="preserve"> предоставляемых </w:t>
      </w:r>
      <w:r w:rsidR="005F7E1C" w:rsidRPr="001A24B0">
        <w:rPr>
          <w:rFonts w:ascii="Times New Roman" w:hAnsi="Times New Roman" w:cs="Times New Roman"/>
        </w:rPr>
        <w:t>Принципалом</w:t>
      </w:r>
      <w:r w:rsidR="008B0BCC" w:rsidRPr="001A24B0">
        <w:rPr>
          <w:rFonts w:ascii="Times New Roman" w:hAnsi="Times New Roman" w:cs="Times New Roman"/>
        </w:rPr>
        <w:t xml:space="preserve"> медицинских</w:t>
      </w:r>
      <w:r w:rsidR="00554678" w:rsidRPr="001A24B0">
        <w:rPr>
          <w:rFonts w:ascii="Times New Roman" w:hAnsi="Times New Roman" w:cs="Times New Roman"/>
        </w:rPr>
        <w:t xml:space="preserve"> </w:t>
      </w:r>
      <w:r w:rsidR="008B0BCC" w:rsidRPr="001A24B0">
        <w:rPr>
          <w:rFonts w:ascii="Times New Roman" w:hAnsi="Times New Roman" w:cs="Times New Roman"/>
        </w:rPr>
        <w:t>у</w:t>
      </w:r>
      <w:r w:rsidR="00554678" w:rsidRPr="001A24B0">
        <w:rPr>
          <w:rFonts w:ascii="Times New Roman" w:hAnsi="Times New Roman" w:cs="Times New Roman"/>
        </w:rPr>
        <w:t>слугах</w:t>
      </w:r>
      <w:r w:rsidR="008B0BCC" w:rsidRPr="001A24B0">
        <w:rPr>
          <w:rFonts w:ascii="Times New Roman" w:hAnsi="Times New Roman" w:cs="Times New Roman"/>
        </w:rPr>
        <w:t>.</w:t>
      </w:r>
    </w:p>
    <w:p w:rsidR="00554678" w:rsidRPr="008C6896" w:rsidRDefault="0032285D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2.</w:t>
      </w:r>
      <w:r w:rsidR="005F74A1" w:rsidRPr="001A24B0">
        <w:rPr>
          <w:rFonts w:ascii="Times New Roman" w:hAnsi="Times New Roman" w:cs="Times New Roman"/>
        </w:rPr>
        <w:t>4.</w:t>
      </w:r>
      <w:r w:rsidR="006D33D8" w:rsidRPr="001A24B0">
        <w:rPr>
          <w:rFonts w:ascii="Times New Roman" w:hAnsi="Times New Roman" w:cs="Times New Roman"/>
        </w:rPr>
        <w:t>5</w:t>
      </w:r>
      <w:r w:rsidR="005F74A1" w:rsidRPr="001A24B0">
        <w:rPr>
          <w:rFonts w:ascii="Times New Roman" w:hAnsi="Times New Roman" w:cs="Times New Roman"/>
        </w:rPr>
        <w:t>.</w:t>
      </w:r>
      <w:r w:rsidR="008B0BCC" w:rsidRPr="001A24B0">
        <w:rPr>
          <w:rFonts w:ascii="Times New Roman" w:hAnsi="Times New Roman" w:cs="Times New Roman"/>
        </w:rPr>
        <w:tab/>
        <w:t>П</w:t>
      </w:r>
      <w:r w:rsidR="005F74A1" w:rsidRPr="001A24B0">
        <w:rPr>
          <w:rFonts w:ascii="Times New Roman" w:hAnsi="Times New Roman" w:cs="Times New Roman"/>
        </w:rPr>
        <w:t>ред</w:t>
      </w:r>
      <w:r w:rsidRPr="001A24B0">
        <w:rPr>
          <w:rFonts w:ascii="Times New Roman" w:hAnsi="Times New Roman" w:cs="Times New Roman"/>
        </w:rPr>
        <w:t xml:space="preserve">ставлять </w:t>
      </w:r>
      <w:r w:rsidR="005F7E1C" w:rsidRPr="001A24B0">
        <w:rPr>
          <w:rFonts w:ascii="Times New Roman" w:hAnsi="Times New Roman" w:cs="Times New Roman"/>
        </w:rPr>
        <w:t>Принципалу</w:t>
      </w:r>
      <w:r w:rsidRPr="001A24B0">
        <w:rPr>
          <w:rFonts w:ascii="Times New Roman" w:hAnsi="Times New Roman" w:cs="Times New Roman"/>
        </w:rPr>
        <w:t xml:space="preserve"> документы, необходимые для</w:t>
      </w:r>
      <w:r w:rsidR="00D25564" w:rsidRPr="001A24B0">
        <w:rPr>
          <w:rFonts w:ascii="Times New Roman" w:hAnsi="Times New Roman" w:cs="Times New Roman"/>
        </w:rPr>
        <w:t xml:space="preserve"> организации оказания </w:t>
      </w:r>
      <w:r w:rsidR="008B0BCC" w:rsidRPr="001A24B0">
        <w:rPr>
          <w:rFonts w:ascii="Times New Roman" w:hAnsi="Times New Roman" w:cs="Times New Roman"/>
        </w:rPr>
        <w:t>у</w:t>
      </w:r>
      <w:r w:rsidRPr="001A24B0">
        <w:rPr>
          <w:rFonts w:ascii="Times New Roman" w:hAnsi="Times New Roman" w:cs="Times New Roman"/>
        </w:rPr>
        <w:t xml:space="preserve">слуг </w:t>
      </w:r>
      <w:r w:rsidR="00167B4C" w:rsidRPr="008C6896">
        <w:rPr>
          <w:rFonts w:ascii="Times New Roman" w:hAnsi="Times New Roman" w:cs="Times New Roman"/>
        </w:rPr>
        <w:t>П</w:t>
      </w:r>
      <w:r w:rsidR="008B0BCC" w:rsidRPr="008C6896">
        <w:rPr>
          <w:rFonts w:ascii="Times New Roman" w:hAnsi="Times New Roman" w:cs="Times New Roman"/>
        </w:rPr>
        <w:t>аци</w:t>
      </w:r>
      <w:r w:rsidR="005F74A1" w:rsidRPr="008C6896">
        <w:rPr>
          <w:rFonts w:ascii="Times New Roman" w:hAnsi="Times New Roman" w:cs="Times New Roman"/>
        </w:rPr>
        <w:t>ентам</w:t>
      </w:r>
      <w:r w:rsidR="008B0BCC" w:rsidRPr="008C6896">
        <w:rPr>
          <w:rFonts w:ascii="Times New Roman" w:hAnsi="Times New Roman" w:cs="Times New Roman"/>
        </w:rPr>
        <w:t>.</w:t>
      </w:r>
    </w:p>
    <w:p w:rsidR="0032285D" w:rsidRPr="008C6896" w:rsidRDefault="00CC6A36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2.4.6.</w:t>
      </w:r>
      <w:r w:rsidRPr="008C6896">
        <w:rPr>
          <w:rFonts w:ascii="Times New Roman" w:hAnsi="Times New Roman" w:cs="Times New Roman"/>
        </w:rPr>
        <w:tab/>
        <w:t>Ежемесячно, не позднее 4 (четвертого) числа месяца, следующего за отчётным, предоставлять Принципалу письменный отчёт о предоставленных услугах</w:t>
      </w:r>
      <w:r w:rsidR="00D9204A" w:rsidRPr="008C6896">
        <w:rPr>
          <w:rFonts w:ascii="Times New Roman" w:hAnsi="Times New Roman" w:cs="Times New Roman"/>
        </w:rPr>
        <w:t xml:space="preserve"> </w:t>
      </w:r>
      <w:r w:rsidR="00D9204A" w:rsidRPr="008C6896">
        <w:rPr>
          <w:rFonts w:ascii="Times New Roman" w:hAnsi="Times New Roman" w:cs="Times New Roman"/>
          <w:sz w:val="24"/>
          <w:szCs w:val="24"/>
        </w:rPr>
        <w:t xml:space="preserve">посредством направления на электронную почту </w:t>
      </w:r>
      <w:proofErr w:type="spellStart"/>
      <w:r w:rsidR="00D9204A" w:rsidRPr="008C6896">
        <w:rPr>
          <w:rFonts w:ascii="Times New Roman" w:hAnsi="Times New Roman" w:cs="Times New Roman"/>
          <w:lang w:val="en-US"/>
        </w:rPr>
        <w:t>dms</w:t>
      </w:r>
      <w:proofErr w:type="spellEnd"/>
      <w:r w:rsidR="00D9204A" w:rsidRPr="008C6896">
        <w:rPr>
          <w:rFonts w:ascii="Times New Roman" w:hAnsi="Times New Roman" w:cs="Times New Roman"/>
        </w:rPr>
        <w:t>@</w:t>
      </w:r>
      <w:proofErr w:type="spellStart"/>
      <w:r w:rsidR="00D9204A" w:rsidRPr="008C6896">
        <w:rPr>
          <w:rFonts w:ascii="Times New Roman" w:hAnsi="Times New Roman" w:cs="Times New Roman"/>
          <w:lang w:val="en-US"/>
        </w:rPr>
        <w:t>gpmu</w:t>
      </w:r>
      <w:proofErr w:type="spellEnd"/>
      <w:r w:rsidR="00D9204A" w:rsidRPr="008C6896">
        <w:rPr>
          <w:rFonts w:ascii="Times New Roman" w:hAnsi="Times New Roman" w:cs="Times New Roman"/>
        </w:rPr>
        <w:t>.</w:t>
      </w:r>
      <w:r w:rsidR="00D9204A" w:rsidRPr="008C6896">
        <w:rPr>
          <w:rFonts w:ascii="Times New Roman" w:hAnsi="Times New Roman" w:cs="Times New Roman"/>
          <w:lang w:val="en-US"/>
        </w:rPr>
        <w:t>org</w:t>
      </w:r>
      <w:r w:rsidRPr="008C6896">
        <w:rPr>
          <w:rFonts w:ascii="Times New Roman" w:hAnsi="Times New Roman" w:cs="Times New Roman"/>
        </w:rPr>
        <w:t>.</w:t>
      </w:r>
    </w:p>
    <w:p w:rsidR="00307FEF" w:rsidRPr="008C6896" w:rsidRDefault="0032285D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2.4.</w:t>
      </w:r>
      <w:r w:rsidR="006D33D8" w:rsidRPr="008C6896">
        <w:rPr>
          <w:rFonts w:ascii="Times New Roman" w:hAnsi="Times New Roman" w:cs="Times New Roman"/>
        </w:rPr>
        <w:t>7</w:t>
      </w:r>
      <w:r w:rsidRPr="008C6896">
        <w:rPr>
          <w:rFonts w:ascii="Times New Roman" w:hAnsi="Times New Roman" w:cs="Times New Roman"/>
        </w:rPr>
        <w:t>.</w:t>
      </w:r>
      <w:r w:rsidR="008B0BCC" w:rsidRPr="008C6896">
        <w:rPr>
          <w:rFonts w:ascii="Times New Roman" w:hAnsi="Times New Roman" w:cs="Times New Roman"/>
        </w:rPr>
        <w:tab/>
        <w:t>При наличии</w:t>
      </w:r>
      <w:r w:rsidR="005210C2" w:rsidRPr="008C6896">
        <w:rPr>
          <w:rFonts w:ascii="Times New Roman" w:hAnsi="Times New Roman" w:cs="Times New Roman"/>
        </w:rPr>
        <w:t xml:space="preserve"> указани</w:t>
      </w:r>
      <w:r w:rsidR="008B0BCC" w:rsidRPr="008C6896">
        <w:rPr>
          <w:rFonts w:ascii="Times New Roman" w:hAnsi="Times New Roman" w:cs="Times New Roman"/>
        </w:rPr>
        <w:t xml:space="preserve">й </w:t>
      </w:r>
      <w:r w:rsidR="005F7E1C" w:rsidRPr="008C6896">
        <w:rPr>
          <w:rFonts w:ascii="Times New Roman" w:hAnsi="Times New Roman" w:cs="Times New Roman"/>
        </w:rPr>
        <w:t>Принципала</w:t>
      </w:r>
      <w:r w:rsidR="005210C2" w:rsidRPr="008C6896">
        <w:rPr>
          <w:rFonts w:ascii="Times New Roman" w:hAnsi="Times New Roman" w:cs="Times New Roman"/>
        </w:rPr>
        <w:t xml:space="preserve"> в от</w:t>
      </w:r>
      <w:r w:rsidR="008B0BCC" w:rsidRPr="008C6896">
        <w:rPr>
          <w:rFonts w:ascii="Times New Roman" w:hAnsi="Times New Roman" w:cs="Times New Roman"/>
        </w:rPr>
        <w:t>ношении порядка</w:t>
      </w:r>
      <w:r w:rsidR="005210C2" w:rsidRPr="008C6896">
        <w:rPr>
          <w:rFonts w:ascii="Times New Roman" w:hAnsi="Times New Roman" w:cs="Times New Roman"/>
        </w:rPr>
        <w:t xml:space="preserve"> направления </w:t>
      </w:r>
      <w:r w:rsidR="008D02BA" w:rsidRPr="008C6896">
        <w:rPr>
          <w:rFonts w:ascii="Times New Roman" w:hAnsi="Times New Roman" w:cs="Times New Roman"/>
        </w:rPr>
        <w:t>П</w:t>
      </w:r>
      <w:r w:rsidR="008B0BCC" w:rsidRPr="008C6896">
        <w:rPr>
          <w:rFonts w:ascii="Times New Roman" w:hAnsi="Times New Roman" w:cs="Times New Roman"/>
        </w:rPr>
        <w:t>аци</w:t>
      </w:r>
      <w:r w:rsidR="005210C2" w:rsidRPr="008C6896">
        <w:rPr>
          <w:rFonts w:ascii="Times New Roman" w:hAnsi="Times New Roman" w:cs="Times New Roman"/>
        </w:rPr>
        <w:t xml:space="preserve">ентов, </w:t>
      </w:r>
      <w:r w:rsidR="005F7E1C" w:rsidRPr="008C6896">
        <w:rPr>
          <w:rFonts w:ascii="Times New Roman" w:hAnsi="Times New Roman" w:cs="Times New Roman"/>
        </w:rPr>
        <w:t>Агент</w:t>
      </w:r>
      <w:r w:rsidR="005210C2" w:rsidRPr="008C6896">
        <w:rPr>
          <w:rFonts w:ascii="Times New Roman" w:hAnsi="Times New Roman" w:cs="Times New Roman"/>
        </w:rPr>
        <w:t xml:space="preserve"> должен действовать в </w:t>
      </w:r>
      <w:r w:rsidRPr="008C6896">
        <w:rPr>
          <w:rFonts w:ascii="Times New Roman" w:hAnsi="Times New Roman" w:cs="Times New Roman"/>
        </w:rPr>
        <w:t>соответствии</w:t>
      </w:r>
      <w:r w:rsidR="005210C2" w:rsidRPr="008C6896">
        <w:rPr>
          <w:rFonts w:ascii="Times New Roman" w:hAnsi="Times New Roman" w:cs="Times New Roman"/>
        </w:rPr>
        <w:t xml:space="preserve"> с таким</w:t>
      </w:r>
      <w:r w:rsidR="00167B4C" w:rsidRPr="008C6896">
        <w:rPr>
          <w:rFonts w:ascii="Times New Roman" w:hAnsi="Times New Roman" w:cs="Times New Roman"/>
        </w:rPr>
        <w:t>и</w:t>
      </w:r>
      <w:r w:rsidR="005210C2" w:rsidRPr="008C6896">
        <w:rPr>
          <w:rFonts w:ascii="Times New Roman" w:hAnsi="Times New Roman" w:cs="Times New Roman"/>
        </w:rPr>
        <w:t xml:space="preserve"> указаниями </w:t>
      </w:r>
      <w:r w:rsidR="005F7E1C" w:rsidRPr="008C6896">
        <w:rPr>
          <w:rFonts w:ascii="Times New Roman" w:hAnsi="Times New Roman" w:cs="Times New Roman"/>
        </w:rPr>
        <w:t>Принципала</w:t>
      </w:r>
      <w:r w:rsidRPr="008C6896">
        <w:rPr>
          <w:rFonts w:ascii="Times New Roman" w:hAnsi="Times New Roman" w:cs="Times New Roman"/>
        </w:rPr>
        <w:t xml:space="preserve">. Во всех остальных случаях, не урегулированных договором или указаниями </w:t>
      </w:r>
      <w:r w:rsidR="005F7E1C" w:rsidRPr="008C6896">
        <w:rPr>
          <w:rFonts w:ascii="Times New Roman" w:hAnsi="Times New Roman" w:cs="Times New Roman"/>
        </w:rPr>
        <w:t>Принципала</w:t>
      </w:r>
      <w:r w:rsidRPr="008C6896">
        <w:rPr>
          <w:rFonts w:ascii="Times New Roman" w:hAnsi="Times New Roman" w:cs="Times New Roman"/>
        </w:rPr>
        <w:t xml:space="preserve">, </w:t>
      </w:r>
      <w:r w:rsidR="005F7E1C" w:rsidRPr="008C6896">
        <w:rPr>
          <w:rFonts w:ascii="Times New Roman" w:hAnsi="Times New Roman" w:cs="Times New Roman"/>
        </w:rPr>
        <w:t>Агент</w:t>
      </w:r>
      <w:r w:rsidRPr="008C6896">
        <w:rPr>
          <w:rFonts w:ascii="Times New Roman" w:hAnsi="Times New Roman" w:cs="Times New Roman"/>
        </w:rPr>
        <w:t xml:space="preserve"> самостоятельно определяет порядок взаимодействия с </w:t>
      </w:r>
      <w:r w:rsidR="008B0BCC" w:rsidRPr="008C6896">
        <w:rPr>
          <w:rFonts w:ascii="Times New Roman" w:hAnsi="Times New Roman" w:cs="Times New Roman"/>
        </w:rPr>
        <w:t>паци</w:t>
      </w:r>
      <w:r w:rsidRPr="008C6896">
        <w:rPr>
          <w:rFonts w:ascii="Times New Roman" w:hAnsi="Times New Roman" w:cs="Times New Roman"/>
        </w:rPr>
        <w:t>ентами.</w:t>
      </w:r>
    </w:p>
    <w:p w:rsidR="00054E1A" w:rsidRPr="008C6896" w:rsidRDefault="00054E1A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32FC" w:rsidRPr="008C6896" w:rsidRDefault="00507593" w:rsidP="006609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  <w:b/>
        </w:rPr>
        <w:t>Р</w:t>
      </w:r>
      <w:r w:rsidR="008D02BA" w:rsidRPr="008C6896">
        <w:rPr>
          <w:rFonts w:ascii="Times New Roman" w:hAnsi="Times New Roman" w:cs="Times New Roman"/>
          <w:b/>
        </w:rPr>
        <w:t xml:space="preserve">АЗМЕР ВОЗНАГРАЖДЕНИЯ </w:t>
      </w:r>
      <w:r w:rsidR="00BF0AAF" w:rsidRPr="008C6896">
        <w:rPr>
          <w:rFonts w:ascii="Times New Roman" w:hAnsi="Times New Roman" w:cs="Times New Roman"/>
          <w:b/>
        </w:rPr>
        <w:t>АГЕНТА</w:t>
      </w:r>
      <w:r w:rsidRPr="008C6896">
        <w:rPr>
          <w:rFonts w:ascii="Times New Roman" w:hAnsi="Times New Roman" w:cs="Times New Roman"/>
          <w:b/>
        </w:rPr>
        <w:t xml:space="preserve"> </w:t>
      </w:r>
      <w:r w:rsidR="008D02BA" w:rsidRPr="008C6896">
        <w:rPr>
          <w:rFonts w:ascii="Times New Roman" w:hAnsi="Times New Roman" w:cs="Times New Roman"/>
          <w:b/>
        </w:rPr>
        <w:t>И ПОРЯДОК РАСЧЁТОВ</w:t>
      </w:r>
    </w:p>
    <w:p w:rsidR="005313F1" w:rsidRPr="008C6896" w:rsidRDefault="008C2E1E" w:rsidP="005313F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 xml:space="preserve">3.1. </w:t>
      </w:r>
      <w:r w:rsidR="005313F1" w:rsidRPr="008C6896">
        <w:rPr>
          <w:rFonts w:ascii="Times New Roman" w:hAnsi="Times New Roman" w:cs="Times New Roman"/>
        </w:rPr>
        <w:t>Общая стоимость договора не может превышать</w:t>
      </w:r>
      <w:r w:rsidR="005313F1" w:rsidRPr="008C6896">
        <w:rPr>
          <w:rFonts w:ascii="Times New Roman" w:hAnsi="Times New Roman" w:cs="Times New Roman"/>
          <w:b/>
        </w:rPr>
        <w:t xml:space="preserve">  600</w:t>
      </w:r>
      <w:r w:rsidR="00567E78" w:rsidRPr="008C6896">
        <w:rPr>
          <w:rFonts w:ascii="Times New Roman" w:hAnsi="Times New Roman" w:cs="Times New Roman"/>
          <w:b/>
        </w:rPr>
        <w:t xml:space="preserve"> </w:t>
      </w:r>
      <w:r w:rsidR="005313F1" w:rsidRPr="008C6896">
        <w:rPr>
          <w:rFonts w:ascii="Times New Roman" w:hAnsi="Times New Roman" w:cs="Times New Roman"/>
          <w:b/>
        </w:rPr>
        <w:t xml:space="preserve">000,00 </w:t>
      </w:r>
      <w:r w:rsidR="006F7C2E" w:rsidRPr="008C6896">
        <w:rPr>
          <w:rFonts w:ascii="Times New Roman" w:hAnsi="Times New Roman" w:cs="Times New Roman"/>
          <w:b/>
        </w:rPr>
        <w:t xml:space="preserve">российских </w:t>
      </w:r>
      <w:r w:rsidR="005313F1" w:rsidRPr="008C6896">
        <w:rPr>
          <w:rFonts w:ascii="Times New Roman" w:hAnsi="Times New Roman" w:cs="Times New Roman"/>
          <w:b/>
        </w:rPr>
        <w:t xml:space="preserve">руб. (Шестьсот тысяч) </w:t>
      </w:r>
      <w:r w:rsidR="006F7C2E" w:rsidRPr="008C6896">
        <w:rPr>
          <w:rFonts w:ascii="Times New Roman" w:hAnsi="Times New Roman" w:cs="Times New Roman"/>
          <w:b/>
        </w:rPr>
        <w:t xml:space="preserve">российских </w:t>
      </w:r>
      <w:r w:rsidR="005313F1" w:rsidRPr="008C6896">
        <w:rPr>
          <w:rFonts w:ascii="Times New Roman" w:hAnsi="Times New Roman" w:cs="Times New Roman"/>
          <w:b/>
        </w:rPr>
        <w:t xml:space="preserve">рублей 00 копеек </w:t>
      </w:r>
      <w:r w:rsidR="005313F1" w:rsidRPr="008C6896">
        <w:rPr>
          <w:rFonts w:ascii="Times New Roman" w:hAnsi="Times New Roman" w:cs="Times New Roman"/>
        </w:rPr>
        <w:t>(НДС не облагается).</w:t>
      </w:r>
    </w:p>
    <w:p w:rsidR="006C3662" w:rsidRPr="008C6896" w:rsidRDefault="008C2E1E" w:rsidP="008C2E1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3.2.</w:t>
      </w:r>
      <w:r w:rsidR="0066090F" w:rsidRPr="008C6896">
        <w:rPr>
          <w:rFonts w:ascii="Times New Roman" w:hAnsi="Times New Roman" w:cs="Times New Roman"/>
        </w:rPr>
        <w:t xml:space="preserve">По каждому договору на оказание </w:t>
      </w:r>
      <w:r w:rsidR="00167B4C" w:rsidRPr="008C6896">
        <w:rPr>
          <w:rFonts w:ascii="Times New Roman" w:hAnsi="Times New Roman" w:cs="Times New Roman"/>
        </w:rPr>
        <w:t xml:space="preserve">платных </w:t>
      </w:r>
      <w:r w:rsidR="0066090F" w:rsidRPr="008C6896">
        <w:rPr>
          <w:rFonts w:ascii="Times New Roman" w:hAnsi="Times New Roman" w:cs="Times New Roman"/>
        </w:rPr>
        <w:t>медицинских усл</w:t>
      </w:r>
      <w:r w:rsidR="00167B4C" w:rsidRPr="008C6896">
        <w:rPr>
          <w:rFonts w:ascii="Times New Roman" w:hAnsi="Times New Roman" w:cs="Times New Roman"/>
        </w:rPr>
        <w:t>уг, заключенного Принципалом с П</w:t>
      </w:r>
      <w:r w:rsidR="0066090F" w:rsidRPr="008C6896">
        <w:rPr>
          <w:rFonts w:ascii="Times New Roman" w:hAnsi="Times New Roman" w:cs="Times New Roman"/>
        </w:rPr>
        <w:t>ациентом по направлению Агента</w:t>
      </w:r>
      <w:r w:rsidR="007C51F9" w:rsidRPr="008C6896">
        <w:rPr>
          <w:rFonts w:ascii="Times New Roman" w:hAnsi="Times New Roman" w:cs="Times New Roman"/>
        </w:rPr>
        <w:t>,</w:t>
      </w:r>
      <w:r w:rsidR="0066090F" w:rsidRPr="008C6896">
        <w:rPr>
          <w:rFonts w:ascii="Times New Roman" w:hAnsi="Times New Roman" w:cs="Times New Roman"/>
        </w:rPr>
        <w:t xml:space="preserve"> Агент пол</w:t>
      </w:r>
      <w:r w:rsidR="00ED2C5D" w:rsidRPr="008C6896">
        <w:rPr>
          <w:rFonts w:ascii="Times New Roman" w:hAnsi="Times New Roman" w:cs="Times New Roman"/>
        </w:rPr>
        <w:t>уч</w:t>
      </w:r>
      <w:r w:rsidR="00B87394" w:rsidRPr="008C6896">
        <w:rPr>
          <w:rFonts w:ascii="Times New Roman" w:hAnsi="Times New Roman" w:cs="Times New Roman"/>
        </w:rPr>
        <w:t xml:space="preserve">ает вознаграждение в размере </w:t>
      </w:r>
      <w:r w:rsidR="00660D62" w:rsidRPr="008C6896">
        <w:rPr>
          <w:rFonts w:ascii="Times New Roman" w:hAnsi="Times New Roman" w:cs="Times New Roman"/>
        </w:rPr>
        <w:t>10</w:t>
      </w:r>
      <w:r w:rsidR="0066090F" w:rsidRPr="008C6896">
        <w:rPr>
          <w:rFonts w:ascii="Times New Roman" w:hAnsi="Times New Roman" w:cs="Times New Roman"/>
        </w:rPr>
        <w:t xml:space="preserve"> % от суммы </w:t>
      </w:r>
      <w:r w:rsidR="00014368" w:rsidRPr="008C6896">
        <w:rPr>
          <w:rFonts w:ascii="Times New Roman" w:hAnsi="Times New Roman" w:cs="Times New Roman"/>
        </w:rPr>
        <w:t xml:space="preserve">реестра </w:t>
      </w:r>
      <w:r w:rsidR="00167B4C" w:rsidRPr="008C6896">
        <w:rPr>
          <w:rFonts w:ascii="Times New Roman" w:hAnsi="Times New Roman" w:cs="Times New Roman"/>
        </w:rPr>
        <w:t>на оказание платных медицинских услуг</w:t>
      </w:r>
      <w:r w:rsidR="0066090F" w:rsidRPr="008C6896">
        <w:rPr>
          <w:rFonts w:ascii="Times New Roman" w:hAnsi="Times New Roman" w:cs="Times New Roman"/>
        </w:rPr>
        <w:t>,</w:t>
      </w:r>
      <w:r w:rsidR="00C0354F" w:rsidRPr="008C6896">
        <w:rPr>
          <w:rFonts w:ascii="Times New Roman" w:hAnsi="Times New Roman" w:cs="Times New Roman"/>
        </w:rPr>
        <w:t xml:space="preserve"> в рамках Договора,</w:t>
      </w:r>
      <w:r w:rsidR="0066090F" w:rsidRPr="008C6896">
        <w:rPr>
          <w:rFonts w:ascii="Times New Roman" w:hAnsi="Times New Roman" w:cs="Times New Roman"/>
        </w:rPr>
        <w:t xml:space="preserve"> заключенного с </w:t>
      </w:r>
      <w:r w:rsidR="00EB3F37" w:rsidRPr="008C6896">
        <w:rPr>
          <w:rFonts w:ascii="Times New Roman" w:hAnsi="Times New Roman" w:cs="Times New Roman"/>
        </w:rPr>
        <w:t>П</w:t>
      </w:r>
      <w:r w:rsidR="0066090F" w:rsidRPr="008C6896">
        <w:rPr>
          <w:rFonts w:ascii="Times New Roman" w:hAnsi="Times New Roman" w:cs="Times New Roman"/>
        </w:rPr>
        <w:t>ац</w:t>
      </w:r>
      <w:r w:rsidR="00B349DF" w:rsidRPr="008C6896">
        <w:rPr>
          <w:rFonts w:ascii="Times New Roman" w:hAnsi="Times New Roman" w:cs="Times New Roman"/>
        </w:rPr>
        <w:t>иентом</w:t>
      </w:r>
      <w:r w:rsidR="00C721AC" w:rsidRPr="008C6896">
        <w:rPr>
          <w:rFonts w:ascii="Times New Roman" w:hAnsi="Times New Roman" w:cs="Times New Roman"/>
        </w:rPr>
        <w:t>.</w:t>
      </w:r>
      <w:r w:rsidR="00B14D2D" w:rsidRPr="008C6896">
        <w:rPr>
          <w:rFonts w:ascii="Times New Roman" w:hAnsi="Times New Roman" w:cs="Times New Roman"/>
        </w:rPr>
        <w:t xml:space="preserve"> </w:t>
      </w:r>
      <w:r w:rsidR="00B349DF" w:rsidRPr="008C6896">
        <w:rPr>
          <w:rFonts w:ascii="Times New Roman" w:hAnsi="Times New Roman" w:cs="Times New Roman"/>
        </w:rPr>
        <w:t>Агент представляет отчё</w:t>
      </w:r>
      <w:r w:rsidR="0066090F" w:rsidRPr="008C6896">
        <w:rPr>
          <w:rFonts w:ascii="Times New Roman" w:hAnsi="Times New Roman" w:cs="Times New Roman"/>
        </w:rPr>
        <w:t>т по форме в соответствии с Приложением 1</w:t>
      </w:r>
      <w:r w:rsidR="00167B4C" w:rsidRPr="008C6896">
        <w:rPr>
          <w:rFonts w:ascii="Times New Roman" w:hAnsi="Times New Roman" w:cs="Times New Roman"/>
        </w:rPr>
        <w:t xml:space="preserve"> к Договору</w:t>
      </w:r>
      <w:r w:rsidR="0066090F" w:rsidRPr="008C6896">
        <w:rPr>
          <w:rFonts w:ascii="Times New Roman" w:hAnsi="Times New Roman" w:cs="Times New Roman"/>
        </w:rPr>
        <w:t xml:space="preserve">, </w:t>
      </w:r>
      <w:r w:rsidR="00CC6A36" w:rsidRPr="008C6896">
        <w:rPr>
          <w:rFonts w:ascii="Times New Roman" w:hAnsi="Times New Roman" w:cs="Times New Roman"/>
        </w:rPr>
        <w:t xml:space="preserve">являющимся неотъемлемой частью договора. Отчет утверждается Принципалом в течение </w:t>
      </w:r>
      <w:r w:rsidR="006F7C2E" w:rsidRPr="008C6896">
        <w:rPr>
          <w:rFonts w:ascii="Times New Roman" w:hAnsi="Times New Roman" w:cs="Times New Roman"/>
        </w:rPr>
        <w:t xml:space="preserve">5 </w:t>
      </w:r>
      <w:r w:rsidR="00CC6A36" w:rsidRPr="008C6896">
        <w:rPr>
          <w:rFonts w:ascii="Times New Roman" w:hAnsi="Times New Roman" w:cs="Times New Roman"/>
        </w:rPr>
        <w:t>(</w:t>
      </w:r>
      <w:r w:rsidR="006F7C2E" w:rsidRPr="008C6896">
        <w:rPr>
          <w:rFonts w:ascii="Times New Roman" w:hAnsi="Times New Roman" w:cs="Times New Roman"/>
        </w:rPr>
        <w:t>пяти</w:t>
      </w:r>
      <w:r w:rsidR="00CC6A36" w:rsidRPr="008C6896">
        <w:rPr>
          <w:rFonts w:ascii="Times New Roman" w:hAnsi="Times New Roman" w:cs="Times New Roman"/>
        </w:rPr>
        <w:t>) рабочих дней с момента получения.</w:t>
      </w:r>
    </w:p>
    <w:p w:rsidR="006C3662" w:rsidRPr="008C6896" w:rsidRDefault="00CC6A36" w:rsidP="008C2E1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3.</w:t>
      </w:r>
      <w:r w:rsidR="008E6248" w:rsidRPr="008C6896">
        <w:rPr>
          <w:rFonts w:ascii="Times New Roman" w:hAnsi="Times New Roman" w:cs="Times New Roman"/>
        </w:rPr>
        <w:t>3</w:t>
      </w:r>
      <w:r w:rsidRPr="008C6896">
        <w:rPr>
          <w:rFonts w:ascii="Times New Roman" w:hAnsi="Times New Roman" w:cs="Times New Roman"/>
        </w:rPr>
        <w:t xml:space="preserve">. Агентские выплаты производятся </w:t>
      </w:r>
      <w:r w:rsidR="006F7C2E" w:rsidRPr="008C6896">
        <w:rPr>
          <w:rFonts w:ascii="Times New Roman" w:hAnsi="Times New Roman" w:cs="Times New Roman"/>
        </w:rPr>
        <w:t>в российских рублях.</w:t>
      </w:r>
    </w:p>
    <w:p w:rsidR="00384A74" w:rsidRPr="008C6896" w:rsidRDefault="00CC6A36" w:rsidP="00384A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3.</w:t>
      </w:r>
      <w:r w:rsidR="008E6248" w:rsidRPr="008C6896">
        <w:rPr>
          <w:rFonts w:ascii="Times New Roman" w:hAnsi="Times New Roman" w:cs="Times New Roman"/>
        </w:rPr>
        <w:t>4</w:t>
      </w:r>
      <w:r w:rsidR="00A431F0" w:rsidRPr="008C6896">
        <w:rPr>
          <w:rFonts w:ascii="Times New Roman" w:hAnsi="Times New Roman" w:cs="Times New Roman"/>
        </w:rPr>
        <w:t>.</w:t>
      </w:r>
      <w:r w:rsidRPr="008C6896">
        <w:rPr>
          <w:rFonts w:ascii="Times New Roman" w:hAnsi="Times New Roman" w:cs="Times New Roman"/>
        </w:rPr>
        <w:t xml:space="preserve"> Выплата вознаграждения производится путем перечисления денежных средств на счет Агента</w:t>
      </w:r>
      <w:r w:rsidR="00C721AC" w:rsidRPr="008C6896">
        <w:rPr>
          <w:rFonts w:ascii="Times New Roman" w:hAnsi="Times New Roman" w:cs="Times New Roman"/>
        </w:rPr>
        <w:t xml:space="preserve"> после предоставления Агентом акта оказанных в отчетном месяце услуг</w:t>
      </w:r>
      <w:r w:rsidR="00070397" w:rsidRPr="008C6896">
        <w:rPr>
          <w:rFonts w:ascii="Times New Roman" w:hAnsi="Times New Roman" w:cs="Times New Roman"/>
        </w:rPr>
        <w:t xml:space="preserve">, составленного на основании утвержденного Принципалом отчета </w:t>
      </w:r>
      <w:r w:rsidR="00C721AC" w:rsidRPr="008C6896">
        <w:rPr>
          <w:rFonts w:ascii="Times New Roman" w:hAnsi="Times New Roman" w:cs="Times New Roman"/>
        </w:rPr>
        <w:t xml:space="preserve"> и счета-фактуры (либо УПД) </w:t>
      </w:r>
      <w:r w:rsidRPr="008C6896">
        <w:rPr>
          <w:rFonts w:ascii="Times New Roman" w:hAnsi="Times New Roman" w:cs="Times New Roman"/>
        </w:rPr>
        <w:t xml:space="preserve">в течение 7 (семи) рабочих дней со дня утверждения Акта приемки </w:t>
      </w:r>
      <w:r w:rsidR="00070397" w:rsidRPr="008C6896">
        <w:rPr>
          <w:rFonts w:ascii="Times New Roman" w:hAnsi="Times New Roman" w:cs="Times New Roman"/>
        </w:rPr>
        <w:t xml:space="preserve">товаров, работ, услуг ф. 0510452 (далее Акт ф.0510452). </w:t>
      </w:r>
    </w:p>
    <w:p w:rsidR="003D2F16" w:rsidRPr="00384A74" w:rsidRDefault="00CC6A36" w:rsidP="00384A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C6896">
        <w:rPr>
          <w:rFonts w:ascii="Times New Roman" w:hAnsi="Times New Roman" w:cs="Times New Roman"/>
        </w:rPr>
        <w:t>3.</w:t>
      </w:r>
      <w:r w:rsidR="008E6248" w:rsidRPr="008C6896">
        <w:rPr>
          <w:rFonts w:ascii="Times New Roman" w:hAnsi="Times New Roman" w:cs="Times New Roman"/>
        </w:rPr>
        <w:t>5</w:t>
      </w:r>
      <w:bookmarkStart w:id="0" w:name="_Hlk241593252"/>
      <w:r w:rsidR="00384A74" w:rsidRPr="008C6896">
        <w:rPr>
          <w:rFonts w:ascii="Times New Roman" w:hAnsi="Times New Roman" w:cs="Times New Roman"/>
        </w:rPr>
        <w:t>.</w:t>
      </w:r>
      <w:r w:rsidR="00C721AC" w:rsidRPr="008C6896">
        <w:rPr>
          <w:rFonts w:ascii="Times New Roman" w:hAnsi="Times New Roman" w:cs="Times New Roman"/>
        </w:rPr>
        <w:t xml:space="preserve"> По факту оказания услуг Агент не позднее 5-ти рабочих дней предоставляет Принципалу акт об оказании услуг и счет-фактуру (либо УПД). После поступления акта об оказании услуг</w:t>
      </w:r>
      <w:r w:rsidR="00070397" w:rsidRPr="008C6896">
        <w:rPr>
          <w:rFonts w:ascii="Times New Roman" w:hAnsi="Times New Roman" w:cs="Times New Roman"/>
        </w:rPr>
        <w:t xml:space="preserve"> (либо УПД)</w:t>
      </w:r>
      <w:r w:rsidR="00C721AC" w:rsidRPr="008C6896">
        <w:rPr>
          <w:rFonts w:ascii="Times New Roman" w:hAnsi="Times New Roman" w:cs="Times New Roman"/>
        </w:rPr>
        <w:t xml:space="preserve"> Принципал в течение 5-ти рабочих дней осуществляет приемку оказанных услуг и оформляет Акт ф.0510452</w:t>
      </w:r>
      <w:r w:rsidR="00070397" w:rsidRPr="008C6896">
        <w:rPr>
          <w:rFonts w:ascii="Times New Roman" w:hAnsi="Times New Roman" w:cs="Times New Roman"/>
        </w:rPr>
        <w:t xml:space="preserve"> (</w:t>
      </w:r>
      <w:bookmarkEnd w:id="0"/>
      <w:r w:rsidR="00070397" w:rsidRPr="008C6896">
        <w:rPr>
          <w:rFonts w:ascii="Times New Roman" w:hAnsi="Times New Roman" w:cs="Times New Roman"/>
        </w:rPr>
        <w:t>у</w:t>
      </w:r>
      <w:r w:rsidR="00070397" w:rsidRPr="008C6896">
        <w:rPr>
          <w:rFonts w:ascii="Times New Roman" w:hAnsi="Times New Roman" w:cs="Times New Roman"/>
          <w:color w:val="333333"/>
          <w:shd w:val="clear" w:color="auto" w:fill="FFFFFF"/>
        </w:rPr>
        <w:t>тверждён приказом Минфина России от 15.04.2021 №</w:t>
      </w:r>
      <w:r w:rsidR="001470DA" w:rsidRPr="008C6896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070397" w:rsidRPr="008C6896">
        <w:rPr>
          <w:rFonts w:ascii="Times New Roman" w:hAnsi="Times New Roman" w:cs="Times New Roman"/>
          <w:color w:val="333333"/>
          <w:shd w:val="clear" w:color="auto" w:fill="FFFFFF"/>
        </w:rPr>
        <w:t xml:space="preserve">61н </w:t>
      </w:r>
      <w:r w:rsidR="00070397" w:rsidRPr="008C6896">
        <w:rPr>
          <w:rFonts w:ascii="Times New Roman" w:hAnsi="Times New Roman" w:cs="Times New Roman"/>
        </w:rPr>
        <w:t>в ред. Приказов Минфина России от 30.10.2023 № 174н, от</w:t>
      </w:r>
      <w:r w:rsidR="00070397" w:rsidRPr="004A0C6A">
        <w:rPr>
          <w:rFonts w:ascii="Times New Roman" w:hAnsi="Times New Roman" w:cs="Times New Roman"/>
        </w:rPr>
        <w:t xml:space="preserve"> 30.09.2024 № 144н. </w:t>
      </w:r>
      <w:r w:rsidRPr="004A0C6A">
        <w:rPr>
          <w:rFonts w:ascii="Times New Roman" w:hAnsi="Times New Roman" w:cs="Times New Roman"/>
        </w:rPr>
        <w:t>Скан копия (копии) Акта приемки ф. 0510452 направляется Агенту по электронной почте</w:t>
      </w:r>
      <w:r w:rsidR="00792CD6" w:rsidRPr="00384A74">
        <w:rPr>
          <w:rFonts w:ascii="Times New Roman" w:hAnsi="Times New Roman" w:cs="Times New Roman"/>
        </w:rPr>
        <w:t xml:space="preserve"> _________________</w:t>
      </w:r>
      <w:r w:rsidR="00070397" w:rsidRPr="00384A74">
        <w:rPr>
          <w:rFonts w:ascii="Times New Roman" w:hAnsi="Times New Roman" w:cs="Times New Roman"/>
        </w:rPr>
        <w:t>,</w:t>
      </w:r>
      <w:r w:rsidRPr="00384A74">
        <w:rPr>
          <w:rFonts w:ascii="Times New Roman" w:hAnsi="Times New Roman" w:cs="Times New Roman"/>
        </w:rPr>
        <w:t xml:space="preserve"> или через электронный документооборот. В случае если при приемке услуг возникают претензии и расхождения, Агент подписывает копию Акта приемки ф. 0510452 и направляет скан копию подписанного акта Принципалу по электронной почте</w:t>
      </w:r>
      <w:r w:rsidR="00070397" w:rsidRPr="00384A74">
        <w:rPr>
          <w:rFonts w:ascii="Times New Roman" w:hAnsi="Times New Roman" w:cs="Times New Roman"/>
        </w:rPr>
        <w:t>,</w:t>
      </w:r>
      <w:r w:rsidRPr="00384A74">
        <w:rPr>
          <w:rFonts w:ascii="Times New Roman" w:hAnsi="Times New Roman" w:cs="Times New Roman"/>
        </w:rPr>
        <w:t xml:space="preserve"> или через электронный документооборот. Если при приемке услуг отсутствуют претензии и расхождения, Акт приемки ф. 0510452 носит уведомительный характер, и не требует подписания Агентом</w:t>
      </w:r>
      <w:r w:rsidRPr="00384A74">
        <w:rPr>
          <w:rFonts w:ascii="Times New Roman" w:eastAsia="Calibri" w:hAnsi="Times New Roman" w:cs="Times New Roman"/>
        </w:rPr>
        <w:t>.</w:t>
      </w:r>
    </w:p>
    <w:p w:rsidR="008A77EA" w:rsidRDefault="008A77E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95750" w:rsidRPr="001A24B0" w:rsidRDefault="0006410F" w:rsidP="000641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5F3598" w:rsidRPr="001A24B0">
        <w:rPr>
          <w:rFonts w:ascii="Times New Roman" w:hAnsi="Times New Roman" w:cs="Times New Roman"/>
          <w:b/>
        </w:rPr>
        <w:t>ОТВЕТС</w:t>
      </w:r>
      <w:r w:rsidR="00295750" w:rsidRPr="001A24B0">
        <w:rPr>
          <w:rFonts w:ascii="Times New Roman" w:hAnsi="Times New Roman" w:cs="Times New Roman"/>
          <w:b/>
        </w:rPr>
        <w:t>Т</w:t>
      </w:r>
      <w:r w:rsidR="005F3598" w:rsidRPr="001A24B0">
        <w:rPr>
          <w:rFonts w:ascii="Times New Roman" w:hAnsi="Times New Roman" w:cs="Times New Roman"/>
          <w:b/>
        </w:rPr>
        <w:t>ВЕННОСТЬ СТОРОН</w:t>
      </w:r>
    </w:p>
    <w:p w:rsidR="00307FEF" w:rsidRPr="001A24B0" w:rsidRDefault="00307FEF" w:rsidP="0066090F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</w:rPr>
        <w:t>4.1.</w:t>
      </w:r>
      <w:r w:rsidR="00E3327F" w:rsidRPr="001A24B0">
        <w:rPr>
          <w:rFonts w:ascii="Times New Roman" w:hAnsi="Times New Roman" w:cs="Times New Roman"/>
        </w:rPr>
        <w:t xml:space="preserve"> </w:t>
      </w:r>
      <w:proofErr w:type="gramStart"/>
      <w:r w:rsidR="005F3598" w:rsidRPr="001A24B0">
        <w:rPr>
          <w:rFonts w:ascii="Times New Roman" w:hAnsi="Times New Roman" w:cs="Times New Roman"/>
        </w:rPr>
        <w:t xml:space="preserve">За неисполнение  и </w:t>
      </w:r>
      <w:r w:rsidRPr="001A24B0">
        <w:rPr>
          <w:rFonts w:ascii="Times New Roman" w:hAnsi="Times New Roman" w:cs="Times New Roman"/>
        </w:rPr>
        <w:t>ненадлежащее</w:t>
      </w:r>
      <w:r w:rsidR="0041380C" w:rsidRPr="001A24B0">
        <w:rPr>
          <w:rFonts w:ascii="Times New Roman" w:hAnsi="Times New Roman" w:cs="Times New Roman"/>
        </w:rPr>
        <w:t xml:space="preserve"> исполнение</w:t>
      </w:r>
      <w:r w:rsidRPr="001A24B0">
        <w:rPr>
          <w:rFonts w:ascii="Times New Roman" w:hAnsi="Times New Roman" w:cs="Times New Roman"/>
        </w:rPr>
        <w:t xml:space="preserve"> </w:t>
      </w:r>
      <w:r w:rsidR="005F3598" w:rsidRPr="001A24B0">
        <w:rPr>
          <w:rFonts w:ascii="Times New Roman" w:hAnsi="Times New Roman" w:cs="Times New Roman"/>
        </w:rPr>
        <w:t>обязательств, пред</w:t>
      </w:r>
      <w:r w:rsidR="00F7068E" w:rsidRPr="001A24B0">
        <w:rPr>
          <w:rFonts w:ascii="Times New Roman" w:hAnsi="Times New Roman" w:cs="Times New Roman"/>
        </w:rPr>
        <w:t>усмотренных настоящим Д</w:t>
      </w:r>
      <w:r w:rsidR="005F3598" w:rsidRPr="001A24B0">
        <w:rPr>
          <w:rFonts w:ascii="Times New Roman" w:hAnsi="Times New Roman" w:cs="Times New Roman"/>
        </w:rPr>
        <w:t>оговором</w:t>
      </w:r>
      <w:r w:rsidRPr="001A24B0">
        <w:rPr>
          <w:rFonts w:ascii="Times New Roman" w:hAnsi="Times New Roman" w:cs="Times New Roman"/>
        </w:rPr>
        <w:t xml:space="preserve">, </w:t>
      </w:r>
      <w:r w:rsidR="005F3598" w:rsidRPr="001A24B0">
        <w:rPr>
          <w:rFonts w:ascii="Times New Roman" w:hAnsi="Times New Roman" w:cs="Times New Roman"/>
        </w:rPr>
        <w:t>С</w:t>
      </w:r>
      <w:r w:rsidRPr="001A24B0">
        <w:rPr>
          <w:rFonts w:ascii="Times New Roman" w:hAnsi="Times New Roman" w:cs="Times New Roman"/>
        </w:rPr>
        <w:t>тороны несут ответственность</w:t>
      </w:r>
      <w:r w:rsidR="005F3598" w:rsidRPr="001A24B0">
        <w:rPr>
          <w:rFonts w:ascii="Times New Roman" w:hAnsi="Times New Roman" w:cs="Times New Roman"/>
        </w:rPr>
        <w:t xml:space="preserve"> в порядке</w:t>
      </w:r>
      <w:r w:rsidRPr="001A24B0">
        <w:rPr>
          <w:rFonts w:ascii="Times New Roman" w:hAnsi="Times New Roman" w:cs="Times New Roman"/>
        </w:rPr>
        <w:t xml:space="preserve">, установленную </w:t>
      </w:r>
      <w:r w:rsidR="005F3598" w:rsidRPr="001A24B0">
        <w:rPr>
          <w:rFonts w:ascii="Times New Roman" w:hAnsi="Times New Roman" w:cs="Times New Roman"/>
        </w:rPr>
        <w:t xml:space="preserve">действующем </w:t>
      </w:r>
      <w:r w:rsidRPr="001A24B0">
        <w:rPr>
          <w:rFonts w:ascii="Times New Roman" w:hAnsi="Times New Roman" w:cs="Times New Roman"/>
        </w:rPr>
        <w:t>законодательством</w:t>
      </w:r>
      <w:r w:rsidR="00A750AD" w:rsidRPr="001A24B0">
        <w:rPr>
          <w:rFonts w:ascii="Times New Roman" w:hAnsi="Times New Roman" w:cs="Times New Roman"/>
        </w:rPr>
        <w:t xml:space="preserve"> Российской Федерации</w:t>
      </w:r>
      <w:r w:rsidRPr="001A24B0">
        <w:rPr>
          <w:rFonts w:ascii="Times New Roman" w:hAnsi="Times New Roman" w:cs="Times New Roman"/>
        </w:rPr>
        <w:t>.</w:t>
      </w:r>
      <w:r w:rsidR="00647B3A" w:rsidRPr="001A24B0">
        <w:rPr>
          <w:rFonts w:ascii="Times New Roman" w:hAnsi="Times New Roman" w:cs="Times New Roman"/>
        </w:rPr>
        <w:t xml:space="preserve"> </w:t>
      </w:r>
      <w:proofErr w:type="gramEnd"/>
    </w:p>
    <w:p w:rsidR="005F3598" w:rsidRPr="001A24B0" w:rsidRDefault="005F3598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4</w:t>
      </w:r>
      <w:r w:rsidR="00F7068E" w:rsidRPr="001A24B0">
        <w:rPr>
          <w:rFonts w:ascii="Times New Roman" w:hAnsi="Times New Roman" w:cs="Times New Roman"/>
        </w:rPr>
        <w:t>.</w:t>
      </w:r>
      <w:r w:rsidR="0006410F">
        <w:rPr>
          <w:rFonts w:ascii="Times New Roman" w:hAnsi="Times New Roman" w:cs="Times New Roman"/>
        </w:rPr>
        <w:t>2</w:t>
      </w:r>
      <w:r w:rsidRPr="001A24B0">
        <w:rPr>
          <w:rFonts w:ascii="Times New Roman" w:hAnsi="Times New Roman" w:cs="Times New Roman"/>
        </w:rPr>
        <w:t>. К обстоятельствам непреодолимой силы относятся: пожар, наводнение, землетрясение и иные явления природы, а также война и военные действия, мораторий или другие действия государственных органов.</w:t>
      </w:r>
    </w:p>
    <w:p w:rsidR="00F7068E" w:rsidRPr="001A24B0" w:rsidRDefault="005F3598" w:rsidP="0066090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4</w:t>
      </w:r>
      <w:r w:rsidR="00F7068E" w:rsidRPr="001A24B0">
        <w:rPr>
          <w:rFonts w:ascii="Times New Roman" w:hAnsi="Times New Roman" w:cs="Times New Roman"/>
        </w:rPr>
        <w:t>.</w:t>
      </w:r>
      <w:r w:rsidR="0006410F">
        <w:rPr>
          <w:rFonts w:ascii="Times New Roman" w:hAnsi="Times New Roman" w:cs="Times New Roman"/>
        </w:rPr>
        <w:t>3</w:t>
      </w:r>
      <w:r w:rsidRPr="001A24B0">
        <w:rPr>
          <w:rFonts w:ascii="Times New Roman" w:hAnsi="Times New Roman" w:cs="Times New Roman"/>
        </w:rPr>
        <w:t>. При наступлении указанных в п. 4</w:t>
      </w:r>
      <w:r w:rsidR="00F7068E" w:rsidRPr="001A24B0">
        <w:rPr>
          <w:rFonts w:ascii="Times New Roman" w:hAnsi="Times New Roman" w:cs="Times New Roman"/>
        </w:rPr>
        <w:t>.</w:t>
      </w:r>
      <w:r w:rsidR="009E56F0">
        <w:rPr>
          <w:rFonts w:ascii="Times New Roman" w:hAnsi="Times New Roman" w:cs="Times New Roman"/>
        </w:rPr>
        <w:t>2.</w:t>
      </w:r>
      <w:r w:rsidRPr="001A24B0">
        <w:rPr>
          <w:rFonts w:ascii="Times New Roman" w:hAnsi="Times New Roman" w:cs="Times New Roman"/>
        </w:rPr>
        <w:t xml:space="preserve"> настоящего Договора обстоятельств, Сторона, для которой они наступили, должна без промедления известить о них в письменной форме другую Сторону. Извещение должно содержать данные о характере обстоятельств, а также оценку их влияния на возможность исполнения Стороной своих обязательств по настоящему Договору и срок их исполнения.</w:t>
      </w:r>
    </w:p>
    <w:p w:rsidR="00C11DFC" w:rsidRPr="00FF663C" w:rsidRDefault="00C11DFC" w:rsidP="00C11DF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307FEF" w:rsidRPr="001A24B0" w:rsidRDefault="00F7068E" w:rsidP="000641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КОНФИДЕНЦИАЛЬНОСТЬ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 xml:space="preserve">.1. Представляемая Сторонами друг другу техническая, финансовая, коммерческая и иная информация, связанная с предметом настоящего Договора, сведения о Пациентах, состоянии их здоровья считаются конфиденциальной информацией. Стороны признают всю документацию, информацию, знания и опыт, </w:t>
      </w:r>
      <w:r w:rsidR="009073F5" w:rsidRPr="001A24B0">
        <w:rPr>
          <w:rFonts w:ascii="Times New Roman" w:hAnsi="Times New Roman" w:cs="Times New Roman"/>
        </w:rPr>
        <w:lastRenderedPageBreak/>
        <w:t>полученные в ходе выполнения настоящего Договора, конфиденциальными независимо от того, была ли она отмечена грифом секретно или нет.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5.2</w:t>
      </w:r>
      <w:r w:rsidR="009073F5" w:rsidRPr="001A24B0">
        <w:rPr>
          <w:rFonts w:ascii="Times New Roman" w:hAnsi="Times New Roman" w:cs="Times New Roman"/>
        </w:rPr>
        <w:t xml:space="preserve"> Стороны обязуются не открывать и не разглашать в общем или в частности конфиденциальную информацию какой-либо третьей стороне без предварительного письменного согласия другой Стороны.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>.3. Стороны обязаны обеспечить соблюдение конфиденциальности физическими и юридическими лицами, которым дали возможность ознакомиться с этими данными в процессе оказания Услуг.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>.4. Пересылка конфиденциальной корреспонденции, в том числе содержащей персональные данные, на бумажных и машинных носителях (дискетах, компакт-дисках, и т.п. носителях) осуществляется любым из следующих способов:</w:t>
      </w:r>
    </w:p>
    <w:p w:rsidR="009073F5" w:rsidRPr="001A24B0" w:rsidRDefault="009073F5" w:rsidP="0066090F">
      <w:pPr>
        <w:pStyle w:val="NoSpacing1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lang w:eastAsia="ru-RU"/>
        </w:rPr>
      </w:pPr>
      <w:r w:rsidRPr="001A24B0">
        <w:rPr>
          <w:rFonts w:ascii="Times New Roman" w:hAnsi="Times New Roman" w:cs="Times New Roman"/>
          <w:lang w:eastAsia="ru-RU"/>
        </w:rPr>
        <w:t>пересылка корреспонденции с использованием средств электронной почты и/или факсимильной связи;</w:t>
      </w:r>
    </w:p>
    <w:p w:rsidR="009073F5" w:rsidRPr="001A24B0" w:rsidRDefault="009073F5" w:rsidP="0066090F">
      <w:pPr>
        <w:pStyle w:val="NoSpacing1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lang w:eastAsia="ru-RU"/>
        </w:rPr>
      </w:pPr>
      <w:r w:rsidRPr="001A24B0">
        <w:rPr>
          <w:rFonts w:ascii="Times New Roman" w:hAnsi="Times New Roman" w:cs="Times New Roman"/>
          <w:lang w:eastAsia="ru-RU"/>
        </w:rPr>
        <w:t>пересылка заказной почтой в порядке, установленном у Сторон настоящего Договора соответственно;</w:t>
      </w:r>
    </w:p>
    <w:p w:rsidR="009073F5" w:rsidRPr="001A24B0" w:rsidRDefault="009073F5" w:rsidP="0066090F">
      <w:pPr>
        <w:pStyle w:val="NoSpacing1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lang w:eastAsia="ru-RU"/>
        </w:rPr>
      </w:pPr>
      <w:r w:rsidRPr="001A24B0">
        <w:rPr>
          <w:rFonts w:ascii="Times New Roman" w:hAnsi="Times New Roman" w:cs="Times New Roman"/>
          <w:lang w:eastAsia="ru-RU"/>
        </w:rPr>
        <w:t>через курьеров.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>.5. С переданной конфиденциальной информацией могут ознакомиться лишь те лица, которым непосредственно поручено оказание услуг по настоящему Договору в части их касающейся.</w:t>
      </w:r>
    </w:p>
    <w:p w:rsidR="009073F5" w:rsidRPr="001A24B0" w:rsidRDefault="002E7150" w:rsidP="00B1764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>.6. Требования предыдущих пунктов настоящего Договора не распространяются на случаи раскрытия конфиденциальной информации по запросу уполномоченных организаций в случаях, предусмотренных законом.</w:t>
      </w:r>
    </w:p>
    <w:p w:rsidR="00AE5464" w:rsidRPr="001A24B0" w:rsidRDefault="002E71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5</w:t>
      </w:r>
      <w:r w:rsidR="009073F5" w:rsidRPr="001A24B0">
        <w:rPr>
          <w:rFonts w:ascii="Times New Roman" w:hAnsi="Times New Roman" w:cs="Times New Roman"/>
        </w:rPr>
        <w:t xml:space="preserve">.7. Для соблюдения требований, установленных Федеральным законом от 27.07.2006 № 152-ФЗ «О персональных данных», Указом Президента Российской Федерации от 06.03.1997 № 188 «Об утверждении Перечня сведений конфиденциального характера», ст. 13 Федерального закона от 21.11.2011 № 323-ФЗ «Об основах охраны здоровья граждан в Российской Федерации», </w:t>
      </w:r>
      <w:r w:rsidR="00054E1A" w:rsidRPr="001A24B0">
        <w:rPr>
          <w:rFonts w:ascii="Times New Roman" w:hAnsi="Times New Roman" w:cs="Times New Roman"/>
        </w:rPr>
        <w:t>Агент</w:t>
      </w:r>
      <w:r w:rsidR="009073F5" w:rsidRPr="001A24B0">
        <w:rPr>
          <w:rFonts w:ascii="Times New Roman" w:hAnsi="Times New Roman" w:cs="Times New Roman"/>
        </w:rPr>
        <w:t xml:space="preserve"> подтверждает, что имеет письменное добровольное согласие Пациентов на обработку (включая передачу </w:t>
      </w:r>
      <w:r w:rsidR="00054E1A" w:rsidRPr="001A24B0">
        <w:rPr>
          <w:rFonts w:ascii="Times New Roman" w:hAnsi="Times New Roman" w:cs="Times New Roman"/>
        </w:rPr>
        <w:t>Принципалу</w:t>
      </w:r>
      <w:r w:rsidR="009073F5" w:rsidRPr="001A24B0">
        <w:rPr>
          <w:rFonts w:ascii="Times New Roman" w:hAnsi="Times New Roman" w:cs="Times New Roman"/>
        </w:rPr>
        <w:t>) их персональных данных (Фамилия Имя Отчество, пол, дата рождения, адрес проживания/регистрации, контактный телефон, данные о состоянии здоровья, заболеваниях/состояниях, случаях обращения за медицинской помощью) в отношении каждого Пациента.</w:t>
      </w:r>
      <w:r w:rsidR="00190788" w:rsidRPr="001A24B0">
        <w:rPr>
          <w:rFonts w:ascii="Times New Roman" w:hAnsi="Times New Roman" w:cs="Times New Roman"/>
        </w:rPr>
        <w:t xml:space="preserve"> </w:t>
      </w:r>
      <w:r w:rsidR="00074DD0" w:rsidRPr="001A24B0">
        <w:rPr>
          <w:rFonts w:ascii="Times New Roman" w:hAnsi="Times New Roman" w:cs="Times New Roman"/>
        </w:rPr>
        <w:t xml:space="preserve">Со стороны Принципала </w:t>
      </w:r>
      <w:r w:rsidR="009506EC" w:rsidRPr="001A24B0">
        <w:rPr>
          <w:rFonts w:ascii="Times New Roman" w:hAnsi="Times New Roman" w:cs="Times New Roman"/>
        </w:rPr>
        <w:t xml:space="preserve">в отношении каждого пациента подписывается информированное добровольное согласие </w:t>
      </w:r>
      <w:r w:rsidR="00B17641" w:rsidRPr="001A24B0">
        <w:rPr>
          <w:rFonts w:ascii="Times New Roman" w:hAnsi="Times New Roman" w:cs="Times New Roman"/>
        </w:rPr>
        <w:t xml:space="preserve">на медицинское вмешательство по форме утверждённой Приказом Минздрава РФ от 12.11.2021г. №1051н и </w:t>
      </w:r>
      <w:r w:rsidR="00FD256B" w:rsidRPr="001A24B0">
        <w:rPr>
          <w:rFonts w:ascii="Times New Roman" w:hAnsi="Times New Roman" w:cs="Times New Roman"/>
        </w:rPr>
        <w:t xml:space="preserve">согласие </w:t>
      </w:r>
      <w:r w:rsidR="00B17641" w:rsidRPr="001A24B0">
        <w:rPr>
          <w:rFonts w:ascii="Times New Roman" w:hAnsi="Times New Roman" w:cs="Times New Roman"/>
        </w:rPr>
        <w:t>на обработку персональных данных в соответствии с Федеральным законом от 27.07.2006 № 152-ФЗ «О персональных данных».</w:t>
      </w:r>
    </w:p>
    <w:p w:rsidR="00B17641" w:rsidRPr="001A24B0" w:rsidRDefault="00B17641" w:rsidP="00B1764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9073F5" w:rsidRPr="001A24B0" w:rsidRDefault="009073F5" w:rsidP="0006410F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</w:rPr>
      </w:pPr>
      <w:r w:rsidRPr="001A24B0">
        <w:rPr>
          <w:rFonts w:ascii="Times New Roman" w:hAnsi="Times New Roman" w:cs="Times New Roman"/>
          <w:b/>
          <w:bCs/>
        </w:rPr>
        <w:t>СРОК ДЕЙСТВИЯ ДОГОВОРА</w:t>
      </w:r>
    </w:p>
    <w:p w:rsidR="00C13A6D" w:rsidRPr="004A0C6A" w:rsidRDefault="00C13A6D" w:rsidP="005E2B2F">
      <w:pPr>
        <w:pStyle w:val="a3"/>
        <w:shd w:val="clear" w:color="auto" w:fill="FFFFFF"/>
        <w:tabs>
          <w:tab w:val="left" w:pos="1406"/>
          <w:tab w:val="left" w:leader="underscore" w:pos="8491"/>
          <w:tab w:val="left" w:leader="underscore" w:pos="913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A0C6A">
        <w:rPr>
          <w:rFonts w:ascii="Times New Roman" w:hAnsi="Times New Roman" w:cs="Times New Roman"/>
        </w:rPr>
        <w:t>6.1. Настоящий договор вступает в силу с момента его подписания</w:t>
      </w:r>
      <w:r w:rsidRPr="004A0C6A">
        <w:rPr>
          <w:rFonts w:ascii="Times New Roman" w:hAnsi="Times New Roman" w:cs="Times New Roman"/>
          <w:spacing w:val="3"/>
        </w:rPr>
        <w:t xml:space="preserve"> </w:t>
      </w:r>
      <w:r w:rsidR="00B87394" w:rsidRPr="004A0C6A">
        <w:rPr>
          <w:rFonts w:ascii="Times New Roman" w:hAnsi="Times New Roman" w:cs="Times New Roman"/>
        </w:rPr>
        <w:t xml:space="preserve">и </w:t>
      </w:r>
      <w:r w:rsidR="00CC6A36" w:rsidRPr="004A0C6A">
        <w:rPr>
          <w:rFonts w:ascii="Times New Roman" w:hAnsi="Times New Roman" w:cs="Times New Roman"/>
        </w:rPr>
        <w:t xml:space="preserve">действует </w:t>
      </w:r>
      <w:r w:rsidR="00343D1E" w:rsidRPr="004A0C6A">
        <w:rPr>
          <w:rFonts w:ascii="Times New Roman" w:hAnsi="Times New Roman" w:cs="Times New Roman"/>
        </w:rPr>
        <w:t>до 31 декабря 202</w:t>
      </w:r>
      <w:r w:rsidR="003B7954" w:rsidRPr="004A0C6A">
        <w:rPr>
          <w:rFonts w:ascii="Times New Roman" w:hAnsi="Times New Roman" w:cs="Times New Roman"/>
        </w:rPr>
        <w:t>7</w:t>
      </w:r>
      <w:r w:rsidR="00343D1E" w:rsidRPr="004A0C6A">
        <w:rPr>
          <w:rFonts w:ascii="Times New Roman" w:hAnsi="Times New Roman" w:cs="Times New Roman"/>
        </w:rPr>
        <w:t>г</w:t>
      </w:r>
      <w:r w:rsidR="00CA2158" w:rsidRPr="004A0C6A">
        <w:rPr>
          <w:rFonts w:ascii="Times New Roman" w:hAnsi="Times New Roman" w:cs="Times New Roman"/>
        </w:rPr>
        <w:t>.</w:t>
      </w:r>
      <w:r w:rsidR="008A432D" w:rsidRPr="004A0C6A">
        <w:rPr>
          <w:rFonts w:ascii="Times New Roman" w:hAnsi="Times New Roman" w:cs="Times New Roman"/>
        </w:rPr>
        <w:t>, а в части финансовых обязательств до полного их исполнения Сторонами.</w:t>
      </w:r>
      <w:r w:rsidR="00CA2158" w:rsidRPr="004A0C6A">
        <w:rPr>
          <w:rFonts w:ascii="Times New Roman" w:hAnsi="Times New Roman" w:cs="Times New Roman"/>
        </w:rPr>
        <w:t xml:space="preserve"> </w:t>
      </w:r>
    </w:p>
    <w:p w:rsidR="00C13A6D" w:rsidRPr="004A0C6A" w:rsidRDefault="00C13A6D" w:rsidP="005E2B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A0C6A">
        <w:rPr>
          <w:rFonts w:ascii="Times New Roman" w:hAnsi="Times New Roman" w:cs="Times New Roman"/>
        </w:rPr>
        <w:t xml:space="preserve">6.2. </w:t>
      </w:r>
      <w:r w:rsidR="009E56F0" w:rsidRPr="004A0C6A">
        <w:rPr>
          <w:rFonts w:ascii="Times New Roman" w:hAnsi="Times New Roman" w:cs="Times New Roman"/>
        </w:rPr>
        <w:t xml:space="preserve">Каждая из сторон может </w:t>
      </w:r>
      <w:r w:rsidR="009E56F0" w:rsidRPr="004A0C6A">
        <w:rPr>
          <w:rFonts w:ascii="Times New Roman" w:hAnsi="Times New Roman" w:cs="Times New Roman"/>
          <w:sz w:val="24"/>
          <w:szCs w:val="24"/>
        </w:rPr>
        <w:t>в любое время в одностороннем внесудебном порядке отказаться от исполнения настоящего договора</w:t>
      </w:r>
      <w:r w:rsidR="009E56F0" w:rsidRPr="004A0C6A">
        <w:rPr>
          <w:rFonts w:ascii="Times New Roman" w:hAnsi="Times New Roman" w:cs="Times New Roman"/>
        </w:rPr>
        <w:t xml:space="preserve"> путем письменного уведомления за 30 календарных дней до даты</w:t>
      </w:r>
      <w:r w:rsidR="009E56F0" w:rsidRPr="004A0C6A">
        <w:rPr>
          <w:rFonts w:ascii="Times New Roman" w:hAnsi="Times New Roman" w:cs="Times New Roman"/>
          <w:color w:val="FF0000"/>
        </w:rPr>
        <w:t xml:space="preserve"> </w:t>
      </w:r>
      <w:r w:rsidR="009E56F0" w:rsidRPr="004A0C6A">
        <w:rPr>
          <w:rFonts w:ascii="Times New Roman" w:hAnsi="Times New Roman" w:cs="Times New Roman"/>
        </w:rPr>
        <w:t>расторжения договора</w:t>
      </w:r>
      <w:r w:rsidR="009E56F0" w:rsidRPr="004A0C6A" w:rsidDel="009E56F0">
        <w:rPr>
          <w:rFonts w:ascii="Times New Roman" w:hAnsi="Times New Roman" w:cs="Times New Roman"/>
        </w:rPr>
        <w:t xml:space="preserve"> </w:t>
      </w:r>
      <w:r w:rsidRPr="004A0C6A">
        <w:rPr>
          <w:rFonts w:ascii="Times New Roman" w:hAnsi="Times New Roman" w:cs="Times New Roman"/>
        </w:rPr>
        <w:t>(к моменту досрочного расторжения настоящего Договора Стороны обязаны произвести все взаиморасчеты при отсутствии задолженности перед Принципалом со стороны Пациентов</w:t>
      </w:r>
      <w:r w:rsidR="00120919" w:rsidRPr="004A0C6A">
        <w:rPr>
          <w:rFonts w:ascii="Times New Roman" w:hAnsi="Times New Roman" w:cs="Times New Roman"/>
        </w:rPr>
        <w:t>.</w:t>
      </w:r>
      <w:r w:rsidRPr="004A0C6A">
        <w:rPr>
          <w:rFonts w:ascii="Times New Roman" w:hAnsi="Times New Roman" w:cs="Times New Roman"/>
        </w:rPr>
        <w:t>).</w:t>
      </w:r>
    </w:p>
    <w:p w:rsidR="00C13A6D" w:rsidRPr="001A24B0" w:rsidRDefault="00C13A6D" w:rsidP="005E2B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6.3. Действие настоящего Договора прекращается в следующих случаях:</w:t>
      </w:r>
    </w:p>
    <w:p w:rsidR="00C13A6D" w:rsidRPr="001A24B0" w:rsidRDefault="00C13A6D" w:rsidP="005E2B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6.3.1. Ликвидации одной из Сторон настоящего Договора, кроме случая перехода прав и обязанностей по настоящему Договору ликвидируемой Стороны, с согласия другой Стороны, к его правопреемнику в порядке, определяемом Законодательством Российской Федерации.</w:t>
      </w:r>
    </w:p>
    <w:p w:rsidR="00C13A6D" w:rsidRPr="001A24B0" w:rsidRDefault="00C13A6D" w:rsidP="005E2B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6.3.2. Решения суда о признании настоящего Договора недействительным.</w:t>
      </w:r>
    </w:p>
    <w:p w:rsidR="00C13A6D" w:rsidRPr="001A24B0" w:rsidRDefault="00C13A6D" w:rsidP="005E2B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6.3.3. По обоюдному согласию Сторон или в одностороннем порядке в соответствии с положениями п.6.3. настоящего Договора.</w:t>
      </w:r>
    </w:p>
    <w:p w:rsidR="009073F5" w:rsidRPr="001A24B0" w:rsidRDefault="009073F5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F614A" w:rsidRPr="001A24B0" w:rsidRDefault="00F7068E" w:rsidP="0006410F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ПОРЯДОК РАЗРЕШЕНИЯ СПОРОВ</w:t>
      </w:r>
    </w:p>
    <w:p w:rsidR="005F614A" w:rsidRPr="001A24B0" w:rsidRDefault="002E7150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7</w:t>
      </w:r>
      <w:r w:rsidR="004775C6" w:rsidRPr="001A24B0">
        <w:rPr>
          <w:rFonts w:ascii="Times New Roman" w:hAnsi="Times New Roman" w:cs="Times New Roman"/>
        </w:rPr>
        <w:t>.1.</w:t>
      </w:r>
      <w:r w:rsidR="004775C6" w:rsidRPr="001A24B0">
        <w:rPr>
          <w:rFonts w:ascii="Times New Roman" w:hAnsi="Times New Roman" w:cs="Times New Roman"/>
        </w:rPr>
        <w:tab/>
      </w:r>
      <w:r w:rsidR="005F614A" w:rsidRPr="001A24B0">
        <w:rPr>
          <w:rFonts w:ascii="Times New Roman" w:hAnsi="Times New Roman" w:cs="Times New Roman"/>
        </w:rPr>
        <w:t>Все спор</w:t>
      </w:r>
      <w:r w:rsidR="009C4F73" w:rsidRPr="001A24B0">
        <w:rPr>
          <w:rFonts w:ascii="Times New Roman" w:hAnsi="Times New Roman" w:cs="Times New Roman"/>
        </w:rPr>
        <w:t xml:space="preserve">ы и разногласия между </w:t>
      </w:r>
      <w:r w:rsidR="001A73AA" w:rsidRPr="001A24B0">
        <w:rPr>
          <w:rFonts w:ascii="Times New Roman" w:hAnsi="Times New Roman" w:cs="Times New Roman"/>
        </w:rPr>
        <w:t>с</w:t>
      </w:r>
      <w:r w:rsidR="009C4F73" w:rsidRPr="001A24B0">
        <w:rPr>
          <w:rFonts w:ascii="Times New Roman" w:hAnsi="Times New Roman" w:cs="Times New Roman"/>
        </w:rPr>
        <w:t>торонами</w:t>
      </w:r>
      <w:r w:rsidR="004775C6" w:rsidRPr="001A24B0">
        <w:rPr>
          <w:rFonts w:ascii="Times New Roman" w:hAnsi="Times New Roman" w:cs="Times New Roman"/>
        </w:rPr>
        <w:t xml:space="preserve"> по</w:t>
      </w:r>
      <w:r w:rsidR="009C4F73" w:rsidRPr="001A24B0">
        <w:rPr>
          <w:rFonts w:ascii="Times New Roman" w:hAnsi="Times New Roman" w:cs="Times New Roman"/>
        </w:rPr>
        <w:t xml:space="preserve"> </w:t>
      </w:r>
      <w:r w:rsidR="00BB0A6B" w:rsidRPr="001A24B0">
        <w:rPr>
          <w:rFonts w:ascii="Times New Roman" w:hAnsi="Times New Roman" w:cs="Times New Roman"/>
        </w:rPr>
        <w:t>Д</w:t>
      </w:r>
      <w:r w:rsidR="009C4F73" w:rsidRPr="001A24B0">
        <w:rPr>
          <w:rFonts w:ascii="Times New Roman" w:hAnsi="Times New Roman" w:cs="Times New Roman"/>
        </w:rPr>
        <w:t>оговор</w:t>
      </w:r>
      <w:r w:rsidR="004775C6" w:rsidRPr="001A24B0">
        <w:rPr>
          <w:rFonts w:ascii="Times New Roman" w:hAnsi="Times New Roman" w:cs="Times New Roman"/>
        </w:rPr>
        <w:t>у</w:t>
      </w:r>
      <w:r w:rsidR="009C4F73" w:rsidRPr="001A24B0">
        <w:rPr>
          <w:rFonts w:ascii="Times New Roman" w:hAnsi="Times New Roman" w:cs="Times New Roman"/>
        </w:rPr>
        <w:t xml:space="preserve">, </w:t>
      </w:r>
      <w:r w:rsidR="005F614A" w:rsidRPr="001A24B0">
        <w:rPr>
          <w:rFonts w:ascii="Times New Roman" w:hAnsi="Times New Roman" w:cs="Times New Roman"/>
        </w:rPr>
        <w:t>решаются посредством проведения переговоров.</w:t>
      </w:r>
    </w:p>
    <w:p w:rsidR="005F614A" w:rsidRPr="001A24B0" w:rsidRDefault="002E7150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7</w:t>
      </w:r>
      <w:r w:rsidR="001A73AA" w:rsidRPr="001A24B0">
        <w:rPr>
          <w:rFonts w:ascii="Times New Roman" w:hAnsi="Times New Roman" w:cs="Times New Roman"/>
        </w:rPr>
        <w:t>.2.</w:t>
      </w:r>
      <w:r w:rsidR="001A73AA" w:rsidRPr="001A24B0">
        <w:rPr>
          <w:rFonts w:ascii="Times New Roman" w:hAnsi="Times New Roman" w:cs="Times New Roman"/>
        </w:rPr>
        <w:tab/>
      </w:r>
      <w:r w:rsidR="009C4F73" w:rsidRPr="001A24B0">
        <w:rPr>
          <w:rFonts w:ascii="Times New Roman" w:hAnsi="Times New Roman" w:cs="Times New Roman"/>
        </w:rPr>
        <w:t xml:space="preserve">Все неурегулированные с помощью переговоров споры и разногласия </w:t>
      </w:r>
      <w:r w:rsidR="004775C6" w:rsidRPr="001A24B0">
        <w:rPr>
          <w:rFonts w:ascii="Times New Roman" w:hAnsi="Times New Roman" w:cs="Times New Roman"/>
        </w:rPr>
        <w:t>передаются на рассмотрение</w:t>
      </w:r>
      <w:r w:rsidR="009C4F73" w:rsidRPr="001A24B0">
        <w:rPr>
          <w:rFonts w:ascii="Times New Roman" w:hAnsi="Times New Roman" w:cs="Times New Roman"/>
        </w:rPr>
        <w:t xml:space="preserve"> </w:t>
      </w:r>
      <w:r w:rsidR="004775C6" w:rsidRPr="001A24B0">
        <w:rPr>
          <w:rFonts w:ascii="Times New Roman" w:hAnsi="Times New Roman" w:cs="Times New Roman"/>
        </w:rPr>
        <w:t xml:space="preserve">в </w:t>
      </w:r>
      <w:r w:rsidR="009C4F73" w:rsidRPr="001A24B0">
        <w:rPr>
          <w:rFonts w:ascii="Times New Roman" w:hAnsi="Times New Roman" w:cs="Times New Roman"/>
        </w:rPr>
        <w:t>Арбитражны</w:t>
      </w:r>
      <w:r w:rsidR="004775C6" w:rsidRPr="001A24B0">
        <w:rPr>
          <w:rFonts w:ascii="Times New Roman" w:hAnsi="Times New Roman" w:cs="Times New Roman"/>
        </w:rPr>
        <w:t>й суд</w:t>
      </w:r>
      <w:r w:rsidR="009C4F73" w:rsidRPr="001A24B0">
        <w:rPr>
          <w:rFonts w:ascii="Times New Roman" w:hAnsi="Times New Roman" w:cs="Times New Roman"/>
        </w:rPr>
        <w:t xml:space="preserve"> Санкт-Пет</w:t>
      </w:r>
      <w:r w:rsidR="00F7068E" w:rsidRPr="001A24B0">
        <w:rPr>
          <w:rFonts w:ascii="Times New Roman" w:hAnsi="Times New Roman" w:cs="Times New Roman"/>
        </w:rPr>
        <w:t>ербурга и Ленинградской области в порядке, установленном законодательством Российской Федерации.</w:t>
      </w:r>
    </w:p>
    <w:p w:rsidR="001C60CF" w:rsidRPr="001A24B0" w:rsidRDefault="002E7150" w:rsidP="0066090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7</w:t>
      </w:r>
      <w:r w:rsidR="001C60CF" w:rsidRPr="001A24B0">
        <w:rPr>
          <w:rFonts w:ascii="Times New Roman" w:hAnsi="Times New Roman" w:cs="Times New Roman"/>
        </w:rPr>
        <w:t>.</w:t>
      </w:r>
      <w:r w:rsidR="004775C6" w:rsidRPr="001A24B0">
        <w:rPr>
          <w:rFonts w:ascii="Times New Roman" w:hAnsi="Times New Roman" w:cs="Times New Roman"/>
        </w:rPr>
        <w:t>3</w:t>
      </w:r>
      <w:r w:rsidR="001C60CF" w:rsidRPr="001A24B0">
        <w:rPr>
          <w:rFonts w:ascii="Times New Roman" w:hAnsi="Times New Roman" w:cs="Times New Roman"/>
        </w:rPr>
        <w:t>.</w:t>
      </w:r>
      <w:r w:rsidR="004775C6" w:rsidRPr="001A24B0">
        <w:rPr>
          <w:rFonts w:ascii="Times New Roman" w:hAnsi="Times New Roman" w:cs="Times New Roman"/>
        </w:rPr>
        <w:tab/>
      </w:r>
      <w:r w:rsidR="000803A7" w:rsidRPr="001A24B0">
        <w:rPr>
          <w:rFonts w:ascii="Times New Roman" w:hAnsi="Times New Roman" w:cs="Times New Roman"/>
        </w:rPr>
        <w:t xml:space="preserve">Договор </w:t>
      </w:r>
      <w:r w:rsidR="001C60CF" w:rsidRPr="001A24B0">
        <w:rPr>
          <w:rFonts w:ascii="Times New Roman" w:hAnsi="Times New Roman" w:cs="Times New Roman"/>
        </w:rPr>
        <w:t>заключён и подписан в двух экземплярах, имеющих одинаковую юридическую силу, по о</w:t>
      </w:r>
      <w:r w:rsidR="001A73AA" w:rsidRPr="001A24B0">
        <w:rPr>
          <w:rFonts w:ascii="Times New Roman" w:hAnsi="Times New Roman" w:cs="Times New Roman"/>
        </w:rPr>
        <w:t>дному экземпляру для каждой из с</w:t>
      </w:r>
      <w:r w:rsidR="001C60CF" w:rsidRPr="001A24B0">
        <w:rPr>
          <w:rFonts w:ascii="Times New Roman" w:hAnsi="Times New Roman" w:cs="Times New Roman"/>
        </w:rPr>
        <w:t>торон.</w:t>
      </w:r>
    </w:p>
    <w:p w:rsidR="00F76921" w:rsidRPr="001A24B0" w:rsidRDefault="00F76921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63924" w:rsidRPr="001A24B0" w:rsidRDefault="009073F5" w:rsidP="0006410F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A24B0">
        <w:rPr>
          <w:rFonts w:ascii="Times New Roman" w:hAnsi="Times New Roman" w:cs="Times New Roman"/>
          <w:b/>
        </w:rPr>
        <w:t>ДОПОЛНИТЕЛЬНЫЕ УСЛОВИЯ ДОГОВОРА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8</w:t>
      </w:r>
      <w:r w:rsidR="009073F5" w:rsidRPr="001A24B0">
        <w:rPr>
          <w:rFonts w:ascii="Times New Roman" w:hAnsi="Times New Roman" w:cs="Times New Roman"/>
        </w:rPr>
        <w:t>.1. Настоящий Договор может быть изменен или дополнен по соглашению Сторон</w:t>
      </w:r>
      <w:r w:rsidR="00FD256B" w:rsidRPr="001A24B0">
        <w:rPr>
          <w:rFonts w:ascii="Times New Roman" w:hAnsi="Times New Roman" w:cs="Times New Roman"/>
        </w:rPr>
        <w:t xml:space="preserve"> в соответствии с требованиями действующего законодательства Российской Федерации</w:t>
      </w:r>
      <w:r w:rsidR="009073F5" w:rsidRPr="001A24B0">
        <w:rPr>
          <w:rFonts w:ascii="Times New Roman" w:hAnsi="Times New Roman" w:cs="Times New Roman"/>
        </w:rPr>
        <w:t>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8</w:t>
      </w:r>
      <w:r w:rsidR="009073F5" w:rsidRPr="001A24B0">
        <w:rPr>
          <w:rFonts w:ascii="Times New Roman" w:hAnsi="Times New Roman" w:cs="Times New Roman"/>
        </w:rPr>
        <w:t>.2. Все изменения и дополнения к настоящему Договору Стороны выполняют в письменной форме и направляют другой Стороне не менее чем за 15 (Пятнадцать) календарных дней до планируемых изменений или дополнений.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lastRenderedPageBreak/>
        <w:t>8</w:t>
      </w:r>
      <w:r w:rsidR="009073F5" w:rsidRPr="001A24B0">
        <w:rPr>
          <w:rFonts w:ascii="Times New Roman" w:hAnsi="Times New Roman" w:cs="Times New Roman"/>
        </w:rPr>
        <w:t>.3. Стороны обязуются не позднее 10 (Десяти) календарных дней извещать друг друга обо всех изменениях своих адресов и реквизитов.</w:t>
      </w:r>
    </w:p>
    <w:p w:rsidR="009073F5" w:rsidRPr="001A24B0" w:rsidRDefault="002E7150" w:rsidP="00660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8</w:t>
      </w:r>
      <w:r w:rsidR="009073F5" w:rsidRPr="001A24B0">
        <w:rPr>
          <w:rFonts w:ascii="Times New Roman" w:hAnsi="Times New Roman" w:cs="Times New Roman"/>
        </w:rPr>
        <w:t>.4. В случае прекращения действия настоящего Договора Стороны производят окончательные взаиморасчеты не позднее 30 (Тридцати) календарных дней после завершения его действия после получения денежных средств от Пациентов или страховых компаний.</w:t>
      </w:r>
    </w:p>
    <w:p w:rsidR="00F76921" w:rsidRPr="001A24B0" w:rsidRDefault="00F76921" w:rsidP="007A47D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76921" w:rsidRPr="001A24B0" w:rsidRDefault="009073F5" w:rsidP="007A47D5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</w:rPr>
      </w:pPr>
      <w:r w:rsidRPr="001A24B0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260119" w:rsidRPr="001A24B0" w:rsidRDefault="009073F5" w:rsidP="007A47D5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Если одно из положений настоящего Договора в связи с изменениями законодательства Р</w:t>
      </w:r>
      <w:r w:rsidR="00DA7EF6" w:rsidRPr="001A24B0">
        <w:rPr>
          <w:rFonts w:ascii="Times New Roman" w:hAnsi="Times New Roman" w:cs="Times New Roman"/>
        </w:rPr>
        <w:t xml:space="preserve">оссийской </w:t>
      </w:r>
      <w:r w:rsidRPr="001A24B0">
        <w:rPr>
          <w:rFonts w:ascii="Times New Roman" w:hAnsi="Times New Roman" w:cs="Times New Roman"/>
        </w:rPr>
        <w:t>Ф</w:t>
      </w:r>
      <w:r w:rsidR="00DA7EF6" w:rsidRPr="001A24B0">
        <w:rPr>
          <w:rFonts w:ascii="Times New Roman" w:hAnsi="Times New Roman" w:cs="Times New Roman"/>
        </w:rPr>
        <w:t>едерации</w:t>
      </w:r>
      <w:r w:rsidRPr="001A24B0">
        <w:rPr>
          <w:rFonts w:ascii="Times New Roman" w:hAnsi="Times New Roman" w:cs="Times New Roman"/>
        </w:rPr>
        <w:t xml:space="preserve"> становится недейств</w:t>
      </w:r>
      <w:r w:rsidR="00925431" w:rsidRPr="001A24B0">
        <w:rPr>
          <w:rFonts w:ascii="Times New Roman" w:hAnsi="Times New Roman" w:cs="Times New Roman"/>
        </w:rPr>
        <w:t>ительным, то это не затрагивает</w:t>
      </w:r>
      <w:r w:rsidR="00B349DF" w:rsidRPr="001A24B0">
        <w:rPr>
          <w:rFonts w:ascii="Times New Roman" w:hAnsi="Times New Roman" w:cs="Times New Roman"/>
        </w:rPr>
        <w:t xml:space="preserve"> действительности других положений настоящего Договора. Недействительное положение</w:t>
      </w:r>
      <w:r w:rsidR="00DA7EF6" w:rsidRPr="001A24B0">
        <w:rPr>
          <w:rFonts w:ascii="Times New Roman" w:hAnsi="Times New Roman" w:cs="Times New Roman"/>
        </w:rPr>
        <w:t>, по соглашению Сторон,</w:t>
      </w:r>
      <w:r w:rsidR="00B349DF" w:rsidRPr="001A24B0">
        <w:rPr>
          <w:rFonts w:ascii="Times New Roman" w:hAnsi="Times New Roman" w:cs="Times New Roman"/>
        </w:rPr>
        <w:t xml:space="preserve"> заменяется другими положением, допустимым в правовом отношении и близким по</w:t>
      </w:r>
      <w:r w:rsidR="00260119" w:rsidRPr="001A24B0">
        <w:rPr>
          <w:rFonts w:ascii="Times New Roman" w:hAnsi="Times New Roman" w:cs="Times New Roman"/>
        </w:rPr>
        <w:t xml:space="preserve"> смыслу замененному. </w:t>
      </w:r>
    </w:p>
    <w:p w:rsidR="00260119" w:rsidRPr="001A24B0" w:rsidRDefault="00260119" w:rsidP="007A47D5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 xml:space="preserve">Во всем остальном, что не предусмотрено настоящим Договором, Стороны будут руководствоваться действующим законодательством Российской Федерации. </w:t>
      </w:r>
    </w:p>
    <w:p w:rsidR="00260119" w:rsidRPr="001A24B0" w:rsidRDefault="00260119" w:rsidP="007A47D5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 xml:space="preserve">Настоящий Договор составлен в двух экземплярах, имеющих одинаковую силу, по одному экземпляру для каждой Стороны. </w:t>
      </w:r>
    </w:p>
    <w:p w:rsidR="00260119" w:rsidRPr="001A24B0" w:rsidRDefault="00260119" w:rsidP="007A47D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F2E0F" w:rsidRDefault="00260119" w:rsidP="004F2E0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F2E0F">
        <w:rPr>
          <w:rFonts w:ascii="Times New Roman" w:eastAsia="Times New Roman" w:hAnsi="Times New Roman" w:cs="Times New Roman"/>
          <w:b/>
          <w:sz w:val="20"/>
          <w:szCs w:val="20"/>
        </w:rPr>
        <w:t xml:space="preserve"> АДРЕСА</w:t>
      </w:r>
      <w:r w:rsidR="00DA7EF6" w:rsidRPr="004F2E0F">
        <w:rPr>
          <w:rFonts w:ascii="Times New Roman" w:eastAsia="Times New Roman" w:hAnsi="Times New Roman" w:cs="Times New Roman"/>
          <w:b/>
          <w:sz w:val="20"/>
          <w:szCs w:val="20"/>
        </w:rPr>
        <w:t>,</w:t>
      </w:r>
      <w:r w:rsidRPr="004F2E0F">
        <w:rPr>
          <w:rFonts w:ascii="Times New Roman" w:eastAsia="Times New Roman" w:hAnsi="Times New Roman" w:cs="Times New Roman"/>
          <w:b/>
          <w:sz w:val="20"/>
          <w:szCs w:val="20"/>
        </w:rPr>
        <w:t xml:space="preserve"> РЕКВИЗИТЫ </w:t>
      </w:r>
      <w:r w:rsidR="00974C6C" w:rsidRPr="004F2E0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DA7EF6" w:rsidRPr="004F2E0F">
        <w:rPr>
          <w:rFonts w:ascii="Times New Roman" w:eastAsia="Times New Roman" w:hAnsi="Times New Roman" w:cs="Times New Roman"/>
          <w:b/>
          <w:sz w:val="20"/>
          <w:szCs w:val="20"/>
        </w:rPr>
        <w:t xml:space="preserve">И ПОДПИСИ </w:t>
      </w:r>
      <w:r w:rsidRPr="004F2E0F">
        <w:rPr>
          <w:rFonts w:ascii="Times New Roman" w:eastAsia="Times New Roman" w:hAnsi="Times New Roman" w:cs="Times New Roman"/>
          <w:b/>
          <w:sz w:val="20"/>
          <w:szCs w:val="20"/>
        </w:rPr>
        <w:t>СТОРОН</w:t>
      </w:r>
    </w:p>
    <w:p w:rsidR="004F2E0F" w:rsidRPr="004F2E0F" w:rsidRDefault="004F2E0F" w:rsidP="004F2E0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0031" w:type="dxa"/>
        <w:tblLayout w:type="fixed"/>
        <w:tblLook w:val="04A0"/>
      </w:tblPr>
      <w:tblGrid>
        <w:gridCol w:w="5070"/>
        <w:gridCol w:w="4961"/>
      </w:tblGrid>
      <w:tr w:rsidR="00260119" w:rsidRPr="00AD7D10" w:rsidTr="00503725">
        <w:trPr>
          <w:trHeight w:val="270"/>
        </w:trPr>
        <w:tc>
          <w:tcPr>
            <w:tcW w:w="5070" w:type="dxa"/>
          </w:tcPr>
          <w:p w:rsidR="00260119" w:rsidRPr="00AD7D10" w:rsidRDefault="00260119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D7D10">
              <w:rPr>
                <w:rFonts w:ascii="Times New Roman" w:eastAsia="Times New Roman" w:hAnsi="Times New Roman" w:cs="Times New Roman"/>
                <w:b/>
              </w:rPr>
              <w:t>ПРИНЦИПАЛ: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D7D10">
              <w:rPr>
                <w:rFonts w:ascii="Times New Roman" w:eastAsia="Times New Roman" w:hAnsi="Times New Roman" w:cs="Times New Roman"/>
                <w:b/>
              </w:rPr>
              <w:t xml:space="preserve">ФГБОУ ВО </w:t>
            </w:r>
            <w:proofErr w:type="spellStart"/>
            <w:r w:rsidRPr="00AD7D10">
              <w:rPr>
                <w:rFonts w:ascii="Times New Roman" w:eastAsia="Times New Roman" w:hAnsi="Times New Roman" w:cs="Times New Roman"/>
                <w:b/>
              </w:rPr>
              <w:t>СПбГПМУ</w:t>
            </w:r>
            <w:proofErr w:type="spellEnd"/>
            <w:r w:rsidRPr="00AD7D10">
              <w:rPr>
                <w:rFonts w:ascii="Times New Roman" w:eastAsia="Times New Roman" w:hAnsi="Times New Roman" w:cs="Times New Roman"/>
                <w:b/>
              </w:rPr>
              <w:t xml:space="preserve"> Минздрава России 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Юридический адрес: 194100, г. Санкт-Петербург, ул. </w:t>
            </w:r>
            <w:proofErr w:type="gramStart"/>
            <w:r w:rsidRPr="00AD7D10">
              <w:rPr>
                <w:rFonts w:ascii="Times New Roman" w:eastAsia="Times New Roman" w:hAnsi="Times New Roman" w:cs="Times New Roman"/>
              </w:rPr>
              <w:t>Литовская</w:t>
            </w:r>
            <w:proofErr w:type="gramEnd"/>
            <w:r w:rsidRPr="00AD7D10">
              <w:rPr>
                <w:rFonts w:ascii="Times New Roman" w:eastAsia="Times New Roman" w:hAnsi="Times New Roman" w:cs="Times New Roman"/>
              </w:rPr>
              <w:t>, д. 2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ИНН: 7802010020 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КПП: 780201001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УФК по Нижегородской области (ФГБОУ ВО </w:t>
            </w:r>
            <w:proofErr w:type="spellStart"/>
            <w:r w:rsidRPr="00AD7D10">
              <w:rPr>
                <w:rFonts w:ascii="Times New Roman" w:eastAsia="Times New Roman" w:hAnsi="Times New Roman" w:cs="Times New Roman"/>
              </w:rPr>
              <w:t>СПбГПМУ</w:t>
            </w:r>
            <w:proofErr w:type="spellEnd"/>
            <w:r w:rsidRPr="00AD7D10">
              <w:rPr>
                <w:rFonts w:ascii="Times New Roman" w:eastAsia="Times New Roman" w:hAnsi="Times New Roman" w:cs="Times New Roman"/>
              </w:rPr>
              <w:t xml:space="preserve"> Минздрава России, </w:t>
            </w:r>
            <w:proofErr w:type="gramStart"/>
            <w:r w:rsidRPr="00AD7D10"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 w:rsidRPr="00AD7D10">
              <w:rPr>
                <w:rFonts w:ascii="Times New Roman" w:eastAsia="Times New Roman" w:hAnsi="Times New Roman" w:cs="Times New Roman"/>
              </w:rPr>
              <w:t>/с 20726Х38130</w:t>
            </w:r>
            <w:r w:rsidR="004871EA">
              <w:rPr>
                <w:rFonts w:ascii="Times New Roman" w:eastAsia="Times New Roman" w:hAnsi="Times New Roman" w:cs="Times New Roman"/>
              </w:rPr>
              <w:t xml:space="preserve">, </w:t>
            </w:r>
            <w:r w:rsidR="004871EA" w:rsidRPr="00AD7D10">
              <w:rPr>
                <w:rFonts w:ascii="Times New Roman" w:eastAsia="Times New Roman" w:hAnsi="Times New Roman" w:cs="Times New Roman"/>
              </w:rPr>
              <w:t>л/с 2</w:t>
            </w:r>
            <w:r w:rsidR="004871EA">
              <w:rPr>
                <w:rFonts w:ascii="Times New Roman" w:eastAsia="Times New Roman" w:hAnsi="Times New Roman" w:cs="Times New Roman"/>
              </w:rPr>
              <w:t>1</w:t>
            </w:r>
            <w:r w:rsidR="004871EA" w:rsidRPr="00AD7D10">
              <w:rPr>
                <w:rFonts w:ascii="Times New Roman" w:eastAsia="Times New Roman" w:hAnsi="Times New Roman" w:cs="Times New Roman"/>
              </w:rPr>
              <w:t>726Х38130, л/с 2</w:t>
            </w:r>
            <w:r w:rsidR="004871EA">
              <w:rPr>
                <w:rFonts w:ascii="Times New Roman" w:eastAsia="Times New Roman" w:hAnsi="Times New Roman" w:cs="Times New Roman"/>
              </w:rPr>
              <w:t>2</w:t>
            </w:r>
            <w:r w:rsidR="004871EA" w:rsidRPr="00AD7D10">
              <w:rPr>
                <w:rFonts w:ascii="Times New Roman" w:eastAsia="Times New Roman" w:hAnsi="Times New Roman" w:cs="Times New Roman"/>
              </w:rPr>
              <w:t>726Х38130</w:t>
            </w:r>
            <w:r w:rsidRPr="00AD7D10">
              <w:rPr>
                <w:rFonts w:ascii="Times New Roman" w:eastAsia="Times New Roman" w:hAnsi="Times New Roman" w:cs="Times New Roman"/>
              </w:rPr>
              <w:t>)</w:t>
            </w:r>
          </w:p>
          <w:p w:rsidR="003C4731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Банк  получателя: ОКЦ № 1  ВВГУ Банка России//УФК по Нижегородской области,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г. Нижний Новгород 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Казначейский счет: 03214643000000013225</w:t>
            </w:r>
          </w:p>
          <w:p w:rsidR="003C4731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Единый казначейский счет (ЕКС)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40102810745370000024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БИК: 012202102</w:t>
            </w:r>
          </w:p>
          <w:p w:rsidR="00AF5C0A" w:rsidRPr="00AD7D10" w:rsidRDefault="00AF5C0A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ОКТМО 40314000</w:t>
            </w:r>
          </w:p>
          <w:p w:rsidR="00AF5C0A" w:rsidRPr="00AD7D10" w:rsidRDefault="00AF5C0A" w:rsidP="004F2E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Контакты: тел. (812) 542-94-80, </w:t>
            </w:r>
            <w:hyperlink r:id="rId6" w:history="1">
              <w:r w:rsidRPr="00AD7D10">
                <w:rPr>
                  <w:rFonts w:ascii="Times New Roman" w:eastAsia="Times New Roman" w:hAnsi="Times New Roman" w:cs="Times New Roman"/>
                </w:rPr>
                <w:t>dms@gpmu.org</w:t>
              </w:r>
            </w:hyperlink>
          </w:p>
          <w:p w:rsidR="00AF5C0A" w:rsidRPr="00AD7D10" w:rsidRDefault="00AF5C0A" w:rsidP="004F2E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3319E" w:rsidRPr="00AD7D10" w:rsidRDefault="00E3319E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60119" w:rsidRPr="00AD7D10" w:rsidRDefault="00AD7D10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Проректор по экономике и финансам</w:t>
            </w:r>
          </w:p>
          <w:p w:rsidR="009B6750" w:rsidRPr="00AD7D10" w:rsidRDefault="009B6750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D2F16" w:rsidRPr="00AD7D10" w:rsidRDefault="00CC6A36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 xml:space="preserve">___________________ </w:t>
            </w:r>
            <w:r w:rsidR="00260119" w:rsidRPr="00AD7D10">
              <w:rPr>
                <w:rFonts w:ascii="Times New Roman" w:eastAsia="Times New Roman" w:hAnsi="Times New Roman" w:cs="Times New Roman"/>
              </w:rPr>
              <w:t>/</w:t>
            </w:r>
            <w:r w:rsidR="00AD7D10">
              <w:rPr>
                <w:rFonts w:ascii="Times New Roman" w:eastAsia="Times New Roman" w:hAnsi="Times New Roman" w:cs="Times New Roman"/>
              </w:rPr>
              <w:t>Е.Н. Березкина</w:t>
            </w:r>
            <w:r w:rsidR="00B87394" w:rsidRPr="00AD7D10">
              <w:rPr>
                <w:rFonts w:ascii="Times New Roman" w:eastAsia="Times New Roman" w:hAnsi="Times New Roman" w:cs="Times New Roman"/>
              </w:rPr>
              <w:t xml:space="preserve"> </w:t>
            </w:r>
            <w:r w:rsidR="00260119" w:rsidRPr="00AD7D10">
              <w:rPr>
                <w:rFonts w:ascii="Times New Roman" w:eastAsia="Times New Roman" w:hAnsi="Times New Roman" w:cs="Times New Roman"/>
              </w:rPr>
              <w:t>/</w:t>
            </w:r>
          </w:p>
          <w:p w:rsidR="003D2F16" w:rsidRPr="00AD7D10" w:rsidRDefault="00260119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м.п.</w:t>
            </w:r>
          </w:p>
        </w:tc>
        <w:tc>
          <w:tcPr>
            <w:tcW w:w="4961" w:type="dxa"/>
          </w:tcPr>
          <w:p w:rsidR="006B166C" w:rsidRPr="00AD7D10" w:rsidRDefault="00260119" w:rsidP="004F2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D7D10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:rsidR="00501D41" w:rsidRPr="00AD7D10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1D41" w:rsidRPr="00AD7D10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1D41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D7D10" w:rsidRPr="00AD7D10" w:rsidRDefault="00AD7D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1D41" w:rsidRPr="00AD7D10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1D41" w:rsidRPr="00AD7D10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1D41" w:rsidRDefault="00501D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53A85" w:rsidRPr="00AD7D10" w:rsidRDefault="00853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94120" w:rsidRPr="00AD7D10" w:rsidRDefault="00343D1E" w:rsidP="00AD7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D7D10"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</w:tbl>
    <w:p w:rsidR="004A0C6A" w:rsidRDefault="004A0C6A" w:rsidP="005B7E75">
      <w:pPr>
        <w:spacing w:after="0" w:line="240" w:lineRule="auto"/>
        <w:rPr>
          <w:rFonts w:ascii="Times New Roman" w:hAnsi="Times New Roman" w:cs="Times New Roman"/>
          <w:b/>
        </w:rPr>
      </w:pPr>
    </w:p>
    <w:p w:rsidR="004A0C6A" w:rsidRDefault="004A0C6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453A8" w:rsidRDefault="00B453A8" w:rsidP="005B7E75">
      <w:pPr>
        <w:spacing w:after="0" w:line="240" w:lineRule="auto"/>
        <w:rPr>
          <w:rFonts w:ascii="Times New Roman" w:hAnsi="Times New Roman" w:cs="Times New Roman"/>
          <w:b/>
        </w:rPr>
      </w:pPr>
    </w:p>
    <w:p w:rsidR="00CF19F1" w:rsidRPr="001A24B0" w:rsidRDefault="00CF19F1" w:rsidP="004A0C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  <w:b/>
        </w:rPr>
        <w:t>Приложение № 1</w:t>
      </w:r>
    </w:p>
    <w:p w:rsidR="00CF19F1" w:rsidRPr="001A24B0" w:rsidRDefault="00CF19F1" w:rsidP="00CF19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К агентскому договору</w:t>
      </w:r>
    </w:p>
    <w:p w:rsidR="00CF19F1" w:rsidRPr="001A24B0" w:rsidRDefault="006552F3" w:rsidP="00CF19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№ </w:t>
      </w:r>
      <w:r w:rsidR="00ED2C5D" w:rsidRPr="001A24B0">
        <w:rPr>
          <w:rFonts w:ascii="Times New Roman" w:hAnsi="Times New Roman" w:cs="Times New Roman"/>
        </w:rPr>
        <w:t xml:space="preserve">_________ </w:t>
      </w:r>
      <w:r w:rsidRPr="001A24B0">
        <w:rPr>
          <w:rFonts w:ascii="Times New Roman" w:hAnsi="Times New Roman" w:cs="Times New Roman"/>
        </w:rPr>
        <w:t>от __</w:t>
      </w:r>
      <w:r w:rsidR="00ED2C5D" w:rsidRPr="001A24B0">
        <w:rPr>
          <w:rFonts w:ascii="Times New Roman" w:hAnsi="Times New Roman" w:cs="Times New Roman"/>
        </w:rPr>
        <w:t>_________</w:t>
      </w:r>
      <w:r w:rsidR="00B87394" w:rsidRPr="001A24B0">
        <w:rPr>
          <w:rFonts w:ascii="Times New Roman" w:hAnsi="Times New Roman" w:cs="Times New Roman"/>
        </w:rPr>
        <w:t xml:space="preserve"> 202</w:t>
      </w:r>
      <w:r w:rsidR="00165DC4" w:rsidRPr="001A24B0">
        <w:rPr>
          <w:rFonts w:ascii="Times New Roman" w:hAnsi="Times New Roman" w:cs="Times New Roman"/>
        </w:rPr>
        <w:t>6</w:t>
      </w:r>
    </w:p>
    <w:p w:rsidR="00CF19F1" w:rsidRPr="001A24B0" w:rsidRDefault="00CF19F1" w:rsidP="00CF19F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F19F1" w:rsidRPr="001A24B0" w:rsidRDefault="00CF19F1" w:rsidP="00CF19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  <w:b/>
        </w:rPr>
        <w:t>ОТЧЕТ АГЕНТА</w:t>
      </w:r>
    </w:p>
    <w:p w:rsidR="00CF19F1" w:rsidRPr="001A24B0" w:rsidRDefault="00CF19F1" w:rsidP="00CF19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19F1" w:rsidRPr="001A24B0" w:rsidRDefault="00CF19F1" w:rsidP="00CF19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19F1" w:rsidRPr="00853A85" w:rsidRDefault="004A0C6A" w:rsidP="00145FB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4A0C6A">
        <w:rPr>
          <w:rFonts w:ascii="Times New Roman" w:hAnsi="Times New Roman" w:cs="Times New Roman"/>
          <w:b/>
        </w:rPr>
        <w:t>___________________</w:t>
      </w:r>
      <w:r w:rsidR="003B7954" w:rsidRPr="004A0C6A">
        <w:rPr>
          <w:rFonts w:ascii="Times New Roman" w:hAnsi="Times New Roman" w:cs="Times New Roman"/>
        </w:rPr>
        <w:t xml:space="preserve">, именуемое в дальнейшем </w:t>
      </w:r>
      <w:r w:rsidR="00853A85">
        <w:rPr>
          <w:rFonts w:ascii="Times New Roman" w:hAnsi="Times New Roman" w:cs="Times New Roman"/>
        </w:rPr>
        <w:t>«</w:t>
      </w:r>
      <w:r w:rsidR="003B7954" w:rsidRPr="004A0C6A">
        <w:rPr>
          <w:rFonts w:ascii="Times New Roman" w:hAnsi="Times New Roman" w:cs="Times New Roman"/>
        </w:rPr>
        <w:t>Агент</w:t>
      </w:r>
      <w:r w:rsidR="00853A85">
        <w:rPr>
          <w:rFonts w:ascii="Times New Roman" w:hAnsi="Times New Roman" w:cs="Times New Roman"/>
        </w:rPr>
        <w:t>»</w:t>
      </w:r>
      <w:r w:rsidR="003B7954" w:rsidRPr="004A0C6A">
        <w:rPr>
          <w:rFonts w:ascii="Times New Roman" w:hAnsi="Times New Roman" w:cs="Times New Roman"/>
        </w:rPr>
        <w:t xml:space="preserve">, в лице </w:t>
      </w:r>
      <w:r w:rsidRPr="004A0C6A">
        <w:rPr>
          <w:rFonts w:ascii="Times New Roman" w:hAnsi="Times New Roman" w:cs="Times New Roman"/>
        </w:rPr>
        <w:t>__________________</w:t>
      </w:r>
      <w:r w:rsidR="003B7954" w:rsidRPr="004A0C6A">
        <w:rPr>
          <w:rFonts w:ascii="Times New Roman" w:hAnsi="Times New Roman" w:cs="Times New Roman"/>
        </w:rPr>
        <w:t xml:space="preserve">, действующего на основании </w:t>
      </w:r>
      <w:r w:rsidRPr="004A0C6A">
        <w:rPr>
          <w:rFonts w:ascii="Times New Roman" w:hAnsi="Times New Roman" w:cs="Times New Roman"/>
        </w:rPr>
        <w:t>_________________</w:t>
      </w:r>
      <w:r w:rsidR="003B7954" w:rsidRPr="004A0C6A">
        <w:rPr>
          <w:rFonts w:ascii="Times New Roman" w:hAnsi="Times New Roman" w:cs="Times New Roman"/>
        </w:rPr>
        <w:t xml:space="preserve">, с одной стороны, и </w:t>
      </w:r>
      <w:r w:rsidR="003B7954" w:rsidRPr="004A0C6A">
        <w:rPr>
          <w:rFonts w:ascii="Times New Roman" w:hAnsi="Times New Roman" w:cs="Times New Roman"/>
          <w:b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 Российской Федерации (ФГБОУ ВО </w:t>
      </w:r>
      <w:proofErr w:type="spellStart"/>
      <w:r w:rsidR="003B7954" w:rsidRPr="004A0C6A">
        <w:rPr>
          <w:rFonts w:ascii="Times New Roman" w:hAnsi="Times New Roman" w:cs="Times New Roman"/>
          <w:b/>
        </w:rPr>
        <w:t>СПбГПМУ</w:t>
      </w:r>
      <w:proofErr w:type="spellEnd"/>
      <w:r w:rsidR="003B7954" w:rsidRPr="004A0C6A">
        <w:rPr>
          <w:rFonts w:ascii="Times New Roman" w:hAnsi="Times New Roman" w:cs="Times New Roman"/>
          <w:b/>
        </w:rPr>
        <w:t xml:space="preserve"> Минздрава России)</w:t>
      </w:r>
      <w:r w:rsidR="003B7954" w:rsidRPr="004A0C6A">
        <w:rPr>
          <w:rFonts w:ascii="Times New Roman" w:hAnsi="Times New Roman" w:cs="Times New Roman"/>
        </w:rPr>
        <w:t xml:space="preserve">,  именуемое в дальнейшем </w:t>
      </w:r>
      <w:r w:rsidR="003B7954" w:rsidRPr="00853A85">
        <w:rPr>
          <w:rFonts w:ascii="Times New Roman" w:hAnsi="Times New Roman" w:cs="Times New Roman"/>
        </w:rPr>
        <w:t xml:space="preserve">«Принципал»,  </w:t>
      </w:r>
      <w:r w:rsidR="003B7954" w:rsidRPr="00853A85">
        <w:rPr>
          <w:rFonts w:ascii="Times New Roman" w:eastAsia="Times New Roman" w:hAnsi="Times New Roman" w:cs="Times New Roman"/>
          <w:lang w:eastAsia="ar-SA"/>
        </w:rPr>
        <w:t xml:space="preserve">в лице  </w:t>
      </w:r>
      <w:r w:rsidR="008C6896" w:rsidRPr="00853A85">
        <w:rPr>
          <w:rFonts w:ascii="Times New Roman" w:eastAsia="Times New Roman" w:hAnsi="Times New Roman" w:cs="Times New Roman"/>
          <w:lang w:eastAsia="ar-SA"/>
        </w:rPr>
        <w:t>про</w:t>
      </w:r>
      <w:r w:rsidR="003B7954" w:rsidRPr="00853A85">
        <w:rPr>
          <w:rFonts w:ascii="Times New Roman" w:eastAsia="Times New Roman" w:hAnsi="Times New Roman" w:cs="Times New Roman"/>
          <w:lang w:eastAsia="ar-SA"/>
        </w:rPr>
        <w:t xml:space="preserve">ректора </w:t>
      </w:r>
      <w:r w:rsidR="008C6896" w:rsidRPr="00853A85">
        <w:rPr>
          <w:rFonts w:ascii="Times New Roman" w:eastAsia="Times New Roman" w:hAnsi="Times New Roman" w:cs="Times New Roman"/>
          <w:lang w:eastAsia="ar-SA"/>
        </w:rPr>
        <w:t>по экономике и финансам Березкиной Елены Николаевны</w:t>
      </w:r>
      <w:r w:rsidR="00207414" w:rsidRPr="00853A85">
        <w:rPr>
          <w:rFonts w:ascii="Times New Roman" w:eastAsia="Times New Roman" w:hAnsi="Times New Roman" w:cs="Times New Roman"/>
          <w:lang w:eastAsia="ar-SA"/>
        </w:rPr>
        <w:t xml:space="preserve">, действующего на основании </w:t>
      </w:r>
      <w:r w:rsidR="008C6896" w:rsidRPr="00853A85">
        <w:rPr>
          <w:rFonts w:ascii="Times New Roman" w:eastAsia="Times New Roman" w:hAnsi="Times New Roman" w:cs="Times New Roman"/>
          <w:lang w:eastAsia="ar-SA"/>
        </w:rPr>
        <w:t>доверенности от 07.09.026г. № 105-Д</w:t>
      </w:r>
      <w:r w:rsidR="00207414" w:rsidRPr="00853A85">
        <w:rPr>
          <w:rFonts w:ascii="Times New Roman" w:eastAsia="Times New Roman" w:hAnsi="Times New Roman" w:cs="Times New Roman"/>
          <w:lang w:eastAsia="ar-SA"/>
        </w:rPr>
        <w:t>, (Лицензия № Л041-00110-47/00328226, выдана</w:t>
      </w:r>
      <w:proofErr w:type="gramEnd"/>
      <w:r w:rsidR="00207414" w:rsidRPr="00853A8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gramStart"/>
      <w:r w:rsidR="00207414" w:rsidRPr="00853A85">
        <w:rPr>
          <w:rFonts w:ascii="Times New Roman" w:eastAsia="Times New Roman" w:hAnsi="Times New Roman" w:cs="Times New Roman"/>
          <w:lang w:eastAsia="ar-SA"/>
        </w:rPr>
        <w:t>Территориальным органом Росздравнадзора по г. Санкт-Петербургу и Ленинг</w:t>
      </w:r>
      <w:r w:rsidR="00207414" w:rsidRPr="00853A85">
        <w:rPr>
          <w:rFonts w:ascii="Times New Roman" w:hAnsi="Times New Roman" w:cs="Times New Roman"/>
        </w:rPr>
        <w:t>радской области 07.08.2019), с другой стороны, вместе именуемые «Стороны», а каждая в отдельности – «Сторона»</w:t>
      </w:r>
      <w:r w:rsidR="00CF19F1" w:rsidRPr="00853A85">
        <w:rPr>
          <w:rFonts w:ascii="Times New Roman" w:hAnsi="Times New Roman" w:cs="Times New Roman"/>
        </w:rPr>
        <w:t xml:space="preserve">, составили и утвердили настоящий отчет (далее по тексту «отчет») о </w:t>
      </w:r>
      <w:r w:rsidR="00392346" w:rsidRPr="00853A85">
        <w:rPr>
          <w:rFonts w:ascii="Times New Roman" w:hAnsi="Times New Roman" w:cs="Times New Roman"/>
        </w:rPr>
        <w:t>нижеследующем.</w:t>
      </w:r>
      <w:proofErr w:type="gramEnd"/>
    </w:p>
    <w:p w:rsidR="00CF19F1" w:rsidRPr="001A24B0" w:rsidRDefault="00CF19F1" w:rsidP="00CF19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F19F1" w:rsidRPr="001A24B0" w:rsidRDefault="00CF19F1" w:rsidP="00CF19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За отчетный период, _______________20____ года, Агент направил Принципалу для оказания медицинских услуг физических лиц согласно приведенному в таблице списку:</w:t>
      </w: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567"/>
        <w:gridCol w:w="2694"/>
        <w:gridCol w:w="1275"/>
        <w:gridCol w:w="3544"/>
        <w:gridCol w:w="1383"/>
      </w:tblGrid>
      <w:tr w:rsidR="00CF19F1" w:rsidRPr="001A24B0" w:rsidTr="00A05FF6">
        <w:trPr>
          <w:trHeight w:val="180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>Адрес регистрации (пребывания)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>Сумма договора, руб.</w:t>
            </w:r>
          </w:p>
        </w:tc>
      </w:tr>
      <w:tr w:rsidR="00CF19F1" w:rsidRPr="001A24B0" w:rsidTr="00A05FF6">
        <w:trPr>
          <w:trHeight w:val="1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9F1" w:rsidRPr="001A24B0" w:rsidRDefault="00D46114" w:rsidP="00A05FF6">
            <w:pPr>
              <w:jc w:val="center"/>
              <w:rPr>
                <w:rFonts w:ascii="Times New Roman" w:hAnsi="Times New Roman" w:cs="Times New Roman"/>
              </w:rPr>
            </w:pPr>
            <w:r w:rsidRPr="001A24B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9F1" w:rsidRPr="001A24B0" w:rsidTr="00A05FF6">
        <w:trPr>
          <w:trHeight w:val="96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19F1" w:rsidRPr="001A24B0" w:rsidRDefault="00CF19F1" w:rsidP="00A05F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F19F1" w:rsidRPr="001A24B0" w:rsidRDefault="00CF19F1" w:rsidP="00CF19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F19F1" w:rsidRPr="001A24B0" w:rsidRDefault="00CF19F1" w:rsidP="00CF19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24B0">
        <w:rPr>
          <w:rFonts w:ascii="Times New Roman" w:hAnsi="Times New Roman" w:cs="Times New Roman"/>
        </w:rPr>
        <w:t>Отчет составлен в двух экземплярах, по одному для каждой стороны.</w:t>
      </w:r>
    </w:p>
    <w:p w:rsidR="00CF19F1" w:rsidRPr="001A24B0" w:rsidRDefault="00CF19F1" w:rsidP="00CF19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A0"/>
      </w:tblPr>
      <w:tblGrid>
        <w:gridCol w:w="4786"/>
        <w:gridCol w:w="4961"/>
      </w:tblGrid>
      <w:tr w:rsidR="00CF19F1" w:rsidRPr="00CF0E40" w:rsidTr="00A05FF6">
        <w:trPr>
          <w:trHeight w:val="270"/>
        </w:trPr>
        <w:tc>
          <w:tcPr>
            <w:tcW w:w="4786" w:type="dxa"/>
          </w:tcPr>
          <w:p w:rsidR="00CF19F1" w:rsidRPr="00CF0E40" w:rsidRDefault="00CC6A36" w:rsidP="00A05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ПРИНЦИПАЛ:</w:t>
            </w:r>
          </w:p>
          <w:p w:rsidR="004E091A" w:rsidRPr="00CF0E40" w:rsidRDefault="00CC6A36" w:rsidP="004E091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ФГБОУ ВО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СПбГПМУ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Минздрава России </w:t>
            </w:r>
          </w:p>
          <w:p w:rsidR="00BB33E2" w:rsidRPr="00CF0E40" w:rsidRDefault="00BB33E2" w:rsidP="00A05F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F19F1" w:rsidRPr="00CF0E40" w:rsidRDefault="00CF19F1" w:rsidP="00A05F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7414" w:rsidRPr="004F2E0F" w:rsidRDefault="00AD7D10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Проректор по экономике и финансам</w:t>
            </w:r>
          </w:p>
          <w:p w:rsidR="00207414" w:rsidRPr="004F2E0F" w:rsidRDefault="00207414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7414" w:rsidRPr="004F2E0F" w:rsidRDefault="00207414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2E0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 /</w:t>
            </w:r>
            <w:r w:rsidR="00AD7D10">
              <w:rPr>
                <w:rFonts w:ascii="Times New Roman" w:eastAsia="Times New Roman" w:hAnsi="Times New Roman" w:cs="Times New Roman"/>
                <w:sz w:val="20"/>
                <w:szCs w:val="20"/>
              </w:rPr>
              <w:t>Е.Н. Березкина</w:t>
            </w:r>
            <w:r w:rsidRPr="004F2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</w:p>
          <w:p w:rsidR="003D2F16" w:rsidRDefault="002074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2E0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961" w:type="dxa"/>
          </w:tcPr>
          <w:p w:rsidR="00CF19F1" w:rsidRPr="00CF0E40" w:rsidRDefault="00CC6A36" w:rsidP="00187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АГЕНТ:</w:t>
            </w:r>
          </w:p>
          <w:p w:rsidR="00CF19F1" w:rsidRPr="00CF0E40" w:rsidRDefault="00CF19F1" w:rsidP="00A05FF6">
            <w:pPr>
              <w:keepNext/>
              <w:keepLines/>
              <w:spacing w:before="480"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  <w:p w:rsidR="00207414" w:rsidRDefault="00207414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7D10" w:rsidRPr="004F2E0F" w:rsidRDefault="00AD7D10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7414" w:rsidRPr="004F2E0F" w:rsidRDefault="00207414" w:rsidP="00207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2E0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 /_____/</w:t>
            </w:r>
          </w:p>
          <w:p w:rsidR="00CF19F1" w:rsidRPr="00CF0E40" w:rsidRDefault="00AD7D10" w:rsidP="00A11A4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07414" w:rsidRPr="004F2E0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B94030" w:rsidRPr="001A24B0" w:rsidRDefault="00B94030" w:rsidP="00925431">
      <w:pPr>
        <w:tabs>
          <w:tab w:val="left" w:pos="3225"/>
        </w:tabs>
        <w:rPr>
          <w:rFonts w:ascii="Times New Roman" w:hAnsi="Times New Roman" w:cs="Times New Roman"/>
        </w:rPr>
      </w:pPr>
    </w:p>
    <w:sectPr w:rsidR="00B94030" w:rsidRPr="001A24B0" w:rsidSect="00442C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7F84"/>
    <w:multiLevelType w:val="multilevel"/>
    <w:tmpl w:val="636A4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A045A9E"/>
    <w:multiLevelType w:val="multilevel"/>
    <w:tmpl w:val="7B223E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C497224"/>
    <w:multiLevelType w:val="hybridMultilevel"/>
    <w:tmpl w:val="5320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253FC"/>
    <w:multiLevelType w:val="hybridMultilevel"/>
    <w:tmpl w:val="48987C5C"/>
    <w:lvl w:ilvl="0" w:tplc="E4681B0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73472D"/>
    <w:multiLevelType w:val="multilevel"/>
    <w:tmpl w:val="8B0E39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8E77C5E"/>
    <w:multiLevelType w:val="hybridMultilevel"/>
    <w:tmpl w:val="0A90A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F425ED"/>
    <w:multiLevelType w:val="multilevel"/>
    <w:tmpl w:val="900A619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FE19B0"/>
    <w:multiLevelType w:val="multilevel"/>
    <w:tmpl w:val="53208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F328E"/>
    <w:multiLevelType w:val="multilevel"/>
    <w:tmpl w:val="66A651C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9">
    <w:nsid w:val="52BE1CA7"/>
    <w:multiLevelType w:val="hybridMultilevel"/>
    <w:tmpl w:val="E500BE6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EBC2A2A"/>
    <w:multiLevelType w:val="multilevel"/>
    <w:tmpl w:val="199E1544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-140" w:firstLine="708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-205" w:firstLine="1056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2124" w:firstLine="1404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32" w:firstLine="175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180" w:firstLine="210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888" w:firstLine="2448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236" w:firstLine="2796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944" w:firstLine="3144"/>
      </w:pPr>
      <w:rPr>
        <w:vertAlign w:val="baseline"/>
      </w:rPr>
    </w:lvl>
  </w:abstractNum>
  <w:abstractNum w:abstractNumId="11">
    <w:nsid w:val="5FA33217"/>
    <w:multiLevelType w:val="multilevel"/>
    <w:tmpl w:val="AB4C330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6F5302B8"/>
    <w:multiLevelType w:val="multilevel"/>
    <w:tmpl w:val="E44CC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712862A3"/>
    <w:multiLevelType w:val="multilevel"/>
    <w:tmpl w:val="431CDE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75B62740"/>
    <w:multiLevelType w:val="hybridMultilevel"/>
    <w:tmpl w:val="4FD40C20"/>
    <w:lvl w:ilvl="0" w:tplc="963C0D3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E06118"/>
    <w:multiLevelType w:val="multilevel"/>
    <w:tmpl w:val="4BBC02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7FB34EA8"/>
    <w:multiLevelType w:val="multilevel"/>
    <w:tmpl w:val="99B43AF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12"/>
  </w:num>
  <w:num w:numId="5">
    <w:abstractNumId w:val="3"/>
  </w:num>
  <w:num w:numId="6">
    <w:abstractNumId w:val="5"/>
  </w:num>
  <w:num w:numId="7">
    <w:abstractNumId w:val="2"/>
  </w:num>
  <w:num w:numId="8">
    <w:abstractNumId w:val="7"/>
  </w:num>
  <w:num w:numId="9">
    <w:abstractNumId w:val="11"/>
  </w:num>
  <w:num w:numId="10">
    <w:abstractNumId w:val="6"/>
  </w:num>
  <w:num w:numId="11">
    <w:abstractNumId w:val="14"/>
  </w:num>
  <w:num w:numId="12">
    <w:abstractNumId w:val="9"/>
  </w:num>
  <w:num w:numId="13">
    <w:abstractNumId w:val="1"/>
  </w:num>
  <w:num w:numId="14">
    <w:abstractNumId w:val="4"/>
  </w:num>
  <w:num w:numId="15">
    <w:abstractNumId w:val="0"/>
  </w:num>
  <w:num w:numId="16">
    <w:abstractNumId w:val="8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compat>
    <w:useFELayout/>
  </w:compat>
  <w:rsids>
    <w:rsidRoot w:val="005E6188"/>
    <w:rsid w:val="00014368"/>
    <w:rsid w:val="00034339"/>
    <w:rsid w:val="000424B1"/>
    <w:rsid w:val="000425D5"/>
    <w:rsid w:val="00044B8B"/>
    <w:rsid w:val="00051F9D"/>
    <w:rsid w:val="00054E1A"/>
    <w:rsid w:val="00060353"/>
    <w:rsid w:val="000632FC"/>
    <w:rsid w:val="0006410F"/>
    <w:rsid w:val="00064561"/>
    <w:rsid w:val="00070397"/>
    <w:rsid w:val="00073E8B"/>
    <w:rsid w:val="00074DD0"/>
    <w:rsid w:val="000803A7"/>
    <w:rsid w:val="000912B1"/>
    <w:rsid w:val="00102DCF"/>
    <w:rsid w:val="00103649"/>
    <w:rsid w:val="00120919"/>
    <w:rsid w:val="00136923"/>
    <w:rsid w:val="00145FB4"/>
    <w:rsid w:val="001470DA"/>
    <w:rsid w:val="00152524"/>
    <w:rsid w:val="00160404"/>
    <w:rsid w:val="00165DC4"/>
    <w:rsid w:val="00167B4C"/>
    <w:rsid w:val="001738EB"/>
    <w:rsid w:val="00187675"/>
    <w:rsid w:val="00190788"/>
    <w:rsid w:val="0019168A"/>
    <w:rsid w:val="001A24B0"/>
    <w:rsid w:val="001A73AA"/>
    <w:rsid w:val="001C60CF"/>
    <w:rsid w:val="001D7FAF"/>
    <w:rsid w:val="001E720D"/>
    <w:rsid w:val="001E768B"/>
    <w:rsid w:val="00200909"/>
    <w:rsid w:val="00201684"/>
    <w:rsid w:val="00207414"/>
    <w:rsid w:val="00215DC6"/>
    <w:rsid w:val="00220F56"/>
    <w:rsid w:val="002349A9"/>
    <w:rsid w:val="0024354E"/>
    <w:rsid w:val="0024544B"/>
    <w:rsid w:val="00247450"/>
    <w:rsid w:val="00250085"/>
    <w:rsid w:val="00260119"/>
    <w:rsid w:val="00286890"/>
    <w:rsid w:val="00292838"/>
    <w:rsid w:val="00295750"/>
    <w:rsid w:val="00295EC4"/>
    <w:rsid w:val="002962B5"/>
    <w:rsid w:val="002A466E"/>
    <w:rsid w:val="002A6CEE"/>
    <w:rsid w:val="002E5D16"/>
    <w:rsid w:val="002E7150"/>
    <w:rsid w:val="002F634B"/>
    <w:rsid w:val="00307FEF"/>
    <w:rsid w:val="0032285D"/>
    <w:rsid w:val="00343D1E"/>
    <w:rsid w:val="00350834"/>
    <w:rsid w:val="003513EB"/>
    <w:rsid w:val="00357E13"/>
    <w:rsid w:val="003767A1"/>
    <w:rsid w:val="00384A74"/>
    <w:rsid w:val="00392346"/>
    <w:rsid w:val="003953A0"/>
    <w:rsid w:val="003A6F3B"/>
    <w:rsid w:val="003B7954"/>
    <w:rsid w:val="003C4731"/>
    <w:rsid w:val="003D2F16"/>
    <w:rsid w:val="003E2B09"/>
    <w:rsid w:val="00404D26"/>
    <w:rsid w:val="00411209"/>
    <w:rsid w:val="0041380C"/>
    <w:rsid w:val="0043138E"/>
    <w:rsid w:val="004324C1"/>
    <w:rsid w:val="004415A3"/>
    <w:rsid w:val="00442C11"/>
    <w:rsid w:val="00445AC3"/>
    <w:rsid w:val="00445F4A"/>
    <w:rsid w:val="0044631A"/>
    <w:rsid w:val="00450C62"/>
    <w:rsid w:val="00464822"/>
    <w:rsid w:val="00467279"/>
    <w:rsid w:val="00473AAA"/>
    <w:rsid w:val="00475325"/>
    <w:rsid w:val="004775C6"/>
    <w:rsid w:val="004871EA"/>
    <w:rsid w:val="00491E32"/>
    <w:rsid w:val="004A0C6A"/>
    <w:rsid w:val="004E091A"/>
    <w:rsid w:val="004E168F"/>
    <w:rsid w:val="004E2EBF"/>
    <w:rsid w:val="004E6715"/>
    <w:rsid w:val="004F2E0F"/>
    <w:rsid w:val="004F7E74"/>
    <w:rsid w:val="0050082D"/>
    <w:rsid w:val="00501D41"/>
    <w:rsid w:val="00503725"/>
    <w:rsid w:val="00507593"/>
    <w:rsid w:val="005136FB"/>
    <w:rsid w:val="00515ABF"/>
    <w:rsid w:val="005210C2"/>
    <w:rsid w:val="005313F1"/>
    <w:rsid w:val="00531D2C"/>
    <w:rsid w:val="00554678"/>
    <w:rsid w:val="00554EA7"/>
    <w:rsid w:val="00567E78"/>
    <w:rsid w:val="0057722F"/>
    <w:rsid w:val="00594120"/>
    <w:rsid w:val="005A5B17"/>
    <w:rsid w:val="005B368F"/>
    <w:rsid w:val="005B7E75"/>
    <w:rsid w:val="005C07C4"/>
    <w:rsid w:val="005E157E"/>
    <w:rsid w:val="005E2B2F"/>
    <w:rsid w:val="005E6188"/>
    <w:rsid w:val="005E6A17"/>
    <w:rsid w:val="005F3598"/>
    <w:rsid w:val="005F614A"/>
    <w:rsid w:val="005F74A1"/>
    <w:rsid w:val="005F7E1C"/>
    <w:rsid w:val="00607433"/>
    <w:rsid w:val="006313DE"/>
    <w:rsid w:val="00641EE8"/>
    <w:rsid w:val="00642747"/>
    <w:rsid w:val="00647097"/>
    <w:rsid w:val="00647B3A"/>
    <w:rsid w:val="00653402"/>
    <w:rsid w:val="006552F3"/>
    <w:rsid w:val="00656FB3"/>
    <w:rsid w:val="0066090F"/>
    <w:rsid w:val="00660D62"/>
    <w:rsid w:val="00670A50"/>
    <w:rsid w:val="00686085"/>
    <w:rsid w:val="00694ECA"/>
    <w:rsid w:val="006B166C"/>
    <w:rsid w:val="006B627C"/>
    <w:rsid w:val="006C3662"/>
    <w:rsid w:val="006D33D8"/>
    <w:rsid w:val="006F7C2E"/>
    <w:rsid w:val="00701FA0"/>
    <w:rsid w:val="007049A0"/>
    <w:rsid w:val="00705A05"/>
    <w:rsid w:val="00712887"/>
    <w:rsid w:val="00713800"/>
    <w:rsid w:val="00714A55"/>
    <w:rsid w:val="00726E26"/>
    <w:rsid w:val="00733E58"/>
    <w:rsid w:val="0074193B"/>
    <w:rsid w:val="00750C52"/>
    <w:rsid w:val="00752EA9"/>
    <w:rsid w:val="00762D39"/>
    <w:rsid w:val="00780F19"/>
    <w:rsid w:val="00792CD6"/>
    <w:rsid w:val="007A47D5"/>
    <w:rsid w:val="007A7C0D"/>
    <w:rsid w:val="007C51F9"/>
    <w:rsid w:val="007D19AD"/>
    <w:rsid w:val="007D367B"/>
    <w:rsid w:val="007D7F0B"/>
    <w:rsid w:val="007E05EF"/>
    <w:rsid w:val="007E6E4A"/>
    <w:rsid w:val="008103B2"/>
    <w:rsid w:val="008142C9"/>
    <w:rsid w:val="00853A85"/>
    <w:rsid w:val="00856360"/>
    <w:rsid w:val="0086292B"/>
    <w:rsid w:val="00867356"/>
    <w:rsid w:val="0088795C"/>
    <w:rsid w:val="00891D00"/>
    <w:rsid w:val="008A0FB6"/>
    <w:rsid w:val="008A432D"/>
    <w:rsid w:val="008A58C3"/>
    <w:rsid w:val="008A77EA"/>
    <w:rsid w:val="008B0BCC"/>
    <w:rsid w:val="008C1AE7"/>
    <w:rsid w:val="008C2E1E"/>
    <w:rsid w:val="008C6896"/>
    <w:rsid w:val="008D02BA"/>
    <w:rsid w:val="008D245C"/>
    <w:rsid w:val="008D2CB2"/>
    <w:rsid w:val="008D6C46"/>
    <w:rsid w:val="008E6248"/>
    <w:rsid w:val="00905151"/>
    <w:rsid w:val="009073F5"/>
    <w:rsid w:val="00910948"/>
    <w:rsid w:val="00912E0B"/>
    <w:rsid w:val="00925431"/>
    <w:rsid w:val="009277D3"/>
    <w:rsid w:val="00933598"/>
    <w:rsid w:val="00933B4D"/>
    <w:rsid w:val="009506EC"/>
    <w:rsid w:val="00974C6C"/>
    <w:rsid w:val="00987482"/>
    <w:rsid w:val="00987866"/>
    <w:rsid w:val="0099210D"/>
    <w:rsid w:val="009949B5"/>
    <w:rsid w:val="0099678C"/>
    <w:rsid w:val="00997280"/>
    <w:rsid w:val="009A61C9"/>
    <w:rsid w:val="009B6750"/>
    <w:rsid w:val="009C4F73"/>
    <w:rsid w:val="009D00C3"/>
    <w:rsid w:val="009E56F0"/>
    <w:rsid w:val="009F1B32"/>
    <w:rsid w:val="009F5343"/>
    <w:rsid w:val="009F6A85"/>
    <w:rsid w:val="00A0254E"/>
    <w:rsid w:val="00A05FF6"/>
    <w:rsid w:val="00A11A45"/>
    <w:rsid w:val="00A275B5"/>
    <w:rsid w:val="00A431F0"/>
    <w:rsid w:val="00A55FD5"/>
    <w:rsid w:val="00A573A3"/>
    <w:rsid w:val="00A57B31"/>
    <w:rsid w:val="00A64FE6"/>
    <w:rsid w:val="00A6612B"/>
    <w:rsid w:val="00A750AD"/>
    <w:rsid w:val="00A975B9"/>
    <w:rsid w:val="00AB4412"/>
    <w:rsid w:val="00AB5F4C"/>
    <w:rsid w:val="00AD0027"/>
    <w:rsid w:val="00AD7D10"/>
    <w:rsid w:val="00AD7DD0"/>
    <w:rsid w:val="00AE299B"/>
    <w:rsid w:val="00AE5464"/>
    <w:rsid w:val="00AE68B0"/>
    <w:rsid w:val="00AF5C0A"/>
    <w:rsid w:val="00B0070C"/>
    <w:rsid w:val="00B14D2D"/>
    <w:rsid w:val="00B1631F"/>
    <w:rsid w:val="00B17641"/>
    <w:rsid w:val="00B30BEA"/>
    <w:rsid w:val="00B349DF"/>
    <w:rsid w:val="00B366D6"/>
    <w:rsid w:val="00B43BEC"/>
    <w:rsid w:val="00B453A8"/>
    <w:rsid w:val="00B53891"/>
    <w:rsid w:val="00B54F66"/>
    <w:rsid w:val="00B55262"/>
    <w:rsid w:val="00B61339"/>
    <w:rsid w:val="00B6402A"/>
    <w:rsid w:val="00B75150"/>
    <w:rsid w:val="00B80D66"/>
    <w:rsid w:val="00B87394"/>
    <w:rsid w:val="00B94030"/>
    <w:rsid w:val="00BA5704"/>
    <w:rsid w:val="00BB0A6B"/>
    <w:rsid w:val="00BB33E2"/>
    <w:rsid w:val="00BC218F"/>
    <w:rsid w:val="00BF0AAF"/>
    <w:rsid w:val="00C0354F"/>
    <w:rsid w:val="00C11DFC"/>
    <w:rsid w:val="00C13A6D"/>
    <w:rsid w:val="00C34C2C"/>
    <w:rsid w:val="00C367DA"/>
    <w:rsid w:val="00C40C00"/>
    <w:rsid w:val="00C63924"/>
    <w:rsid w:val="00C721AC"/>
    <w:rsid w:val="00C83D4F"/>
    <w:rsid w:val="00C96879"/>
    <w:rsid w:val="00CA2158"/>
    <w:rsid w:val="00CA7BC4"/>
    <w:rsid w:val="00CC4113"/>
    <w:rsid w:val="00CC6A36"/>
    <w:rsid w:val="00CE6C05"/>
    <w:rsid w:val="00CF0E40"/>
    <w:rsid w:val="00CF19F1"/>
    <w:rsid w:val="00CF3DFC"/>
    <w:rsid w:val="00D06FED"/>
    <w:rsid w:val="00D172CA"/>
    <w:rsid w:val="00D20659"/>
    <w:rsid w:val="00D25564"/>
    <w:rsid w:val="00D25807"/>
    <w:rsid w:val="00D3391F"/>
    <w:rsid w:val="00D419F0"/>
    <w:rsid w:val="00D46114"/>
    <w:rsid w:val="00D504DC"/>
    <w:rsid w:val="00D60E39"/>
    <w:rsid w:val="00D67B6E"/>
    <w:rsid w:val="00D73C54"/>
    <w:rsid w:val="00D75F3B"/>
    <w:rsid w:val="00D9204A"/>
    <w:rsid w:val="00DA7EF6"/>
    <w:rsid w:val="00DC6585"/>
    <w:rsid w:val="00DD5D06"/>
    <w:rsid w:val="00DE382B"/>
    <w:rsid w:val="00E04BF5"/>
    <w:rsid w:val="00E247FF"/>
    <w:rsid w:val="00E3319E"/>
    <w:rsid w:val="00E3327F"/>
    <w:rsid w:val="00E365E4"/>
    <w:rsid w:val="00E44DF2"/>
    <w:rsid w:val="00E6455D"/>
    <w:rsid w:val="00E6572C"/>
    <w:rsid w:val="00EA2C01"/>
    <w:rsid w:val="00EB3F37"/>
    <w:rsid w:val="00EC2CD4"/>
    <w:rsid w:val="00EC589F"/>
    <w:rsid w:val="00ED1BC4"/>
    <w:rsid w:val="00ED23A8"/>
    <w:rsid w:val="00ED2C5D"/>
    <w:rsid w:val="00ED4A8E"/>
    <w:rsid w:val="00EE012E"/>
    <w:rsid w:val="00F047C5"/>
    <w:rsid w:val="00F16131"/>
    <w:rsid w:val="00F34765"/>
    <w:rsid w:val="00F359C1"/>
    <w:rsid w:val="00F55A1D"/>
    <w:rsid w:val="00F56E5C"/>
    <w:rsid w:val="00F7068E"/>
    <w:rsid w:val="00F76921"/>
    <w:rsid w:val="00F7762E"/>
    <w:rsid w:val="00F81686"/>
    <w:rsid w:val="00F84B24"/>
    <w:rsid w:val="00F84C66"/>
    <w:rsid w:val="00F92A06"/>
    <w:rsid w:val="00F93098"/>
    <w:rsid w:val="00FC30FF"/>
    <w:rsid w:val="00FD256B"/>
    <w:rsid w:val="00FF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56"/>
  </w:style>
  <w:style w:type="paragraph" w:styleId="3">
    <w:name w:val="heading 3"/>
    <w:basedOn w:val="a"/>
    <w:next w:val="a"/>
    <w:link w:val="30"/>
    <w:qFormat/>
    <w:rsid w:val="00B54F6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3A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96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C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F7068E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F706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ody Text Indent"/>
    <w:basedOn w:val="a"/>
    <w:link w:val="a9"/>
    <w:rsid w:val="00F7068E"/>
    <w:pPr>
      <w:widowControl w:val="0"/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F706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Spacing1">
    <w:name w:val="No Spacing1"/>
    <w:rsid w:val="009073F5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2">
    <w:name w:val="Body Text Indent 2"/>
    <w:basedOn w:val="a"/>
    <w:link w:val="20"/>
    <w:uiPriority w:val="99"/>
    <w:unhideWhenUsed/>
    <w:rsid w:val="009073F5"/>
    <w:pPr>
      <w:widowControl w:val="0"/>
      <w:suppressAutoHyphens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73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Текст1"/>
    <w:basedOn w:val="a"/>
    <w:rsid w:val="004324C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94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4030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AE68B0"/>
    <w:rPr>
      <w:sz w:val="16"/>
      <w:szCs w:val="16"/>
    </w:rPr>
  </w:style>
  <w:style w:type="paragraph" w:styleId="ad">
    <w:name w:val="annotation text"/>
    <w:basedOn w:val="a"/>
    <w:link w:val="ae"/>
    <w:unhideWhenUsed/>
    <w:rsid w:val="00AE68B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AE68B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68B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E68B0"/>
    <w:rPr>
      <w:b/>
      <w:bCs/>
      <w:sz w:val="20"/>
      <w:szCs w:val="20"/>
    </w:rPr>
  </w:style>
  <w:style w:type="character" w:styleId="af1">
    <w:name w:val="Strong"/>
    <w:basedOn w:val="a0"/>
    <w:uiPriority w:val="22"/>
    <w:qFormat/>
    <w:rsid w:val="00642747"/>
    <w:rPr>
      <w:b/>
      <w:bCs/>
    </w:rPr>
  </w:style>
  <w:style w:type="paragraph" w:styleId="af2">
    <w:name w:val="Revision"/>
    <w:hidden/>
    <w:uiPriority w:val="99"/>
    <w:semiHidden/>
    <w:rsid w:val="00F7762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B54F66"/>
    <w:rPr>
      <w:rFonts w:ascii="Times New Roman" w:eastAsia="Times New Roman" w:hAnsi="Times New Roman" w:cs="Times New Roman"/>
      <w:sz w:val="26"/>
      <w:szCs w:val="20"/>
    </w:rPr>
  </w:style>
  <w:style w:type="paragraph" w:styleId="af3">
    <w:name w:val="No Spacing"/>
    <w:link w:val="af4"/>
    <w:uiPriority w:val="1"/>
    <w:qFormat/>
    <w:rsid w:val="00FF663C"/>
    <w:pPr>
      <w:spacing w:after="0" w:line="240" w:lineRule="auto"/>
    </w:pPr>
  </w:style>
  <w:style w:type="character" w:customStyle="1" w:styleId="af4">
    <w:name w:val="Без интервала Знак"/>
    <w:basedOn w:val="a0"/>
    <w:link w:val="af3"/>
    <w:uiPriority w:val="1"/>
    <w:rsid w:val="00FF66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ms@gpmu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\Desktop\&#1040;&#1075;&#1077;&#1085;&#1090;&#1089;&#1082;&#1080;&#1081;%20&#1076;&#1086;&#1075;&#1086;&#1074;&#1086;&#1088;\&#1040;&#1075;&#1077;&#1085;&#1090;&#1089;&#1082;&#1080;&#1081;%20&#1076;&#1086;&#1075;&#1086;&#1074;&#1086;&#1088;%20&#1086;&#1073;&#1088;&#1072;&#1079;&#1077;&#109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2194F-133D-451E-85F7-CEC1979D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Агентский договор образец</Template>
  <TotalTime>2</TotalTime>
  <Pages>5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</dc:creator>
  <cp:lastModifiedBy>mb.kolpakova</cp:lastModifiedBy>
  <cp:revision>5</cp:revision>
  <cp:lastPrinted>2024-05-13T11:19:00Z</cp:lastPrinted>
  <dcterms:created xsi:type="dcterms:W3CDTF">2026-10-14T10:39:00Z</dcterms:created>
  <dcterms:modified xsi:type="dcterms:W3CDTF">2026-10-14T10:40:00Z</dcterms:modified>
</cp:coreProperties>
</file>